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2063C6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Thursday, March 19</w:t>
      </w:r>
      <w:r w:rsidR="00156E96">
        <w:rPr>
          <w:rFonts w:asciiTheme="minorHAnsi" w:hAnsiTheme="minorHAnsi"/>
          <w:b/>
          <w:szCs w:val="24"/>
        </w:rPr>
        <w:t>, 2026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400225" w:rsidRDefault="00400225" w:rsidP="008A409A">
      <w:pPr>
        <w:spacing w:line="300" w:lineRule="atLeast"/>
        <w:jc w:val="center"/>
        <w:rPr>
          <w:i/>
          <w:color w:val="0070C0"/>
          <w:u w:val="single"/>
        </w:rPr>
      </w:pPr>
      <w:r w:rsidRPr="00400225">
        <w:rPr>
          <w:i/>
          <w:color w:val="0070C0"/>
          <w:u w:val="single"/>
        </w:rPr>
        <w:t>https://zoom.us/j/93302684944?pwd=0ay9I7RKqXjA0VaKId6f4MXroMkBKc.1</w:t>
      </w:r>
    </w:p>
    <w:p w:rsidR="004245E0" w:rsidRPr="004245E0" w:rsidRDefault="004245E0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</w:p>
    <w:p w:rsidR="001A271D" w:rsidRDefault="001A271D" w:rsidP="001A271D">
      <w:pPr>
        <w:jc w:val="center"/>
        <w:rPr>
          <w:rFonts w:ascii="Calibri" w:eastAsiaTheme="minorHAnsi" w:hAnsi="Calibri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Agenda</w:t>
      </w:r>
    </w:p>
    <w:p w:rsidR="001A271D" w:rsidRP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  <w:szCs w:val="24"/>
        </w:rPr>
      </w:pPr>
      <w:r>
        <w:rPr>
          <w:rFonts w:ascii="Calibri" w:hAnsi="Calibri" w:cs="Calibri"/>
        </w:rPr>
        <w:t>Meeting Call to Order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  <w:szCs w:val="24"/>
        </w:rPr>
      </w:pPr>
    </w:p>
    <w:p w:rsidR="00253BC4" w:rsidRPr="00253BC4" w:rsidRDefault="001A271D" w:rsidP="00253BC4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Roll Call</w:t>
      </w:r>
    </w:p>
    <w:p w:rsidR="00253BC4" w:rsidRDefault="00253BC4" w:rsidP="00253BC4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Approval of Minutes from </w:t>
      </w:r>
      <w:r w:rsidR="00156E96">
        <w:rPr>
          <w:rFonts w:ascii="Calibri" w:hAnsi="Calibri" w:cs="Calibri"/>
        </w:rPr>
        <w:t>January 8, 2026</w:t>
      </w:r>
      <w:r>
        <w:rPr>
          <w:rFonts w:ascii="Calibri" w:hAnsi="Calibri" w:cs="Calibri"/>
        </w:rPr>
        <w:t xml:space="preserve"> meeting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Report from Executive Director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Distribution Report</w:t>
      </w:r>
    </w:p>
    <w:p w:rsidR="001A271D" w:rsidRDefault="001A271D" w:rsidP="001A271D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Budget</w:t>
      </w:r>
    </w:p>
    <w:p w:rsidR="001A271D" w:rsidRDefault="00253BC4" w:rsidP="004245E0">
      <w:pPr>
        <w:pStyle w:val="ListParagraph"/>
        <w:numPr>
          <w:ilvl w:val="1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Other updates/information</w:t>
      </w:r>
    </w:p>
    <w:p w:rsidR="00E13211" w:rsidRDefault="00E13211" w:rsidP="00E13211">
      <w:pPr>
        <w:pStyle w:val="ListParagraph"/>
        <w:ind w:left="2160"/>
        <w:rPr>
          <w:rFonts w:ascii="Calibri" w:hAnsi="Calibri" w:cs="Calibri"/>
        </w:rPr>
      </w:pPr>
    </w:p>
    <w:p w:rsidR="00E13211" w:rsidRDefault="00E13211" w:rsidP="00E13211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Discussion/Action Items</w:t>
      </w:r>
    </w:p>
    <w:p w:rsidR="002063C6" w:rsidRDefault="002063C6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Demonstration of </w:t>
      </w:r>
      <w:r w:rsidR="00400225">
        <w:rPr>
          <w:rFonts w:ascii="Calibri" w:hAnsi="Calibri" w:cs="Calibri"/>
        </w:rPr>
        <w:t>L</w:t>
      </w:r>
      <w:bookmarkStart w:id="0" w:name="_GoBack"/>
      <w:bookmarkEnd w:id="0"/>
      <w:r>
        <w:rPr>
          <w:rFonts w:ascii="Calibri" w:hAnsi="Calibri" w:cs="Calibri"/>
        </w:rPr>
        <w:t>RSC Occupancy Tax Return</w:t>
      </w:r>
    </w:p>
    <w:p w:rsidR="00E13211" w:rsidRPr="00B81DF7" w:rsidRDefault="002879DC" w:rsidP="00E13211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Marketplace Facilitator Guidance Discussion</w:t>
      </w:r>
    </w:p>
    <w:p w:rsidR="00E13211" w:rsidRDefault="00E13211" w:rsidP="00E13211">
      <w:pPr>
        <w:pStyle w:val="ListParagraph"/>
        <w:ind w:left="1350"/>
        <w:rPr>
          <w:rFonts w:ascii="Calibri" w:hAnsi="Calibri" w:cs="Calibri"/>
        </w:rPr>
      </w:pPr>
    </w:p>
    <w:p w:rsidR="002063C6" w:rsidRDefault="002063C6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Executive Session</w:t>
      </w:r>
    </w:p>
    <w:p w:rsidR="002063C6" w:rsidRDefault="002063C6" w:rsidP="002063C6">
      <w:pPr>
        <w:pStyle w:val="ListParagraph"/>
        <w:numPr>
          <w:ilvl w:val="1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Consideration of Penalty Waiver Requests Exceeding $25,000</w:t>
      </w:r>
    </w:p>
    <w:p w:rsidR="002063C6" w:rsidRDefault="002063C6" w:rsidP="002063C6">
      <w:pPr>
        <w:pStyle w:val="ListParagraph"/>
        <w:spacing w:before="240" w:after="240"/>
        <w:ind w:left="216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Other Business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Public Comment</w:t>
      </w:r>
    </w:p>
    <w:p w:rsidR="001A271D" w:rsidRPr="001A271D" w:rsidRDefault="001A271D" w:rsidP="001A271D">
      <w:pPr>
        <w:pStyle w:val="ListParagraph"/>
        <w:rPr>
          <w:rFonts w:ascii="Calibri" w:hAnsi="Calibri" w:cs="Calibri"/>
        </w:rPr>
      </w:pPr>
    </w:p>
    <w:p w:rsidR="001A271D" w:rsidRDefault="001A271D" w:rsidP="001A271D">
      <w:pPr>
        <w:pStyle w:val="ListParagraph"/>
        <w:numPr>
          <w:ilvl w:val="0"/>
          <w:numId w:val="2"/>
        </w:numPr>
        <w:spacing w:before="240" w:after="240"/>
        <w:rPr>
          <w:rFonts w:ascii="Calibri" w:hAnsi="Calibri" w:cs="Calibri"/>
        </w:rPr>
      </w:pPr>
      <w:r>
        <w:rPr>
          <w:rFonts w:ascii="Calibri" w:hAnsi="Calibri" w:cs="Calibri"/>
        </w:rPr>
        <w:t>Adjournment</w:t>
      </w:r>
    </w:p>
    <w:p w:rsidR="001A271D" w:rsidRDefault="001A271D" w:rsidP="001A271D">
      <w:pPr>
        <w:pStyle w:val="ListParagraph"/>
        <w:spacing w:before="240" w:after="240"/>
        <w:ind w:left="1350"/>
        <w:rPr>
          <w:rFonts w:ascii="Calibri" w:hAnsi="Calibri" w:cs="Calibri"/>
        </w:rPr>
      </w:pP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Ellender Roberie at 225.219.7051 or renee.roberie@la.gov.</w:t>
      </w:r>
    </w:p>
    <w:sectPr w:rsidR="00A03467" w:rsidRPr="00A03467" w:rsidSect="000D69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400225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73BE2"/>
    <w:rsid w:val="0009717F"/>
    <w:rsid w:val="000A559B"/>
    <w:rsid w:val="000D69E1"/>
    <w:rsid w:val="000E1071"/>
    <w:rsid w:val="000E6E26"/>
    <w:rsid w:val="00110363"/>
    <w:rsid w:val="00142381"/>
    <w:rsid w:val="00156E96"/>
    <w:rsid w:val="00161065"/>
    <w:rsid w:val="0017278E"/>
    <w:rsid w:val="001A271D"/>
    <w:rsid w:val="002063C6"/>
    <w:rsid w:val="0021272F"/>
    <w:rsid w:val="00212A07"/>
    <w:rsid w:val="00222726"/>
    <w:rsid w:val="002346DA"/>
    <w:rsid w:val="00240D16"/>
    <w:rsid w:val="00253BC4"/>
    <w:rsid w:val="00276B24"/>
    <w:rsid w:val="00287404"/>
    <w:rsid w:val="002879DC"/>
    <w:rsid w:val="00295538"/>
    <w:rsid w:val="002D2E43"/>
    <w:rsid w:val="002E77D0"/>
    <w:rsid w:val="00310A37"/>
    <w:rsid w:val="003842DE"/>
    <w:rsid w:val="003C63BC"/>
    <w:rsid w:val="003E407A"/>
    <w:rsid w:val="003E768E"/>
    <w:rsid w:val="003F63F9"/>
    <w:rsid w:val="00400225"/>
    <w:rsid w:val="004245E0"/>
    <w:rsid w:val="0042663A"/>
    <w:rsid w:val="0042685B"/>
    <w:rsid w:val="00443DA8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648AA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02F0"/>
    <w:rsid w:val="00A03467"/>
    <w:rsid w:val="00A23A82"/>
    <w:rsid w:val="00A40956"/>
    <w:rsid w:val="00A903D8"/>
    <w:rsid w:val="00AA04FB"/>
    <w:rsid w:val="00AA0AF6"/>
    <w:rsid w:val="00AA3253"/>
    <w:rsid w:val="00B0362C"/>
    <w:rsid w:val="00B13268"/>
    <w:rsid w:val="00B22702"/>
    <w:rsid w:val="00B22838"/>
    <w:rsid w:val="00B26820"/>
    <w:rsid w:val="00BA57C5"/>
    <w:rsid w:val="00BB012B"/>
    <w:rsid w:val="00C1747D"/>
    <w:rsid w:val="00C17DDA"/>
    <w:rsid w:val="00C4164C"/>
    <w:rsid w:val="00C56DA5"/>
    <w:rsid w:val="00C63DF7"/>
    <w:rsid w:val="00C87E23"/>
    <w:rsid w:val="00C95FAA"/>
    <w:rsid w:val="00CE142C"/>
    <w:rsid w:val="00D4428D"/>
    <w:rsid w:val="00D71486"/>
    <w:rsid w:val="00D8054F"/>
    <w:rsid w:val="00D81208"/>
    <w:rsid w:val="00D829A4"/>
    <w:rsid w:val="00DB4C59"/>
    <w:rsid w:val="00DF788B"/>
    <w:rsid w:val="00E13211"/>
    <w:rsid w:val="00E13DD7"/>
    <w:rsid w:val="00E37900"/>
    <w:rsid w:val="00E90F30"/>
    <w:rsid w:val="00EA1AAF"/>
    <w:rsid w:val="00EB5DC3"/>
    <w:rsid w:val="00EF5257"/>
    <w:rsid w:val="00F7298F"/>
    <w:rsid w:val="00F92785"/>
    <w:rsid w:val="00FB1A26"/>
    <w:rsid w:val="00FC1105"/>
    <w:rsid w:val="00FC525F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743339C2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41E68-BD19-4E80-81BD-481A0C5F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74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10</cp:revision>
  <cp:lastPrinted>2023-02-06T19:36:00Z</cp:lastPrinted>
  <dcterms:created xsi:type="dcterms:W3CDTF">2026-02-03T17:06:00Z</dcterms:created>
  <dcterms:modified xsi:type="dcterms:W3CDTF">2026-03-17T17:32:00Z</dcterms:modified>
</cp:coreProperties>
</file>