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1ED5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02E181C9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203CBC89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5519964F" w14:textId="5B8547DF" w:rsidR="000555F0" w:rsidRDefault="00AB06A9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March 17, 2025</w:t>
      </w:r>
    </w:p>
    <w:p w14:paraId="51A82A91" w14:textId="09944D82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1:00 p.m. to 2:30 p.m.</w:t>
      </w:r>
    </w:p>
    <w:p w14:paraId="3B75DCA9" w14:textId="77777777" w:rsidR="000555F0" w:rsidRDefault="000555F0" w:rsidP="000555F0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339F0D05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(Board of Regents Collaboration Room) </w:t>
      </w:r>
    </w:p>
    <w:p w14:paraId="77C3598C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1C4F3CCF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26DC88DF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757BAB46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4669B96" w14:textId="059B1F12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4C666E9B" wp14:editId="543EBB0F">
            <wp:extent cx="4305300" cy="990600"/>
            <wp:effectExtent l="0" t="0" r="0" b="0"/>
            <wp:docPr id="265481518" name="Picture 3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E1B0" w14:textId="77777777" w:rsidR="00133C3E" w:rsidRDefault="00133C3E" w:rsidP="00133C3E">
      <w:pPr>
        <w:rPr>
          <w:rFonts w:ascii="Times New Roman" w:hAnsi="Times New Roman" w:cs="Times New Roman"/>
        </w:rPr>
      </w:pPr>
    </w:p>
    <w:p w14:paraId="7466E9ED" w14:textId="2B2913B9" w:rsidR="00133C3E" w:rsidRDefault="00133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E292B0" w14:textId="77777777" w:rsidR="00133C3E" w:rsidRPr="007073DF" w:rsidRDefault="00133C3E" w:rsidP="00133C3E">
      <w:p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lastRenderedPageBreak/>
        <w:softHyphen/>
      </w:r>
      <w:r w:rsidRPr="007073DF">
        <w:rPr>
          <w:rFonts w:ascii="Times New Roman" w:hAnsi="Times New Roman" w:cs="Times New Roman"/>
        </w:rPr>
        <w:softHyphen/>
      </w:r>
      <w:r w:rsidRPr="007073DF">
        <w:rPr>
          <w:rFonts w:ascii="Times New Roman" w:hAnsi="Times New Roman" w:cs="Times New Roman"/>
        </w:rPr>
        <w:softHyphen/>
      </w:r>
      <w:r w:rsidRPr="007073DF">
        <w:rPr>
          <w:rFonts w:ascii="Times New Roman" w:hAnsi="Times New Roman" w:cs="Times New Roman"/>
        </w:rPr>
        <w:softHyphen/>
        <w:t>To customize this letterhead,</w:t>
      </w:r>
    </w:p>
    <w:p w14:paraId="35226199" w14:textId="77777777" w:rsidR="00133C3E" w:rsidRPr="007073DF" w:rsidRDefault="00133C3E" w:rsidP="00133C3E">
      <w:pPr>
        <w:tabs>
          <w:tab w:val="left" w:pos="1520"/>
        </w:tabs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ab/>
      </w:r>
    </w:p>
    <w:p w14:paraId="0307077F" w14:textId="77777777" w:rsidR="00133C3E" w:rsidRPr="007073DF" w:rsidRDefault="00133C3E" w:rsidP="00133C3E">
      <w:p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View the header and footers and update the text with your department’s name, address and other contact information. Then delete this message and save the file as a template.</w:t>
      </w:r>
    </w:p>
    <w:p w14:paraId="3FB74F9B" w14:textId="77777777" w:rsidR="00133C3E" w:rsidRPr="007073DF" w:rsidRDefault="00133C3E" w:rsidP="00133C3E">
      <w:pPr>
        <w:ind w:left="1440"/>
        <w:rPr>
          <w:rFonts w:ascii="Times New Roman" w:hAnsi="Times New Roman" w:cs="Times New Roman"/>
        </w:rPr>
      </w:pPr>
    </w:p>
    <w:p w14:paraId="7675B730" w14:textId="77777777" w:rsidR="00133C3E" w:rsidRPr="007073DF" w:rsidRDefault="00133C3E" w:rsidP="0013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Do not change the size of the text.</w:t>
      </w:r>
    </w:p>
    <w:p w14:paraId="61E665F7" w14:textId="31EA78E5" w:rsidR="00133C3E" w:rsidRPr="00133C3E" w:rsidRDefault="00133C3E" w:rsidP="0013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Do not delete the EEO statement or the footer.</w:t>
      </w:r>
    </w:p>
    <w:sectPr w:rsidR="00133C3E" w:rsidRPr="00133C3E" w:rsidSect="00133C3E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6457" w14:textId="77777777" w:rsidR="008B5186" w:rsidRDefault="008B5186" w:rsidP="000C1F8B">
      <w:r>
        <w:separator/>
      </w:r>
    </w:p>
  </w:endnote>
  <w:endnote w:type="continuationSeparator" w:id="0">
    <w:p w14:paraId="5DE1D6B4" w14:textId="77777777" w:rsidR="008B5186" w:rsidRDefault="008B5186" w:rsidP="000C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346A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2FE896E8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12605A34" w14:textId="01D96D7B" w:rsidR="000C1F8B" w:rsidRPr="00133C3E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</w:t>
    </w:r>
    <w:r>
      <w:rPr>
        <w:rFonts w:ascii="Arial" w:hAnsi="Arial" w:cs="Arial"/>
        <w:i/>
        <w:iCs/>
        <w:color w:val="23418F"/>
        <w:sz w:val="15"/>
        <w:szCs w:val="32"/>
      </w:rPr>
      <w:t>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E878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595D18C9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527FE7D5" w14:textId="71754AF2" w:rsidR="00DB0ADD" w:rsidRPr="00183E08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4D2E" w14:textId="77777777" w:rsidR="008B5186" w:rsidRDefault="008B5186" w:rsidP="000C1F8B">
      <w:r>
        <w:separator/>
      </w:r>
    </w:p>
  </w:footnote>
  <w:footnote w:type="continuationSeparator" w:id="0">
    <w:p w14:paraId="338AD27A" w14:textId="77777777" w:rsidR="008B5186" w:rsidRDefault="008B5186" w:rsidP="000C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5CFF" w14:textId="2AEC9195" w:rsidR="00DB0ADD" w:rsidRDefault="00383B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841AAB6" wp14:editId="2A1DE1C5">
          <wp:simplePos x="0" y="0"/>
          <wp:positionH relativeFrom="margin">
            <wp:align>center</wp:align>
          </wp:positionH>
          <wp:positionV relativeFrom="paragraph">
            <wp:posOffset>28575</wp:posOffset>
          </wp:positionV>
          <wp:extent cx="909122" cy="1188661"/>
          <wp:effectExtent l="0" t="0" r="5715" b="0"/>
          <wp:wrapTopAndBottom/>
          <wp:docPr id="574036227" name="Picture 574036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36227" name="Picture 57403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122" cy="1188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3"/>
    <w:rsid w:val="00021CAA"/>
    <w:rsid w:val="00034805"/>
    <w:rsid w:val="000555F0"/>
    <w:rsid w:val="000C1F8B"/>
    <w:rsid w:val="00133C3E"/>
    <w:rsid w:val="00183E08"/>
    <w:rsid w:val="00190073"/>
    <w:rsid w:val="002D5E5F"/>
    <w:rsid w:val="00346714"/>
    <w:rsid w:val="0037058D"/>
    <w:rsid w:val="00383B73"/>
    <w:rsid w:val="003D2E9E"/>
    <w:rsid w:val="00414CF4"/>
    <w:rsid w:val="00491A45"/>
    <w:rsid w:val="0051586C"/>
    <w:rsid w:val="00595BD7"/>
    <w:rsid w:val="005D3254"/>
    <w:rsid w:val="007073DF"/>
    <w:rsid w:val="0076193B"/>
    <w:rsid w:val="007812F7"/>
    <w:rsid w:val="007A2223"/>
    <w:rsid w:val="007D1514"/>
    <w:rsid w:val="00847B11"/>
    <w:rsid w:val="0086407C"/>
    <w:rsid w:val="008B5186"/>
    <w:rsid w:val="00944DE2"/>
    <w:rsid w:val="0094501C"/>
    <w:rsid w:val="0095605A"/>
    <w:rsid w:val="00961AE1"/>
    <w:rsid w:val="0096520C"/>
    <w:rsid w:val="009D604C"/>
    <w:rsid w:val="00AB06A9"/>
    <w:rsid w:val="00AF7151"/>
    <w:rsid w:val="00B0636D"/>
    <w:rsid w:val="00B95AA6"/>
    <w:rsid w:val="00BC2B0F"/>
    <w:rsid w:val="00BD7D60"/>
    <w:rsid w:val="00BF7960"/>
    <w:rsid w:val="00C31922"/>
    <w:rsid w:val="00C33692"/>
    <w:rsid w:val="00C52309"/>
    <w:rsid w:val="00C71205"/>
    <w:rsid w:val="00D205D5"/>
    <w:rsid w:val="00D24202"/>
    <w:rsid w:val="00D329AB"/>
    <w:rsid w:val="00DA4FD3"/>
    <w:rsid w:val="00DB0ADD"/>
    <w:rsid w:val="00DC3F0A"/>
    <w:rsid w:val="00DD2589"/>
    <w:rsid w:val="00DD5050"/>
    <w:rsid w:val="00E02B58"/>
    <w:rsid w:val="00E4737E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AE41"/>
  <w15:chartTrackingRefBased/>
  <w15:docId w15:val="{CDA997B1-AE88-4983-9282-DA9984A6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F8B"/>
  </w:style>
  <w:style w:type="paragraph" w:styleId="Footer">
    <w:name w:val="footer"/>
    <w:basedOn w:val="Normal"/>
    <w:link w:val="Foot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F8B"/>
  </w:style>
  <w:style w:type="paragraph" w:styleId="ListParagraph">
    <w:name w:val="List Paragraph"/>
    <w:basedOn w:val="Normal"/>
    <w:uiPriority w:val="34"/>
    <w:qFormat/>
    <w:rsid w:val="00AF71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230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5F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ADE68.F4BCCD3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Yandle\OneDrive%20-%20Louisiana%20Board%20of%20Regents\Desktop\digital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8BF59-4D84-5042-B7B6-BC7E4302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digital_letterhead</Template>
  <TotalTime>3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4</cp:revision>
  <cp:lastPrinted>2019-03-29T21:08:00Z</cp:lastPrinted>
  <dcterms:created xsi:type="dcterms:W3CDTF">2024-10-31T11:42:00Z</dcterms:created>
  <dcterms:modified xsi:type="dcterms:W3CDTF">2025-03-12T15:39:00Z</dcterms:modified>
</cp:coreProperties>
</file>