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E1ED5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02E181C9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203CBC89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5519964F" w14:textId="6DC6B41A" w:rsidR="000555F0" w:rsidRDefault="005D3254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November 25</w:t>
      </w:r>
      <w:r w:rsidR="000555F0">
        <w:rPr>
          <w:rFonts w:ascii="Times New Roman" w:hAnsi="Times New Roman" w:cs="Times New Roman"/>
          <w:sz w:val="48"/>
          <w:szCs w:val="48"/>
        </w:rPr>
        <w:t>, 2024</w:t>
      </w:r>
    </w:p>
    <w:p w14:paraId="51A82A91" w14:textId="09944D82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1:00 </w:t>
      </w:r>
      <w:r>
        <w:rPr>
          <w:rFonts w:ascii="Times New Roman" w:hAnsi="Times New Roman" w:cs="Times New Roman"/>
          <w:sz w:val="48"/>
          <w:szCs w:val="48"/>
        </w:rPr>
        <w:t>p</w:t>
      </w:r>
      <w:r>
        <w:rPr>
          <w:rFonts w:ascii="Times New Roman" w:hAnsi="Times New Roman" w:cs="Times New Roman"/>
          <w:sz w:val="48"/>
          <w:szCs w:val="48"/>
        </w:rPr>
        <w:t xml:space="preserve">.m. to </w:t>
      </w:r>
      <w:r>
        <w:rPr>
          <w:rFonts w:ascii="Times New Roman" w:hAnsi="Times New Roman" w:cs="Times New Roman"/>
          <w:sz w:val="48"/>
          <w:szCs w:val="48"/>
        </w:rPr>
        <w:t>2</w:t>
      </w:r>
      <w:r>
        <w:rPr>
          <w:rFonts w:ascii="Times New Roman" w:hAnsi="Times New Roman" w:cs="Times New Roman"/>
          <w:sz w:val="48"/>
          <w:szCs w:val="48"/>
        </w:rPr>
        <w:t xml:space="preserve">:30 </w:t>
      </w:r>
      <w:r>
        <w:rPr>
          <w:rFonts w:ascii="Times New Roman" w:hAnsi="Times New Roman" w:cs="Times New Roman"/>
          <w:sz w:val="48"/>
          <w:szCs w:val="48"/>
        </w:rPr>
        <w:t>p</w:t>
      </w:r>
      <w:r>
        <w:rPr>
          <w:rFonts w:ascii="Times New Roman" w:hAnsi="Times New Roman" w:cs="Times New Roman"/>
          <w:sz w:val="48"/>
          <w:szCs w:val="48"/>
        </w:rPr>
        <w:t>.m.</w:t>
      </w:r>
    </w:p>
    <w:p w14:paraId="3B75DCA9" w14:textId="77777777" w:rsidR="000555F0" w:rsidRDefault="000555F0" w:rsidP="000555F0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Claiborne Building</w:t>
      </w:r>
    </w:p>
    <w:p w14:paraId="339F0D05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Floor, (Board of Regents Collaboration Room) </w:t>
      </w:r>
    </w:p>
    <w:p w14:paraId="77C3598C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1C4F3CCF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26DC88DF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757BAB46" w14:textId="77777777" w:rsidR="000555F0" w:rsidRDefault="000555F0" w:rsidP="000555F0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4669B96" w14:textId="059B1F12" w:rsidR="000555F0" w:rsidRDefault="000555F0" w:rsidP="000555F0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4C666E9B" wp14:editId="543EBB0F">
            <wp:extent cx="4305300" cy="990600"/>
            <wp:effectExtent l="0" t="0" r="0" b="0"/>
            <wp:docPr id="265481518" name="Picture 3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2E1B0" w14:textId="77777777" w:rsidR="00133C3E" w:rsidRDefault="00133C3E" w:rsidP="00133C3E">
      <w:pPr>
        <w:rPr>
          <w:rFonts w:ascii="Times New Roman" w:hAnsi="Times New Roman" w:cs="Times New Roman"/>
        </w:rPr>
      </w:pPr>
    </w:p>
    <w:p w14:paraId="7466E9ED" w14:textId="2B2913B9" w:rsidR="00133C3E" w:rsidRDefault="00133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E292B0" w14:textId="77777777" w:rsidR="00133C3E" w:rsidRPr="007073DF" w:rsidRDefault="00133C3E" w:rsidP="00133C3E">
      <w:p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lastRenderedPageBreak/>
        <w:softHyphen/>
      </w:r>
      <w:r w:rsidRPr="007073DF">
        <w:rPr>
          <w:rFonts w:ascii="Times New Roman" w:hAnsi="Times New Roman" w:cs="Times New Roman"/>
        </w:rPr>
        <w:softHyphen/>
      </w:r>
      <w:r w:rsidRPr="007073DF">
        <w:rPr>
          <w:rFonts w:ascii="Times New Roman" w:hAnsi="Times New Roman" w:cs="Times New Roman"/>
        </w:rPr>
        <w:softHyphen/>
      </w:r>
      <w:r w:rsidRPr="007073DF">
        <w:rPr>
          <w:rFonts w:ascii="Times New Roman" w:hAnsi="Times New Roman" w:cs="Times New Roman"/>
        </w:rPr>
        <w:softHyphen/>
        <w:t>To customize this letterhead,</w:t>
      </w:r>
    </w:p>
    <w:p w14:paraId="35226199" w14:textId="77777777" w:rsidR="00133C3E" w:rsidRPr="007073DF" w:rsidRDefault="00133C3E" w:rsidP="00133C3E">
      <w:pPr>
        <w:tabs>
          <w:tab w:val="left" w:pos="1520"/>
        </w:tabs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ab/>
      </w:r>
    </w:p>
    <w:p w14:paraId="0307077F" w14:textId="77777777" w:rsidR="00133C3E" w:rsidRPr="007073DF" w:rsidRDefault="00133C3E" w:rsidP="00133C3E">
      <w:p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>View the header and footers and update the text with your department’s name, address and other contact information. Then delete this message and save the file as a template.</w:t>
      </w:r>
    </w:p>
    <w:p w14:paraId="3FB74F9B" w14:textId="77777777" w:rsidR="00133C3E" w:rsidRPr="007073DF" w:rsidRDefault="00133C3E" w:rsidP="00133C3E">
      <w:pPr>
        <w:ind w:left="1440"/>
        <w:rPr>
          <w:rFonts w:ascii="Times New Roman" w:hAnsi="Times New Roman" w:cs="Times New Roman"/>
        </w:rPr>
      </w:pPr>
    </w:p>
    <w:p w14:paraId="7675B730" w14:textId="77777777" w:rsidR="00133C3E" w:rsidRPr="007073DF" w:rsidRDefault="00133C3E" w:rsidP="0013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>Do not change the size of the text.</w:t>
      </w:r>
    </w:p>
    <w:p w14:paraId="61E665F7" w14:textId="31EA78E5" w:rsidR="00133C3E" w:rsidRPr="00133C3E" w:rsidRDefault="00133C3E" w:rsidP="0013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073DF">
        <w:rPr>
          <w:rFonts w:ascii="Times New Roman" w:hAnsi="Times New Roman" w:cs="Times New Roman"/>
        </w:rPr>
        <w:t>Do not delete the EEO statement or the footer.</w:t>
      </w:r>
    </w:p>
    <w:sectPr w:rsidR="00133C3E" w:rsidRPr="00133C3E" w:rsidSect="00133C3E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36457" w14:textId="77777777" w:rsidR="008B5186" w:rsidRDefault="008B5186" w:rsidP="000C1F8B">
      <w:r>
        <w:separator/>
      </w:r>
    </w:p>
  </w:endnote>
  <w:endnote w:type="continuationSeparator" w:id="0">
    <w:p w14:paraId="5DE1D6B4" w14:textId="77777777" w:rsidR="008B5186" w:rsidRDefault="008B5186" w:rsidP="000C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346A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2FE896E8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12605A34" w14:textId="01D96D7B" w:rsidR="000C1F8B" w:rsidRPr="00133C3E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</w:t>
    </w:r>
    <w:r>
      <w:rPr>
        <w:rFonts w:ascii="Arial" w:hAnsi="Arial" w:cs="Arial"/>
        <w:i/>
        <w:iCs/>
        <w:color w:val="23418F"/>
        <w:sz w:val="15"/>
        <w:szCs w:val="32"/>
      </w:rPr>
      <w:t>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2E878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595D18C9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527FE7D5" w14:textId="71754AF2" w:rsidR="00DB0ADD" w:rsidRPr="00183E08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24D2E" w14:textId="77777777" w:rsidR="008B5186" w:rsidRDefault="008B5186" w:rsidP="000C1F8B">
      <w:r>
        <w:separator/>
      </w:r>
    </w:p>
  </w:footnote>
  <w:footnote w:type="continuationSeparator" w:id="0">
    <w:p w14:paraId="338AD27A" w14:textId="77777777" w:rsidR="008B5186" w:rsidRDefault="008B5186" w:rsidP="000C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65CFF" w14:textId="2AEC9195" w:rsidR="00DB0ADD" w:rsidRDefault="00383B7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841AAB6" wp14:editId="2A1DE1C5">
          <wp:simplePos x="0" y="0"/>
          <wp:positionH relativeFrom="margin">
            <wp:align>center</wp:align>
          </wp:positionH>
          <wp:positionV relativeFrom="paragraph">
            <wp:posOffset>28575</wp:posOffset>
          </wp:positionV>
          <wp:extent cx="909122" cy="1188661"/>
          <wp:effectExtent l="0" t="0" r="5715" b="0"/>
          <wp:wrapTopAndBottom/>
          <wp:docPr id="574036227" name="Picture 574036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36227" name="Picture 574036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122" cy="1188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865D28"/>
    <w:multiLevelType w:val="hybridMultilevel"/>
    <w:tmpl w:val="1E4A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6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3"/>
    <w:rsid w:val="00021CAA"/>
    <w:rsid w:val="00034805"/>
    <w:rsid w:val="000555F0"/>
    <w:rsid w:val="000C1F8B"/>
    <w:rsid w:val="00133C3E"/>
    <w:rsid w:val="00183E08"/>
    <w:rsid w:val="00190073"/>
    <w:rsid w:val="002D5E5F"/>
    <w:rsid w:val="00346714"/>
    <w:rsid w:val="0037058D"/>
    <w:rsid w:val="00383B73"/>
    <w:rsid w:val="003D2E9E"/>
    <w:rsid w:val="00491A45"/>
    <w:rsid w:val="0051586C"/>
    <w:rsid w:val="00595BD7"/>
    <w:rsid w:val="005D3254"/>
    <w:rsid w:val="007073DF"/>
    <w:rsid w:val="0076193B"/>
    <w:rsid w:val="007812F7"/>
    <w:rsid w:val="007D1514"/>
    <w:rsid w:val="00847B11"/>
    <w:rsid w:val="0086407C"/>
    <w:rsid w:val="008B5186"/>
    <w:rsid w:val="00944DE2"/>
    <w:rsid w:val="0094501C"/>
    <w:rsid w:val="0095605A"/>
    <w:rsid w:val="00961AE1"/>
    <w:rsid w:val="0096520C"/>
    <w:rsid w:val="009D604C"/>
    <w:rsid w:val="00AF7151"/>
    <w:rsid w:val="00B0636D"/>
    <w:rsid w:val="00B95AA6"/>
    <w:rsid w:val="00BC2B0F"/>
    <w:rsid w:val="00BD7D60"/>
    <w:rsid w:val="00BF7960"/>
    <w:rsid w:val="00C31922"/>
    <w:rsid w:val="00C33692"/>
    <w:rsid w:val="00C52309"/>
    <w:rsid w:val="00C71205"/>
    <w:rsid w:val="00D205D5"/>
    <w:rsid w:val="00D24202"/>
    <w:rsid w:val="00D329AB"/>
    <w:rsid w:val="00DA4FD3"/>
    <w:rsid w:val="00DB0ADD"/>
    <w:rsid w:val="00DC3F0A"/>
    <w:rsid w:val="00DD2589"/>
    <w:rsid w:val="00DD5050"/>
    <w:rsid w:val="00E02B58"/>
    <w:rsid w:val="00E4737E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8AE41"/>
  <w15:chartTrackingRefBased/>
  <w15:docId w15:val="{CDA997B1-AE88-4983-9282-DA9984A6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F8B"/>
  </w:style>
  <w:style w:type="paragraph" w:styleId="Footer">
    <w:name w:val="footer"/>
    <w:basedOn w:val="Normal"/>
    <w:link w:val="Foot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F8B"/>
  </w:style>
  <w:style w:type="paragraph" w:styleId="ListParagraph">
    <w:name w:val="List Paragraph"/>
    <w:basedOn w:val="Normal"/>
    <w:uiPriority w:val="34"/>
    <w:qFormat/>
    <w:rsid w:val="00AF71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230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55F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ADE68.F4BCCD3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Yandle\OneDrive%20-%20Louisiana%20Board%20of%20Regents\Desktop\digital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A8BF59-4D84-5042-B7B6-BC7E4302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digital_letterhead</Template>
  <TotalTime>2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3</cp:revision>
  <cp:lastPrinted>2019-03-29T21:08:00Z</cp:lastPrinted>
  <dcterms:created xsi:type="dcterms:W3CDTF">2024-10-31T11:42:00Z</dcterms:created>
  <dcterms:modified xsi:type="dcterms:W3CDTF">2024-10-31T11:43:00Z</dcterms:modified>
</cp:coreProperties>
</file>