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4474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Tuesday, March 15</w:t>
      </w:r>
      <w:bookmarkStart w:id="0" w:name="_GoBack"/>
      <w:bookmarkEnd w:id="0"/>
      <w:r w:rsidR="00467CCD">
        <w:rPr>
          <w:rFonts w:ascii="Times New Roman" w:hAnsi="Times New Roman"/>
          <w:b/>
          <w:sz w:val="28"/>
          <w:szCs w:val="28"/>
        </w:rPr>
        <w:t>, 2016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10:30 a.m.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8401 United Plaza Boulevard, Baton Rouge, LA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Fourth Floor Board Room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4474AA">
      <w:pPr>
        <w:rPr>
          <w:rFonts w:ascii="Times New Roman" w:hAnsi="Times New Roman"/>
          <w:b/>
          <w:sz w:val="28"/>
          <w:szCs w:val="28"/>
        </w:rPr>
      </w:pPr>
      <w:hyperlink r:id="rId5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D0188"/>
    <w:rsid w:val="005B65C3"/>
    <w:rsid w:val="007B055F"/>
    <w:rsid w:val="007C1DAC"/>
    <w:rsid w:val="008833E0"/>
    <w:rsid w:val="008A4C04"/>
    <w:rsid w:val="008C5878"/>
    <w:rsid w:val="008E1C3B"/>
    <w:rsid w:val="00900F64"/>
    <w:rsid w:val="0092631B"/>
    <w:rsid w:val="009912B6"/>
    <w:rsid w:val="00AF72F7"/>
    <w:rsid w:val="00C720DE"/>
    <w:rsid w:val="00CD2FE7"/>
    <w:rsid w:val="00DB084C"/>
    <w:rsid w:val="00E05A18"/>
    <w:rsid w:val="00E91710"/>
    <w:rsid w:val="00EC337B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honda.bridevaux@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85E552A9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316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2016-03-10T20:25:00Z</dcterms:created>
  <dcterms:modified xsi:type="dcterms:W3CDTF">2016-03-10T20:25:00Z</dcterms:modified>
</cp:coreProperties>
</file>