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bookmarkStart w:id="0" w:name="_GoBack"/>
            <w:bookmarkEnd w:id="0"/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pt;height:126pt" o:ole="" fillcolor="window">
                  <v:imagedata r:id="rId8" o:title=""/>
                </v:shape>
                <o:OLEObject Type="Embed" ProgID="Word.Picture.8" ShapeID="_x0000_i1025" DrawAspect="Content" ObjectID="_1662926271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proofErr w:type="gramStart"/>
            <w:r>
              <w:rPr>
                <w:rFonts w:ascii="Arial Narrow" w:hAnsi="Arial Narrow"/>
                <w:sz w:val="18"/>
              </w:rPr>
              <w:t>FAX  (</w:t>
            </w:r>
            <w:proofErr w:type="gramEnd"/>
            <w:r>
              <w:rPr>
                <w:rFonts w:ascii="Arial Narrow" w:hAnsi="Arial Narrow"/>
                <w:sz w:val="18"/>
              </w:rPr>
              <w:t>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7D7749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7A866277" w:rsidR="008C14B4" w:rsidRDefault="008C14B4" w:rsidP="0052471C">
      <w:r>
        <w:t>DATE:</w:t>
      </w:r>
      <w:r>
        <w:tab/>
      </w:r>
      <w:r>
        <w:tab/>
      </w:r>
      <w:r w:rsidR="00AD388C">
        <w:t>Octo</w:t>
      </w:r>
      <w:r w:rsidR="00BD6E7A">
        <w:t xml:space="preserve">ber </w:t>
      </w:r>
      <w:r w:rsidR="00AD388C">
        <w:t>1</w:t>
      </w:r>
      <w:r w:rsidR="00221EF6">
        <w:t>,</w:t>
      </w:r>
      <w:r>
        <w:t xml:space="preserve"> 20</w:t>
      </w:r>
      <w:r w:rsidR="001F68CB">
        <w:t>20</w:t>
      </w:r>
    </w:p>
    <w:p w14:paraId="14B34D9C" w14:textId="77777777" w:rsidR="008C14B4" w:rsidRDefault="008C14B4" w:rsidP="0052471C"/>
    <w:p w14:paraId="3DB5049B" w14:textId="2B4B56C9" w:rsidR="008C14B4" w:rsidRDefault="008C14B4" w:rsidP="0052471C">
      <w:r>
        <w:t>TIME:</w:t>
      </w:r>
      <w:r>
        <w:tab/>
      </w:r>
      <w:r>
        <w:tab/>
      </w:r>
      <w:r w:rsidR="00AD388C">
        <w:t>6</w:t>
      </w:r>
      <w:r>
        <w:t>:30 p.m.</w:t>
      </w:r>
    </w:p>
    <w:p w14:paraId="647E8B38" w14:textId="77777777" w:rsidR="008C14B4" w:rsidRDefault="008C14B4" w:rsidP="0052471C"/>
    <w:p w14:paraId="389E9D6D" w14:textId="52B9170B" w:rsidR="00F321A0" w:rsidRDefault="00AD388C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  <w:t>Crown Plaza Hotel - 4728 Constitution Ave, Baton Rouge, LA</w:t>
      </w:r>
    </w:p>
    <w:p w14:paraId="21B5D3DE" w14:textId="128BA672" w:rsidR="00AE31B1" w:rsidRPr="00AD388C" w:rsidRDefault="00AE31B1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Conference Room - Cypress 2</w:t>
      </w: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4AD942F0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AD388C">
        <w:t>September 3</w:t>
      </w:r>
      <w:r w:rsidR="00622DF3">
        <w:t>,</w:t>
      </w:r>
      <w:r>
        <w:t xml:space="preserve"> 20</w:t>
      </w:r>
      <w:r w:rsidR="00F1280F">
        <w:t>20</w:t>
      </w:r>
      <w:r>
        <w:t xml:space="preserve"> Minutes</w:t>
      </w:r>
    </w:p>
    <w:p w14:paraId="5BCCC9BE" w14:textId="0E2C085F" w:rsidR="00687278" w:rsidRDefault="00E0526D" w:rsidP="000F0E57">
      <w:pPr>
        <w:numPr>
          <w:ilvl w:val="0"/>
          <w:numId w:val="3"/>
        </w:numPr>
      </w:pPr>
      <w:r>
        <w:t xml:space="preserve">      </w:t>
      </w:r>
      <w:r w:rsidR="00AD388C">
        <w:t xml:space="preserve">Discussion of Emergency Rule 45 of LDI - PCF Emergency Rule </w:t>
      </w:r>
      <w:r w:rsidR="009F5154">
        <w:t>(Hurricane Laura)</w:t>
      </w:r>
    </w:p>
    <w:p w14:paraId="2CD7F4D3" w14:textId="22C0B400" w:rsidR="00AD388C" w:rsidRPr="00AD388C" w:rsidRDefault="007846A8" w:rsidP="00FF2E6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AD388C">
        <w:t xml:space="preserve">Annual Evaluation and Compensation Discussion for Unclassified Staff </w:t>
      </w:r>
    </w:p>
    <w:p w14:paraId="3B03BF95" w14:textId="0F69FAD6" w:rsidR="008C14B4" w:rsidRPr="00F91DED" w:rsidRDefault="00AD388C" w:rsidP="00FF2E6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F91DED">
        <w:rPr>
          <w:szCs w:val="24"/>
        </w:rPr>
        <w:t xml:space="preserve">Monthly Financial </w:t>
      </w:r>
      <w:r w:rsidR="0088387A">
        <w:rPr>
          <w:szCs w:val="24"/>
        </w:rPr>
        <w:t xml:space="preserve">Discussion and </w:t>
      </w:r>
      <w:r w:rsidR="008C14B4" w:rsidRPr="00F91DED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D7749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DFC07-F8B7-4B49-97CB-9992271E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137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1032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Lapcf30</cp:lastModifiedBy>
  <cp:revision>2</cp:revision>
  <cp:lastPrinted>2011-05-05T18:40:00Z</cp:lastPrinted>
  <dcterms:created xsi:type="dcterms:W3CDTF">2020-09-30T04:11:00Z</dcterms:created>
  <dcterms:modified xsi:type="dcterms:W3CDTF">2020-09-30T04:11:00Z</dcterms:modified>
</cp:coreProperties>
</file>