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7" o:title=""/>
                </v:shape>
                <o:OLEObject Type="Embed" ProgID="Word.Picture.8" ShapeID="_x0000_i1025" DrawAspect="Content" ObjectID="_1712981257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E707FD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1E59CDB4" w:rsidR="008C14B4" w:rsidRDefault="008C14B4" w:rsidP="0052471C">
      <w:r>
        <w:t>DATE:</w:t>
      </w:r>
      <w:r>
        <w:tab/>
      </w:r>
      <w:r>
        <w:tab/>
      </w:r>
      <w:r w:rsidR="006018A1">
        <w:t>May</w:t>
      </w:r>
      <w:r w:rsidR="00331ADE">
        <w:t xml:space="preserve"> </w:t>
      </w:r>
      <w:r w:rsidR="006018A1">
        <w:t>5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3F1FAF50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3D956F72" w14:textId="2CABF8A3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6018A1">
        <w:t>April</w:t>
      </w:r>
      <w:r w:rsidR="00331ADE">
        <w:t xml:space="preserve"> </w:t>
      </w:r>
      <w:r w:rsidR="006018A1">
        <w:t>7</w:t>
      </w:r>
      <w:r w:rsidR="00622DF3">
        <w:t>,</w:t>
      </w:r>
      <w:r>
        <w:t xml:space="preserve"> </w:t>
      </w:r>
      <w:r w:rsidR="005620A0">
        <w:t>202</w:t>
      </w:r>
      <w:r w:rsidR="001B54AA">
        <w:t>2</w:t>
      </w:r>
      <w:r w:rsidR="005620A0">
        <w:t>,</w:t>
      </w:r>
      <w:r>
        <w:t xml:space="preserve"> Minutes</w:t>
      </w:r>
    </w:p>
    <w:p w14:paraId="53FF261C" w14:textId="13DCE25B" w:rsidR="006018A1" w:rsidRDefault="006018A1" w:rsidP="00F349AF">
      <w:pPr>
        <w:numPr>
          <w:ilvl w:val="0"/>
          <w:numId w:val="3"/>
        </w:numPr>
      </w:pPr>
      <w:r>
        <w:t xml:space="preserve">      Quarterly Investment Update – Matt Padberg – Cardinal Investment Advisors, LLC </w:t>
      </w:r>
    </w:p>
    <w:p w14:paraId="1BE4848B" w14:textId="7DCDDDE4" w:rsidR="00E707FD" w:rsidRDefault="00E707FD" w:rsidP="00F349AF">
      <w:pPr>
        <w:numPr>
          <w:ilvl w:val="0"/>
          <w:numId w:val="3"/>
        </w:numPr>
      </w:pPr>
      <w:r>
        <w:t xml:space="preserve">      </w:t>
      </w:r>
      <w:r>
        <w:t>Approval of Fiscal 2022-23 Administrative Contracts</w:t>
      </w:r>
    </w:p>
    <w:p w14:paraId="3916B7E0" w14:textId="4376521D" w:rsidR="007C3565" w:rsidRDefault="007C3565" w:rsidP="002F3ACC">
      <w:pPr>
        <w:numPr>
          <w:ilvl w:val="0"/>
          <w:numId w:val="3"/>
        </w:numPr>
      </w:pPr>
      <w:r>
        <w:t xml:space="preserve">      Legislative Update</w:t>
      </w:r>
    </w:p>
    <w:p w14:paraId="5648F41E" w14:textId="055C014B" w:rsidR="008C14B4" w:rsidRPr="00331ADE" w:rsidRDefault="005A34F9" w:rsidP="00241D6F">
      <w:pPr>
        <w:numPr>
          <w:ilvl w:val="0"/>
          <w:numId w:val="3"/>
        </w:numPr>
        <w:rPr>
          <w:color w:val="auto"/>
          <w:szCs w:val="24"/>
        </w:rPr>
      </w:pPr>
      <w:r w:rsidRPr="001B54AA">
        <w:t xml:space="preserve">      </w:t>
      </w:r>
      <w:r w:rsidR="008C14B4" w:rsidRPr="00331ADE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 w16cid:durableId="521549846">
    <w:abstractNumId w:val="3"/>
  </w:num>
  <w:num w:numId="2" w16cid:durableId="1885020598">
    <w:abstractNumId w:val="1"/>
  </w:num>
  <w:num w:numId="3" w16cid:durableId="1074551133">
    <w:abstractNumId w:val="0"/>
  </w:num>
  <w:num w:numId="4" w16cid:durableId="1945922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018A1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07FD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1056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2022-04-08T16:23:00Z</dcterms:created>
  <dcterms:modified xsi:type="dcterms:W3CDTF">2022-05-02T12:21:00Z</dcterms:modified>
</cp:coreProperties>
</file>