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8" o:title=""/>
                </v:shape>
                <o:OLEObject Type="Embed" ProgID="Word.Picture.8" ShapeID="_x0000_i1025" DrawAspect="Content" ObjectID="_1702356018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1764F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532BE0DF" w:rsidR="008C14B4" w:rsidRDefault="008C14B4" w:rsidP="0052471C">
      <w:r>
        <w:t>DATE:</w:t>
      </w:r>
      <w:r>
        <w:tab/>
      </w:r>
      <w:r>
        <w:tab/>
      </w:r>
      <w:r w:rsidR="00A1371F">
        <w:t xml:space="preserve">January </w:t>
      </w:r>
      <w:r w:rsidR="008E374F">
        <w:t>6</w:t>
      </w:r>
      <w:r w:rsidR="00221EF6">
        <w:t>,</w:t>
      </w:r>
      <w:r>
        <w:t xml:space="preserve"> 20</w:t>
      </w:r>
      <w:r w:rsidR="001F68CB">
        <w:t>2</w:t>
      </w:r>
      <w:r w:rsidR="008E374F">
        <w:t>2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62804862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  <w:r w:rsidR="00547C33">
        <w:rPr>
          <w:rFonts w:ascii="Times New Roman" w:hAnsi="Times New Roman" w:cs="Times New Roman"/>
          <w:sz w:val="24"/>
          <w:szCs w:val="24"/>
        </w:rPr>
        <w:t>:</w:t>
      </w:r>
    </w:p>
    <w:p w14:paraId="6E65C85E" w14:textId="51C4A626" w:rsidR="00547C33" w:rsidRDefault="00547C33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72C79139" w14:textId="3F972BF7" w:rsidR="00262AF1" w:rsidRPr="00AD388C" w:rsidRDefault="0051764F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> </w:t>
      </w:r>
      <w:hyperlink r:id="rId11" w:history="1">
        <w:r>
          <w:rPr>
            <w:rStyle w:val="Hyperlink"/>
            <w:sz w:val="24"/>
            <w:szCs w:val="24"/>
          </w:rPr>
          <w:t>https://us02web.zoom.us/j/85491712804?pwd=TWJvWWJsdFhNeXJvTXNTaXZQTnlUQT09</w:t>
        </w:r>
      </w:hyperlink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530D40A9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</w:t>
      </w:r>
      <w:r w:rsidR="00547C33">
        <w:t xml:space="preserve"> Vote</w:t>
      </w:r>
    </w:p>
    <w:p w14:paraId="0DA2D64B" w14:textId="0BD46AD4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A1371F">
        <w:t>Dec</w:t>
      </w:r>
      <w:r w:rsidR="0086697F">
        <w:t>em</w:t>
      </w:r>
      <w:r w:rsidR="00AD388C">
        <w:t xml:space="preserve">ber </w:t>
      </w:r>
      <w:r w:rsidR="008E374F">
        <w:t>2</w:t>
      </w:r>
      <w:r w:rsidR="00622DF3">
        <w:t>,</w:t>
      </w:r>
      <w:r>
        <w:t xml:space="preserve"> 20</w:t>
      </w:r>
      <w:r w:rsidR="00F1280F">
        <w:t>2</w:t>
      </w:r>
      <w:r w:rsidR="008E374F">
        <w:t>1</w:t>
      </w:r>
      <w:r>
        <w:t xml:space="preserve"> Minutes</w:t>
      </w:r>
    </w:p>
    <w:p w14:paraId="3B03BF95" w14:textId="09A32572" w:rsidR="008C14B4" w:rsidRPr="00A1371F" w:rsidRDefault="00E0526D" w:rsidP="00A175E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A1371F">
        <w:rPr>
          <w:szCs w:val="24"/>
        </w:rPr>
        <w:t xml:space="preserve">Monthly Financial </w:t>
      </w:r>
      <w:r w:rsidR="0088387A" w:rsidRPr="00A1371F">
        <w:rPr>
          <w:szCs w:val="24"/>
        </w:rPr>
        <w:t xml:space="preserve">Discussion and </w:t>
      </w:r>
      <w:r w:rsidR="008C14B4" w:rsidRPr="00A1371F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1764F"/>
    <w:rsid w:val="0052471C"/>
    <w:rsid w:val="005318D3"/>
    <w:rsid w:val="00533728"/>
    <w:rsid w:val="005357AB"/>
    <w:rsid w:val="00541942"/>
    <w:rsid w:val="00544E43"/>
    <w:rsid w:val="00547816"/>
    <w:rsid w:val="00547C33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374F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1371F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5491712804?pwd=TWJvWWJsdFhNeXJvTXNTaXZQTnlU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1050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2021-12-30T13:45:00Z</dcterms:created>
  <dcterms:modified xsi:type="dcterms:W3CDTF">2021-12-30T13:54:00Z</dcterms:modified>
</cp:coreProperties>
</file>