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BDC" w:rsidRPr="007C6C6D" w:rsidRDefault="00297B89" w:rsidP="007C6C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C6C6D">
        <w:rPr>
          <w:rFonts w:ascii="Times New Roman" w:hAnsi="Times New Roman" w:cs="Times New Roman"/>
          <w:b/>
          <w:sz w:val="32"/>
          <w:szCs w:val="32"/>
        </w:rPr>
        <w:t>Governance Board Meeting</w:t>
      </w:r>
      <w:r w:rsidR="007C6C6D" w:rsidRPr="007C6C6D">
        <w:rPr>
          <w:rFonts w:ascii="Times New Roman" w:hAnsi="Times New Roman" w:cs="Times New Roman"/>
          <w:b/>
          <w:sz w:val="32"/>
          <w:szCs w:val="32"/>
        </w:rPr>
        <w:t xml:space="preserve"> Agenda</w:t>
      </w:r>
    </w:p>
    <w:p w:rsidR="00297B89" w:rsidRPr="007C6C6D" w:rsidRDefault="007C6C6D" w:rsidP="007C6C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August</w:t>
      </w:r>
      <w:r w:rsidR="002C1670" w:rsidRPr="007C6C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C6C6D">
        <w:rPr>
          <w:rFonts w:ascii="Times New Roman" w:hAnsi="Times New Roman" w:cs="Times New Roman"/>
          <w:b/>
          <w:sz w:val="32"/>
          <w:szCs w:val="32"/>
        </w:rPr>
        <w:t>11</w:t>
      </w:r>
      <w:r w:rsidR="00297B89" w:rsidRPr="007C6C6D">
        <w:rPr>
          <w:rFonts w:ascii="Times New Roman" w:hAnsi="Times New Roman" w:cs="Times New Roman"/>
          <w:b/>
          <w:sz w:val="32"/>
          <w:szCs w:val="32"/>
        </w:rPr>
        <w:t>, 2022</w:t>
      </w:r>
    </w:p>
    <w:p w:rsidR="00DB52E1" w:rsidRPr="006150DF" w:rsidRDefault="00DB52E1" w:rsidP="00BF0454">
      <w:pPr>
        <w:spacing w:line="259" w:lineRule="auto"/>
        <w:rPr>
          <w:rFonts w:ascii="Times New Roman" w:hAnsi="Times New Roman" w:cs="Times New Roman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</w:rPr>
      </w:pPr>
    </w:p>
    <w:p w:rsidR="00DB52E1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6C286A" w:rsidRDefault="006C286A" w:rsidP="006C286A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Upcoming Board Training</w:t>
      </w:r>
    </w:p>
    <w:p w:rsidR="006C286A" w:rsidRPr="006C286A" w:rsidRDefault="006C286A" w:rsidP="006C286A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 and Allen Parish Appointments</w:t>
      </w:r>
    </w:p>
    <w:p w:rsidR="00FE602B" w:rsidRPr="006C286A" w:rsidRDefault="00FE602B" w:rsidP="002C1670">
      <w:pPr>
        <w:spacing w:line="259" w:lineRule="auto"/>
        <w:ind w:left="720"/>
        <w:rPr>
          <w:rFonts w:ascii="Times New Roman" w:hAnsi="Times New Roman" w:cs="Times New Roman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2C1670" w:rsidRDefault="007C6C6D" w:rsidP="002C1670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End Focus of Grants or Contracts</w:t>
      </w:r>
    </w:p>
    <w:p w:rsidR="00FA7E76" w:rsidRDefault="00FA7E76" w:rsidP="002C1670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Broad St Property</w:t>
      </w:r>
    </w:p>
    <w:p w:rsidR="00FA7E76" w:rsidRDefault="00FA7E76" w:rsidP="002C1670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Electronic Records &amp; DocuSign in BH and DD Divisions</w:t>
      </w:r>
    </w:p>
    <w:p w:rsidR="00FA7E76" w:rsidRPr="006C286A" w:rsidRDefault="006C286A" w:rsidP="00457888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</w:rPr>
      </w:pPr>
      <w:r w:rsidRPr="006C286A">
        <w:rPr>
          <w:rFonts w:ascii="Times New Roman" w:hAnsi="Times New Roman" w:cs="Times New Roman"/>
        </w:rPr>
        <w:t>Emergency Responder Appreciation Day – Sept 10</w:t>
      </w:r>
      <w:r w:rsidRPr="006C286A">
        <w:rPr>
          <w:rFonts w:ascii="Times New Roman" w:hAnsi="Times New Roman" w:cs="Times New Roman"/>
          <w:vertAlign w:val="superscript"/>
        </w:rPr>
        <w:t>th</w:t>
      </w:r>
      <w:r w:rsidRPr="006C286A">
        <w:rPr>
          <w:rFonts w:ascii="Times New Roman" w:hAnsi="Times New Roman" w:cs="Times New Roman"/>
        </w:rPr>
        <w:t xml:space="preserve"> with Pete</w:t>
      </w:r>
    </w:p>
    <w:p w:rsidR="00742C08" w:rsidRPr="00742C08" w:rsidRDefault="00742C08" w:rsidP="00742C0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2C1670" w:rsidRDefault="00DB52E1" w:rsidP="002C167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 w:rsidR="00E07BDC">
        <w:rPr>
          <w:rFonts w:ascii="Times New Roman" w:hAnsi="Times New Roman" w:cs="Times New Roman"/>
          <w:sz w:val="28"/>
          <w:szCs w:val="28"/>
        </w:rPr>
        <w:t>G</w:t>
      </w:r>
    </w:p>
    <w:p w:rsidR="00E07BDC" w:rsidRPr="006150DF" w:rsidRDefault="00E07BDC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740751" w:rsidRPr="00C536B0" w:rsidRDefault="00DB52E1" w:rsidP="00C536B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sectPr w:rsidR="00740751" w:rsidRPr="00C536B0" w:rsidSect="00740751">
      <w:headerReference w:type="default" r:id="rId10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CC0" w:rsidRDefault="00593CC0" w:rsidP="00740751">
      <w:r>
        <w:separator/>
      </w:r>
    </w:p>
  </w:endnote>
  <w:endnote w:type="continuationSeparator" w:id="0">
    <w:p w:rsidR="00593CC0" w:rsidRDefault="00593CC0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CC0" w:rsidRDefault="00593CC0" w:rsidP="00740751">
      <w:r>
        <w:separator/>
      </w:r>
    </w:p>
  </w:footnote>
  <w:footnote w:type="continuationSeparator" w:id="0">
    <w:p w:rsidR="00593CC0" w:rsidRDefault="00593CC0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751" w:rsidRDefault="0074075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98B6B5B" wp14:editId="692331D2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772363" cy="10058400"/>
          <wp:effectExtent l="0" t="0" r="635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5B4993"/>
    <w:multiLevelType w:val="hybridMultilevel"/>
    <w:tmpl w:val="75780EDA"/>
    <w:lvl w:ilvl="0" w:tplc="1B8E5E1A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12C9"/>
    <w:rsid w:val="00071319"/>
    <w:rsid w:val="001F7396"/>
    <w:rsid w:val="00291DA3"/>
    <w:rsid w:val="00297B89"/>
    <w:rsid w:val="002C1670"/>
    <w:rsid w:val="00314141"/>
    <w:rsid w:val="00321607"/>
    <w:rsid w:val="003232DF"/>
    <w:rsid w:val="003633CB"/>
    <w:rsid w:val="00372593"/>
    <w:rsid w:val="0039009C"/>
    <w:rsid w:val="003A3CC8"/>
    <w:rsid w:val="004A471E"/>
    <w:rsid w:val="004C2B85"/>
    <w:rsid w:val="00593CC0"/>
    <w:rsid w:val="005B5273"/>
    <w:rsid w:val="006150DF"/>
    <w:rsid w:val="006C286A"/>
    <w:rsid w:val="007142BF"/>
    <w:rsid w:val="00740751"/>
    <w:rsid w:val="00742C08"/>
    <w:rsid w:val="00761E29"/>
    <w:rsid w:val="007719E5"/>
    <w:rsid w:val="007C2636"/>
    <w:rsid w:val="007C6C6D"/>
    <w:rsid w:val="00831502"/>
    <w:rsid w:val="008809E5"/>
    <w:rsid w:val="008A782B"/>
    <w:rsid w:val="009B77B5"/>
    <w:rsid w:val="00A60D3A"/>
    <w:rsid w:val="00AB7D9A"/>
    <w:rsid w:val="00AF4C7C"/>
    <w:rsid w:val="00BB1F61"/>
    <w:rsid w:val="00BF0454"/>
    <w:rsid w:val="00C536B0"/>
    <w:rsid w:val="00C72338"/>
    <w:rsid w:val="00D4182B"/>
    <w:rsid w:val="00D724DA"/>
    <w:rsid w:val="00DB52E1"/>
    <w:rsid w:val="00E07BDC"/>
    <w:rsid w:val="00EA45B0"/>
    <w:rsid w:val="00F24DC0"/>
    <w:rsid w:val="00F37755"/>
    <w:rsid w:val="00F4241D"/>
    <w:rsid w:val="00FA7E76"/>
    <w:rsid w:val="00FE602B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character" w:styleId="Strong">
    <w:name w:val="Strong"/>
    <w:basedOn w:val="DefaultParagraphFont"/>
    <w:uiPriority w:val="22"/>
    <w:qFormat/>
    <w:rsid w:val="00DB52E1"/>
    <w:rPr>
      <w:b/>
      <w:bCs/>
    </w:rPr>
  </w:style>
  <w:style w:type="paragraph" w:styleId="NormalWeb">
    <w:name w:val="Normal (Web)"/>
    <w:basedOn w:val="Normal"/>
    <w:uiPriority w:val="99"/>
    <w:unhideWhenUsed/>
    <w:rsid w:val="00DB52E1"/>
    <w:rPr>
      <w:rFonts w:ascii="Times New Roman" w:eastAsiaTheme="minorHAnsi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39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openxmlformats.org/package/2006/metadata/core-properties"/>
    <ds:schemaRef ds:uri="fbb063e4-0286-4736-84dd-2f57355bcdd5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9e08166f-bf16-4105-a597-9d2b6b5fa70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</TotalTime>
  <Pages>1</Pages>
  <Words>75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</cp:revision>
  <cp:lastPrinted>2022-07-01T19:30:00Z</cp:lastPrinted>
  <dcterms:created xsi:type="dcterms:W3CDTF">2022-08-09T17:20:00Z</dcterms:created>
  <dcterms:modified xsi:type="dcterms:W3CDTF">2022-08-09T17:20:00Z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