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C6C6D" w:rsidR="004C14EE" w:rsidP="004C14EE" w:rsidRDefault="004C14EE" w14:paraId="6344B3DC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Pr="007C6C6D" w:rsidR="004C14EE" w:rsidP="004C14EE" w:rsidRDefault="00FB5394" w14:paraId="5DB4F887" w14:textId="56C561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February </w:t>
      </w:r>
      <w:r w:rsidR="00DB2E03">
        <w:rPr>
          <w:rFonts w:ascii="Times New Roman" w:hAnsi="Times New Roman" w:cs="Times New Roman"/>
          <w:b/>
          <w:sz w:val="32"/>
          <w:szCs w:val="32"/>
        </w:rPr>
        <w:t>27</w:t>
      </w:r>
      <w:r w:rsidRPr="007C6C6D" w:rsidR="004C14EE">
        <w:rPr>
          <w:rFonts w:ascii="Times New Roman" w:hAnsi="Times New Roman" w:cs="Times New Roman"/>
          <w:b/>
          <w:sz w:val="32"/>
          <w:szCs w:val="32"/>
        </w:rPr>
        <w:t>, 202</w:t>
      </w:r>
      <w:r w:rsidR="006D2A7D">
        <w:rPr>
          <w:rFonts w:ascii="Times New Roman" w:hAnsi="Times New Roman" w:cs="Times New Roman"/>
          <w:b/>
          <w:sz w:val="32"/>
          <w:szCs w:val="32"/>
        </w:rPr>
        <w:t>5</w:t>
      </w:r>
    </w:p>
    <w:p w:rsidRPr="006150DF" w:rsidR="004445BE" w:rsidP="004445BE" w:rsidRDefault="004445BE" w14:paraId="45586E6C" w14:textId="77777777">
      <w:pPr>
        <w:spacing w:line="259" w:lineRule="auto"/>
        <w:rPr>
          <w:rFonts w:ascii="Times New Roman" w:hAnsi="Times New Roman" w:cs="Times New Roman"/>
        </w:rPr>
      </w:pPr>
    </w:p>
    <w:p w:rsidRPr="00200C5B" w:rsidR="004445BE" w:rsidP="00200C5B" w:rsidRDefault="00200C5B" w14:paraId="6C90FBA0" w14:textId="65931625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I.</w:t>
      </w:r>
      <w:r>
        <w:rPr>
          <w:rFonts w:ascii="Times New Roman" w:hAnsi="Times New Roman" w:cs="Times New Roman"/>
          <w:sz w:val="28"/>
          <w:szCs w:val="28"/>
        </w:rPr>
        <w:tab/>
      </w:r>
      <w:r w:rsidRPr="00200C5B" w:rsidR="004445BE">
        <w:rPr>
          <w:rFonts w:ascii="Times New Roman" w:hAnsi="Times New Roman" w:cs="Times New Roman"/>
          <w:sz w:val="28"/>
          <w:szCs w:val="28"/>
        </w:rPr>
        <w:t>CALL TO ORDER</w:t>
      </w:r>
    </w:p>
    <w:p w:rsidRPr="006150DF" w:rsidR="004445BE" w:rsidP="004445BE" w:rsidRDefault="004445BE" w14:paraId="11121387" w14:textId="77777777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Pr="00200C5B" w:rsidR="004445BE" w:rsidP="00200C5B" w:rsidRDefault="00200C5B" w14:paraId="7D83D2D1" w14:textId="7DF56E19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</w:r>
      <w:r w:rsidRPr="00200C5B" w:rsidR="004445BE">
        <w:rPr>
          <w:rFonts w:ascii="Times New Roman" w:hAnsi="Times New Roman" w:cs="Times New Roman"/>
          <w:sz w:val="28"/>
          <w:szCs w:val="28"/>
        </w:rPr>
        <w:t>ROLL CALL</w:t>
      </w:r>
    </w:p>
    <w:p w:rsidRPr="006150DF" w:rsidR="004445BE" w:rsidP="004445BE" w:rsidRDefault="004445BE" w14:paraId="453BA5A5" w14:textId="77777777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Pr="00200C5B" w:rsidR="004445BE" w:rsidP="00200C5B" w:rsidRDefault="001D4194" w14:paraId="1C4E7F63" w14:textId="3E51CA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C5B">
        <w:rPr>
          <w:rFonts w:ascii="Times New Roman" w:hAnsi="Times New Roman" w:cs="Times New Roman"/>
          <w:sz w:val="28"/>
          <w:szCs w:val="28"/>
        </w:rPr>
        <w:t xml:space="preserve">III. </w:t>
      </w:r>
      <w:r w:rsidRPr="00200C5B" w:rsidR="004445BE">
        <w:rPr>
          <w:rFonts w:ascii="Times New Roman" w:hAnsi="Times New Roman" w:cs="Times New Roman"/>
          <w:sz w:val="28"/>
          <w:szCs w:val="28"/>
        </w:rPr>
        <w:t>INTRODUCTION OF GUESTS</w:t>
      </w:r>
    </w:p>
    <w:p w:rsidRPr="006150DF" w:rsidR="00F301B1" w:rsidP="004445BE" w:rsidRDefault="00F301B1" w14:paraId="0A79C7A5" w14:textId="77777777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Pr="00DB241C" w:rsidR="004445BE" w:rsidP="00DB241C" w:rsidRDefault="00DB241C" w14:paraId="7CECADC6" w14:textId="65627B0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IV. </w:t>
      </w:r>
      <w:r w:rsidRPr="00DB241C" w:rsidR="004445BE">
        <w:rPr>
          <w:rFonts w:ascii="Times New Roman" w:hAnsi="Times New Roman" w:cs="Times New Roman"/>
          <w:sz w:val="28"/>
          <w:szCs w:val="28"/>
        </w:rPr>
        <w:t>APPROVAL OF MINUTES</w:t>
      </w:r>
    </w:p>
    <w:p w:rsidRPr="006150DF" w:rsidR="004445BE" w:rsidP="004445BE" w:rsidRDefault="004445BE" w14:paraId="1ED384E9" w14:textId="77777777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Pr="004B7ADF" w:rsidR="004445BE" w:rsidP="004B7ADF" w:rsidRDefault="004B7ADF" w14:paraId="339E9B6A" w14:textId="0BF9E025">
      <w:pPr>
        <w:spacing w:line="259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</w:t>
      </w:r>
      <w:r w:rsidRPr="004B7ADF" w:rsidR="004445BE">
        <w:rPr>
          <w:rFonts w:ascii="Times New Roman" w:hAnsi="Times New Roman" w:cs="Times New Roman"/>
          <w:sz w:val="28"/>
          <w:szCs w:val="28"/>
        </w:rPr>
        <w:t>APPROVAL OF AGENDA</w:t>
      </w:r>
    </w:p>
    <w:p w:rsidRPr="006150DF" w:rsidR="004445BE" w:rsidP="004445BE" w:rsidRDefault="004445BE" w14:paraId="66BCF0E5" w14:textId="77777777">
      <w:pPr>
        <w:pStyle w:val="paragraph"/>
        <w:ind w:left="720"/>
        <w:textAlignment w:val="baseline"/>
      </w:pPr>
    </w:p>
    <w:p w:rsidR="00141C0C" w:rsidP="004B7ADF" w:rsidRDefault="004B7ADF" w14:paraId="494D64B2" w14:textId="6E1E2DA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VI. </w:t>
      </w:r>
      <w:r w:rsidRPr="004B7ADF" w:rsidR="004445BE">
        <w:rPr>
          <w:rFonts w:ascii="Times New Roman" w:hAnsi="Times New Roman" w:cs="Times New Roman"/>
          <w:sz w:val="28"/>
          <w:szCs w:val="28"/>
        </w:rPr>
        <w:t>BOARD MONITORING</w:t>
      </w:r>
    </w:p>
    <w:p w:rsidRPr="004B7ADF" w:rsidR="00520589" w:rsidP="004B7ADF" w:rsidRDefault="00722FCB" w14:paraId="2466CC88" w14:textId="27F30C0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A. </w:t>
      </w:r>
      <w:r w:rsidR="00E55405">
        <w:rPr>
          <w:rFonts w:ascii="Times New Roman" w:hAnsi="Times New Roman" w:cs="Times New Roman"/>
          <w:sz w:val="28"/>
          <w:szCs w:val="28"/>
        </w:rPr>
        <w:t xml:space="preserve">ImCal </w:t>
      </w:r>
      <w:r>
        <w:rPr>
          <w:rFonts w:ascii="Times New Roman" w:hAnsi="Times New Roman" w:cs="Times New Roman"/>
          <w:sz w:val="28"/>
          <w:szCs w:val="28"/>
        </w:rPr>
        <w:t>Board Resolution</w:t>
      </w:r>
    </w:p>
    <w:p w:rsidRPr="001664B4" w:rsidR="001664B4" w:rsidP="001664B4" w:rsidRDefault="001664B4" w14:paraId="24EB75FD" w14:textId="77777777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Pr="004B7ADF" w:rsidR="0060239E" w:rsidP="004B7ADF" w:rsidRDefault="004B7ADF" w14:paraId="5C12681A" w14:textId="266906B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2F7F">
        <w:rPr>
          <w:rFonts w:ascii="Times New Roman" w:hAnsi="Times New Roman" w:cs="Times New Roman"/>
          <w:sz w:val="28"/>
          <w:szCs w:val="28"/>
        </w:rPr>
        <w:t xml:space="preserve">VII. </w:t>
      </w:r>
      <w:r w:rsidRPr="004B7ADF" w:rsidR="004445BE">
        <w:rPr>
          <w:rFonts w:ascii="Times New Roman" w:hAnsi="Times New Roman" w:cs="Times New Roman"/>
          <w:sz w:val="28"/>
          <w:szCs w:val="28"/>
        </w:rPr>
        <w:t>EXECUTIVE DIRECTOR REPORT</w:t>
      </w:r>
    </w:p>
    <w:p w:rsidR="00E55405" w:rsidP="08C86992" w:rsidRDefault="00E55405" w14:paraId="7D4B3A91" w14:textId="686E47D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8C86992" w:rsidR="37CDC126">
        <w:rPr>
          <w:rFonts w:ascii="Times New Roman" w:hAnsi="Times New Roman" w:cs="Times New Roman"/>
          <w:sz w:val="28"/>
          <w:szCs w:val="28"/>
        </w:rPr>
        <w:t>Cyber Security Attack on ImCal</w:t>
      </w:r>
    </w:p>
    <w:p w:rsidR="00E55405" w:rsidP="08C86992" w:rsidRDefault="00E55405" w14:paraId="5BF23BC3" w14:textId="7B9FDFBA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8C86992" w:rsidR="00E55405">
        <w:rPr>
          <w:rFonts w:ascii="Times New Roman" w:hAnsi="Times New Roman" w:cs="Times New Roman"/>
          <w:sz w:val="28"/>
          <w:szCs w:val="28"/>
        </w:rPr>
        <w:t>Closing on 800 Bilbo St.</w:t>
      </w:r>
    </w:p>
    <w:p w:rsidRPr="00722FCB" w:rsidR="00722FCB" w:rsidP="00722FCB" w:rsidRDefault="00E55405" w14:paraId="1EE689B4" w14:textId="69F186A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8C86992" w:rsidR="00E55405">
        <w:rPr>
          <w:rFonts w:ascii="Times New Roman" w:hAnsi="Times New Roman" w:cs="Times New Roman"/>
          <w:sz w:val="28"/>
          <w:szCs w:val="28"/>
        </w:rPr>
        <w:t>C</w:t>
      </w:r>
      <w:r w:rsidRPr="08C86992" w:rsidR="00520589">
        <w:rPr>
          <w:rFonts w:ascii="Times New Roman" w:hAnsi="Times New Roman" w:cs="Times New Roman"/>
          <w:sz w:val="28"/>
          <w:szCs w:val="28"/>
        </w:rPr>
        <w:t xml:space="preserve">. </w:t>
      </w:r>
      <w:r w:rsidRPr="08C86992" w:rsidR="00F56417">
        <w:rPr>
          <w:rFonts w:ascii="Times New Roman" w:hAnsi="Times New Roman" w:cs="Times New Roman"/>
          <w:sz w:val="28"/>
          <w:szCs w:val="28"/>
        </w:rPr>
        <w:t>Calcasieu Parish</w:t>
      </w:r>
      <w:r w:rsidRPr="08C86992" w:rsidR="19CBD341">
        <w:rPr>
          <w:rFonts w:ascii="Times New Roman" w:hAnsi="Times New Roman" w:cs="Times New Roman"/>
          <w:sz w:val="28"/>
          <w:szCs w:val="28"/>
        </w:rPr>
        <w:t xml:space="preserve"> Public</w:t>
      </w:r>
      <w:r w:rsidRPr="08C86992" w:rsidR="00F56417">
        <w:rPr>
          <w:rFonts w:ascii="Times New Roman" w:hAnsi="Times New Roman" w:cs="Times New Roman"/>
          <w:sz w:val="28"/>
          <w:szCs w:val="28"/>
        </w:rPr>
        <w:t xml:space="preserve"> Trust Authority</w:t>
      </w:r>
      <w:r w:rsidRPr="08C86992" w:rsidR="00134EC3">
        <w:rPr>
          <w:rFonts w:ascii="Times New Roman" w:hAnsi="Times New Roman" w:cs="Times New Roman"/>
          <w:sz w:val="28"/>
          <w:szCs w:val="28"/>
        </w:rPr>
        <w:t xml:space="preserve"> Resolution</w:t>
      </w:r>
    </w:p>
    <w:p w:rsidRPr="00FB5394" w:rsidR="00FB5394" w:rsidP="00E729F4" w:rsidRDefault="00E55405" w14:paraId="03938BDA" w14:textId="0153750D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8C86992" w:rsidR="00E55405">
        <w:rPr>
          <w:rFonts w:ascii="Times New Roman" w:hAnsi="Times New Roman" w:cs="Times New Roman"/>
          <w:sz w:val="28"/>
          <w:szCs w:val="28"/>
        </w:rPr>
        <w:t>D</w:t>
      </w:r>
      <w:r w:rsidRPr="08C86992" w:rsidR="00FB5394">
        <w:rPr>
          <w:rFonts w:ascii="Times New Roman" w:hAnsi="Times New Roman" w:cs="Times New Roman"/>
          <w:sz w:val="28"/>
          <w:szCs w:val="28"/>
        </w:rPr>
        <w:t xml:space="preserve">. </w:t>
      </w:r>
      <w:r w:rsidRPr="08C86992" w:rsidR="00F56417">
        <w:rPr>
          <w:rFonts w:ascii="Times New Roman" w:hAnsi="Times New Roman" w:cs="Times New Roman"/>
          <w:sz w:val="28"/>
          <w:szCs w:val="28"/>
        </w:rPr>
        <w:t>Update on Broad St. Property</w:t>
      </w:r>
    </w:p>
    <w:p w:rsidRPr="006D2A7D" w:rsidR="0082597A" w:rsidP="08C86992" w:rsidRDefault="0082597A" w14:paraId="4AF04D68" w14:textId="128A8FB4">
      <w:pPr>
        <w:pStyle w:val="Normal"/>
        <w:spacing w:line="259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8C86992" w:rsidR="3EFF29DF">
        <w:rPr>
          <w:rFonts w:ascii="Times New Roman" w:hAnsi="Times New Roman" w:cs="Times New Roman"/>
          <w:sz w:val="28"/>
          <w:szCs w:val="28"/>
        </w:rPr>
        <w:t>E. Asset Protection Depreciation Report</w:t>
      </w:r>
    </w:p>
    <w:p w:rsidRPr="006D2A7D" w:rsidR="0082597A" w:rsidP="08C86992" w:rsidRDefault="0082597A" w14:paraId="1471B490" w14:textId="61C1DF06">
      <w:pPr>
        <w:pStyle w:val="Normal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Pr="00EC2F7F" w:rsidR="00FC433C" w:rsidP="00EC2F7F" w:rsidRDefault="000A3264" w14:paraId="783B89BA" w14:textId="4ECBA2B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84707A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C2F7F" w:rsidR="004445BE">
        <w:rPr>
          <w:rFonts w:ascii="Times New Roman" w:hAnsi="Times New Roman" w:cs="Times New Roman"/>
          <w:sz w:val="28"/>
          <w:szCs w:val="28"/>
        </w:rPr>
        <w:t>NEW BUSINESS</w:t>
      </w:r>
    </w:p>
    <w:p w:rsidRPr="006150DF" w:rsidR="004445BE" w:rsidP="004445BE" w:rsidRDefault="004445BE" w14:paraId="6BCB1D32" w14:textId="77777777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Pr="000A3264" w:rsidR="004445BE" w:rsidP="000A3264" w:rsidRDefault="00014343" w14:paraId="6A2BF18F" w14:textId="25792D96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F7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X</w:t>
      </w:r>
      <w:r w:rsidR="00C13F74">
        <w:rPr>
          <w:rFonts w:ascii="Times New Roman" w:hAnsi="Times New Roman" w:cs="Times New Roman"/>
          <w:sz w:val="28"/>
          <w:szCs w:val="28"/>
        </w:rPr>
        <w:t xml:space="preserve">. </w:t>
      </w:r>
      <w:r w:rsidRPr="000A3264" w:rsidR="004445BE">
        <w:rPr>
          <w:rFonts w:ascii="Times New Roman" w:hAnsi="Times New Roman" w:cs="Times New Roman"/>
          <w:sz w:val="28"/>
          <w:szCs w:val="28"/>
        </w:rPr>
        <w:t>NEXT MEETING</w:t>
      </w:r>
    </w:p>
    <w:p w:rsidRPr="006150DF" w:rsidR="004445BE" w:rsidP="004445BE" w:rsidRDefault="004445BE" w14:paraId="32DEF875" w14:textId="77777777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Pr="00C13F74" w:rsidR="004445BE" w:rsidP="00C13F74" w:rsidRDefault="00C13F74" w14:paraId="2EEE5D7F" w14:textId="2A9C295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43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X. </w:t>
      </w:r>
      <w:r w:rsidRPr="00C13F74" w:rsidR="004445BE">
        <w:rPr>
          <w:rFonts w:ascii="Times New Roman" w:hAnsi="Times New Roman" w:cs="Times New Roman"/>
          <w:sz w:val="28"/>
          <w:szCs w:val="28"/>
        </w:rPr>
        <w:t>ADJOURNMENT</w:t>
      </w:r>
    </w:p>
    <w:p w:rsidRPr="00047A7E" w:rsidR="007741F1" w:rsidP="00C94048" w:rsidRDefault="007741F1" w14:paraId="0985A56F" w14:textId="77777777">
      <w:pPr>
        <w:pStyle w:val="paragraph"/>
        <w:ind w:left="630"/>
        <w:textAlignment w:val="baseline"/>
      </w:pPr>
    </w:p>
    <w:sectPr w:rsidRPr="00047A7E" w:rsidR="007741F1" w:rsidSect="007741F1">
      <w:headerReference w:type="first" r:id="rId11"/>
      <w:pgSz w:w="12240" w:h="15840" w:orient="portrait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41B7" w:rsidP="00740751" w:rsidRDefault="00D041B7" w14:paraId="04E7478D" w14:textId="77777777">
      <w:r>
        <w:separator/>
      </w:r>
    </w:p>
  </w:endnote>
  <w:endnote w:type="continuationSeparator" w:id="0">
    <w:p w:rsidR="00D041B7" w:rsidP="00740751" w:rsidRDefault="00D041B7" w14:paraId="0CB4F5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41B7" w:rsidP="00740751" w:rsidRDefault="00D041B7" w14:paraId="3CA1A7B4" w14:textId="77777777">
      <w:r>
        <w:separator/>
      </w:r>
    </w:p>
  </w:footnote>
  <w:footnote w:type="continuationSeparator" w:id="0">
    <w:p w:rsidR="00D041B7" w:rsidP="00740751" w:rsidRDefault="00D041B7" w14:paraId="6C2245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47A7E" w:rsidRDefault="007741F1" w14:paraId="129C2592" w14:textId="7777777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A23B78"/>
    <w:multiLevelType w:val="hybridMultilevel"/>
    <w:tmpl w:val="CAB63F4C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12"/>
  </w:num>
  <w:num w:numId="9">
    <w:abstractNumId w:val="4"/>
  </w:num>
  <w:num w:numId="10">
    <w:abstractNumId w:val="1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14"/>
  </w:num>
  <w:num w:numId="15">
    <w:abstractNumId w:val="10"/>
  </w:num>
  <w:num w:numId="16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4343"/>
    <w:rsid w:val="00024B98"/>
    <w:rsid w:val="00033E70"/>
    <w:rsid w:val="00047A7E"/>
    <w:rsid w:val="00075654"/>
    <w:rsid w:val="000A3264"/>
    <w:rsid w:val="000C4353"/>
    <w:rsid w:val="000C7955"/>
    <w:rsid w:val="000E3BA0"/>
    <w:rsid w:val="00130C7D"/>
    <w:rsid w:val="00134EC3"/>
    <w:rsid w:val="00141C0C"/>
    <w:rsid w:val="00142795"/>
    <w:rsid w:val="00151359"/>
    <w:rsid w:val="001664B4"/>
    <w:rsid w:val="001678A6"/>
    <w:rsid w:val="00177C42"/>
    <w:rsid w:val="001A1E01"/>
    <w:rsid w:val="001A1E1F"/>
    <w:rsid w:val="001A7342"/>
    <w:rsid w:val="001B4F94"/>
    <w:rsid w:val="001B4FD9"/>
    <w:rsid w:val="001B63D8"/>
    <w:rsid w:val="001C36F2"/>
    <w:rsid w:val="001D4194"/>
    <w:rsid w:val="001E02E6"/>
    <w:rsid w:val="001E5C5E"/>
    <w:rsid w:val="001F47B6"/>
    <w:rsid w:val="0020028A"/>
    <w:rsid w:val="00200C5B"/>
    <w:rsid w:val="00221186"/>
    <w:rsid w:val="00222156"/>
    <w:rsid w:val="002309F9"/>
    <w:rsid w:val="002334B8"/>
    <w:rsid w:val="00291FF7"/>
    <w:rsid w:val="002A0C1D"/>
    <w:rsid w:val="002A0C55"/>
    <w:rsid w:val="002C4C2C"/>
    <w:rsid w:val="002D3A10"/>
    <w:rsid w:val="002D63A1"/>
    <w:rsid w:val="002D6622"/>
    <w:rsid w:val="002F2EBB"/>
    <w:rsid w:val="002F405F"/>
    <w:rsid w:val="002F5070"/>
    <w:rsid w:val="00313DF3"/>
    <w:rsid w:val="00322044"/>
    <w:rsid w:val="00327B28"/>
    <w:rsid w:val="00354D02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7ADF"/>
    <w:rsid w:val="004C14B4"/>
    <w:rsid w:val="004C14EE"/>
    <w:rsid w:val="004C2B85"/>
    <w:rsid w:val="004F3801"/>
    <w:rsid w:val="005075A6"/>
    <w:rsid w:val="00517104"/>
    <w:rsid w:val="00520589"/>
    <w:rsid w:val="00542D60"/>
    <w:rsid w:val="0055411F"/>
    <w:rsid w:val="00556CBC"/>
    <w:rsid w:val="00572633"/>
    <w:rsid w:val="005764ED"/>
    <w:rsid w:val="0058459C"/>
    <w:rsid w:val="005B26A2"/>
    <w:rsid w:val="005B3F14"/>
    <w:rsid w:val="005D183A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D2A7D"/>
    <w:rsid w:val="006F03D3"/>
    <w:rsid w:val="006F54E5"/>
    <w:rsid w:val="00700764"/>
    <w:rsid w:val="0070337B"/>
    <w:rsid w:val="007145C6"/>
    <w:rsid w:val="00722FCB"/>
    <w:rsid w:val="00740751"/>
    <w:rsid w:val="007436FB"/>
    <w:rsid w:val="00761E29"/>
    <w:rsid w:val="00762B08"/>
    <w:rsid w:val="007741F1"/>
    <w:rsid w:val="00781AE0"/>
    <w:rsid w:val="007C42B6"/>
    <w:rsid w:val="007C7CF6"/>
    <w:rsid w:val="007D4EA0"/>
    <w:rsid w:val="007E1C5E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41BAD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D19BB"/>
    <w:rsid w:val="00BD5F13"/>
    <w:rsid w:val="00BD7288"/>
    <w:rsid w:val="00C00F0B"/>
    <w:rsid w:val="00C02DD9"/>
    <w:rsid w:val="00C13F74"/>
    <w:rsid w:val="00C44F6E"/>
    <w:rsid w:val="00C6695E"/>
    <w:rsid w:val="00C77701"/>
    <w:rsid w:val="00C85634"/>
    <w:rsid w:val="00C94048"/>
    <w:rsid w:val="00C94B82"/>
    <w:rsid w:val="00CB6A83"/>
    <w:rsid w:val="00CD3828"/>
    <w:rsid w:val="00CD70AD"/>
    <w:rsid w:val="00CE6FE1"/>
    <w:rsid w:val="00CF717A"/>
    <w:rsid w:val="00D041B7"/>
    <w:rsid w:val="00D260B2"/>
    <w:rsid w:val="00D31FB1"/>
    <w:rsid w:val="00D6046F"/>
    <w:rsid w:val="00D93274"/>
    <w:rsid w:val="00DB241C"/>
    <w:rsid w:val="00DB2E03"/>
    <w:rsid w:val="00DC38F6"/>
    <w:rsid w:val="00DF022D"/>
    <w:rsid w:val="00E10F65"/>
    <w:rsid w:val="00E1578A"/>
    <w:rsid w:val="00E3371B"/>
    <w:rsid w:val="00E52211"/>
    <w:rsid w:val="00E55405"/>
    <w:rsid w:val="00E729F4"/>
    <w:rsid w:val="00E84E82"/>
    <w:rsid w:val="00E944BD"/>
    <w:rsid w:val="00EB3AAC"/>
    <w:rsid w:val="00EC2F7F"/>
    <w:rsid w:val="00EC548D"/>
    <w:rsid w:val="00ED66C0"/>
    <w:rsid w:val="00F13A15"/>
    <w:rsid w:val="00F301B1"/>
    <w:rsid w:val="00F33DF8"/>
    <w:rsid w:val="00F56417"/>
    <w:rsid w:val="00FB0C12"/>
    <w:rsid w:val="00FB5394"/>
    <w:rsid w:val="00FC2D9F"/>
    <w:rsid w:val="00FC433C"/>
    <w:rsid w:val="08C86992"/>
    <w:rsid w:val="19CBD341"/>
    <w:rsid w:val="37CDC126"/>
    <w:rsid w:val="3EFF29DF"/>
    <w:rsid w:val="5AF0F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styleId="normaltextrun" w:customStyle="1">
    <w:name w:val="normaltextrun"/>
    <w:basedOn w:val="DefaultParagraphFont"/>
    <w:rsid w:val="00AF45E4"/>
  </w:style>
  <w:style w:type="paragraph" w:styleId="paragraph" w:customStyle="1">
    <w:name w:val="paragraph"/>
    <w:basedOn w:val="Normal"/>
    <w:rsid w:val="00AF45E4"/>
    <w:rPr>
      <w:rFonts w:ascii="Times New Roman" w:hAnsi="Times New Roman" w:cs="Times New Roman" w:eastAsiaTheme="minorHAnsi"/>
      <w:lang w:eastAsia="en-US"/>
    </w:rPr>
  </w:style>
  <w:style w:type="character" w:styleId="eop" w:customStyle="1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Admin (1)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 Mills</dc:creator>
  <keywords/>
  <dc:description/>
  <lastModifiedBy>Kristen Arville</lastModifiedBy>
  <revision>3</revision>
  <dcterms:created xsi:type="dcterms:W3CDTF">2025-02-26T16:18:00.0000000Z</dcterms:created>
  <dcterms:modified xsi:type="dcterms:W3CDTF">2025-03-06T16:34:47.5535611Z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