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269E5ED7" w:rsidR="004C14EE" w:rsidRPr="007C6C6D" w:rsidRDefault="00FB5394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February 6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6D2A7D">
        <w:rPr>
          <w:rFonts w:ascii="Times New Roman" w:hAnsi="Times New Roman" w:cs="Times New Roman"/>
          <w:b/>
          <w:sz w:val="32"/>
          <w:szCs w:val="32"/>
        </w:rPr>
        <w:t>5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65931625" w:rsidR="004445BE" w:rsidRPr="00200C5B" w:rsidRDefault="00200C5B" w:rsidP="00200C5B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I.</w:t>
      </w:r>
      <w:r>
        <w:rPr>
          <w:rFonts w:ascii="Times New Roman" w:hAnsi="Times New Roman" w:cs="Times New Roman"/>
          <w:sz w:val="28"/>
          <w:szCs w:val="28"/>
        </w:rPr>
        <w:tab/>
      </w:r>
      <w:r w:rsidR="004445BE" w:rsidRPr="00200C5B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DF56E19" w:rsidR="004445BE" w:rsidRPr="00200C5B" w:rsidRDefault="00200C5B" w:rsidP="00200C5B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ab/>
      </w:r>
      <w:r w:rsidR="004445BE" w:rsidRPr="00200C5B">
        <w:rPr>
          <w:rFonts w:ascii="Times New Roman" w:hAnsi="Times New Roman" w:cs="Times New Roman"/>
          <w:sz w:val="28"/>
          <w:szCs w:val="28"/>
        </w:rPr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3E51CAE8" w:rsidR="004445BE" w:rsidRPr="00200C5B" w:rsidRDefault="001D4194" w:rsidP="00200C5B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0C5B">
        <w:rPr>
          <w:rFonts w:ascii="Times New Roman" w:hAnsi="Times New Roman" w:cs="Times New Roman"/>
          <w:sz w:val="28"/>
          <w:szCs w:val="28"/>
        </w:rPr>
        <w:t xml:space="preserve">III. </w:t>
      </w:r>
      <w:r w:rsidR="004445BE" w:rsidRPr="00200C5B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65627B09" w:rsidR="004445BE" w:rsidRPr="00DB241C" w:rsidRDefault="00DB241C" w:rsidP="00DB241C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IV. </w:t>
      </w:r>
      <w:r w:rsidR="004445BE" w:rsidRPr="00DB241C">
        <w:rPr>
          <w:rFonts w:ascii="Times New Roman" w:hAnsi="Times New Roman" w:cs="Times New Roman"/>
          <w:sz w:val="28"/>
          <w:szCs w:val="28"/>
        </w:rPr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0BF9E025" w:rsidR="004445BE" w:rsidRPr="004B7ADF" w:rsidRDefault="004B7ADF" w:rsidP="004B7ADF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V. </w:t>
      </w:r>
      <w:r w:rsidR="004445BE" w:rsidRPr="004B7ADF">
        <w:rPr>
          <w:rFonts w:ascii="Times New Roman" w:hAnsi="Times New Roman" w:cs="Times New Roman"/>
          <w:sz w:val="28"/>
          <w:szCs w:val="28"/>
        </w:rPr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494D64B2" w14:textId="6E1E2DAC" w:rsidR="00141C0C" w:rsidRPr="004B7ADF" w:rsidRDefault="004B7ADF" w:rsidP="004B7AD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VI. </w:t>
      </w:r>
      <w:r w:rsidR="004445BE" w:rsidRPr="004B7ADF">
        <w:rPr>
          <w:rFonts w:ascii="Times New Roman" w:hAnsi="Times New Roman" w:cs="Times New Roman"/>
          <w:sz w:val="28"/>
          <w:szCs w:val="28"/>
        </w:rPr>
        <w:t>BOARD MONITORING</w:t>
      </w:r>
    </w:p>
    <w:p w14:paraId="24EB75FD" w14:textId="77777777" w:rsidR="001664B4" w:rsidRPr="001664B4" w:rsidRDefault="001664B4" w:rsidP="001664B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C12681A" w14:textId="266906BF" w:rsidR="0060239E" w:rsidRPr="004B7ADF" w:rsidRDefault="004B7ADF" w:rsidP="004B7AD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2F7F">
        <w:rPr>
          <w:rFonts w:ascii="Times New Roman" w:hAnsi="Times New Roman" w:cs="Times New Roman"/>
          <w:sz w:val="28"/>
          <w:szCs w:val="28"/>
        </w:rPr>
        <w:t xml:space="preserve">VII. </w:t>
      </w:r>
      <w:r w:rsidR="004445BE" w:rsidRPr="004B7ADF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5DC0D12D" w14:textId="75580EB6" w:rsidR="00FB5394" w:rsidRDefault="00C6695E" w:rsidP="00FB5394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="00FB5394">
        <w:rPr>
          <w:rFonts w:ascii="Times New Roman" w:hAnsi="Times New Roman" w:cs="Times New Roman"/>
          <w:sz w:val="28"/>
          <w:szCs w:val="28"/>
        </w:rPr>
        <w:t>Treatment of Consumers</w:t>
      </w:r>
    </w:p>
    <w:p w14:paraId="150D74B8" w14:textId="77777777" w:rsidR="00FB5394" w:rsidRDefault="00FB5394" w:rsidP="00FB5394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 Financial Condition &amp; Activities</w:t>
      </w:r>
    </w:p>
    <w:p w14:paraId="2A6C81E0" w14:textId="77777777" w:rsidR="00FB5394" w:rsidRDefault="00FB5394" w:rsidP="00FB5394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C. </w:t>
      </w:r>
      <w:r>
        <w:rPr>
          <w:rFonts w:ascii="Times New Roman" w:hAnsi="Times New Roman" w:cs="Times New Roman"/>
          <w:sz w:val="28"/>
          <w:szCs w:val="28"/>
        </w:rPr>
        <w:t xml:space="preserve">Application for Revenue Bonds through the Calcasieu Parish Trust </w:t>
      </w:r>
    </w:p>
    <w:p w14:paraId="439E6A1F" w14:textId="153A424B" w:rsidR="00322044" w:rsidRPr="00FB5394" w:rsidRDefault="00FB5394" w:rsidP="00FB5394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Authority</w:t>
      </w:r>
    </w:p>
    <w:p w14:paraId="03938BDA" w14:textId="6FDDBFBE" w:rsidR="00FB5394" w:rsidRPr="00FB5394" w:rsidRDefault="00FB5394" w:rsidP="00FB5394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1B63D8">
        <w:rPr>
          <w:rFonts w:ascii="Times New Roman" w:hAnsi="Times New Roman" w:cs="Times New Roman"/>
          <w:sz w:val="28"/>
          <w:szCs w:val="28"/>
        </w:rPr>
        <w:t>Update on Broad St. Propert</w:t>
      </w:r>
      <w:r>
        <w:rPr>
          <w:rFonts w:ascii="Times New Roman" w:hAnsi="Times New Roman" w:cs="Times New Roman"/>
          <w:sz w:val="28"/>
          <w:szCs w:val="28"/>
        </w:rPr>
        <w:t>y</w:t>
      </w:r>
    </w:p>
    <w:p w14:paraId="1471B490" w14:textId="77777777" w:rsidR="0082597A" w:rsidRPr="006D2A7D" w:rsidRDefault="0082597A" w:rsidP="006D2A7D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783B89BA" w14:textId="4ECBA2B0" w:rsidR="00FC433C" w:rsidRPr="00EC2F7F" w:rsidRDefault="000A3264" w:rsidP="00EC2F7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VII</w:t>
      </w:r>
      <w:r w:rsidR="0084707A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45BE" w:rsidRPr="00EC2F7F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25792D96" w:rsidR="004445BE" w:rsidRPr="000A3264" w:rsidRDefault="00014343" w:rsidP="000A326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3F74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X</w:t>
      </w:r>
      <w:r w:rsidR="00C13F74">
        <w:rPr>
          <w:rFonts w:ascii="Times New Roman" w:hAnsi="Times New Roman" w:cs="Times New Roman"/>
          <w:sz w:val="28"/>
          <w:szCs w:val="28"/>
        </w:rPr>
        <w:t xml:space="preserve">. </w:t>
      </w:r>
      <w:r w:rsidR="004445BE" w:rsidRPr="000A3264">
        <w:rPr>
          <w:rFonts w:ascii="Times New Roman" w:hAnsi="Times New Roman" w:cs="Times New Roman"/>
          <w:sz w:val="28"/>
          <w:szCs w:val="28"/>
        </w:rPr>
        <w:t>NEXT MEETING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2A9C295D" w:rsidR="004445BE" w:rsidRPr="00C13F74" w:rsidRDefault="00C13F74" w:rsidP="00C13F7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434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X. </w:t>
      </w:r>
      <w:r w:rsidR="004445BE" w:rsidRPr="00C13F74">
        <w:rPr>
          <w:rFonts w:ascii="Times New Roman" w:hAnsi="Times New Roman" w:cs="Times New Roman"/>
          <w:sz w:val="28"/>
          <w:szCs w:val="28"/>
        </w:rPr>
        <w:t>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FA7D6" w14:textId="77777777" w:rsidR="00BD19BB" w:rsidRDefault="00BD19BB" w:rsidP="00740751">
      <w:r>
        <w:separator/>
      </w:r>
    </w:p>
  </w:endnote>
  <w:endnote w:type="continuationSeparator" w:id="0">
    <w:p w14:paraId="68F50641" w14:textId="77777777" w:rsidR="00BD19BB" w:rsidRDefault="00BD19BB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D3606" w14:textId="77777777" w:rsidR="00BD19BB" w:rsidRDefault="00BD19BB" w:rsidP="00740751">
      <w:r>
        <w:separator/>
      </w:r>
    </w:p>
  </w:footnote>
  <w:footnote w:type="continuationSeparator" w:id="0">
    <w:p w14:paraId="3AE9AD16" w14:textId="77777777" w:rsidR="00BD19BB" w:rsidRDefault="00BD19BB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11"/>
  </w:num>
  <w:num w:numId="9">
    <w:abstractNumId w:val="4"/>
  </w:num>
  <w:num w:numId="10">
    <w:abstractNumId w:val="1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14343"/>
    <w:rsid w:val="00024B98"/>
    <w:rsid w:val="00033E70"/>
    <w:rsid w:val="00047A7E"/>
    <w:rsid w:val="00075654"/>
    <w:rsid w:val="000A3264"/>
    <w:rsid w:val="000C4353"/>
    <w:rsid w:val="000C7955"/>
    <w:rsid w:val="000E3BA0"/>
    <w:rsid w:val="00130C7D"/>
    <w:rsid w:val="00141C0C"/>
    <w:rsid w:val="00142795"/>
    <w:rsid w:val="00151359"/>
    <w:rsid w:val="001664B4"/>
    <w:rsid w:val="001678A6"/>
    <w:rsid w:val="00177C42"/>
    <w:rsid w:val="001A1E01"/>
    <w:rsid w:val="001A1E1F"/>
    <w:rsid w:val="001A7342"/>
    <w:rsid w:val="001B4F94"/>
    <w:rsid w:val="001B4FD9"/>
    <w:rsid w:val="001B63D8"/>
    <w:rsid w:val="001C36F2"/>
    <w:rsid w:val="001D4194"/>
    <w:rsid w:val="001E02E6"/>
    <w:rsid w:val="001E5C5E"/>
    <w:rsid w:val="001F47B6"/>
    <w:rsid w:val="0020028A"/>
    <w:rsid w:val="00200C5B"/>
    <w:rsid w:val="00221186"/>
    <w:rsid w:val="00222156"/>
    <w:rsid w:val="002309F9"/>
    <w:rsid w:val="002334B8"/>
    <w:rsid w:val="00291FF7"/>
    <w:rsid w:val="002A0C1D"/>
    <w:rsid w:val="002A0C55"/>
    <w:rsid w:val="002C4C2C"/>
    <w:rsid w:val="002D3A10"/>
    <w:rsid w:val="002D63A1"/>
    <w:rsid w:val="002D6622"/>
    <w:rsid w:val="002F2EBB"/>
    <w:rsid w:val="002F405F"/>
    <w:rsid w:val="002F5070"/>
    <w:rsid w:val="00313DF3"/>
    <w:rsid w:val="00322044"/>
    <w:rsid w:val="00327B28"/>
    <w:rsid w:val="00354D02"/>
    <w:rsid w:val="003B35E0"/>
    <w:rsid w:val="003C5DE5"/>
    <w:rsid w:val="003C6C49"/>
    <w:rsid w:val="003D1262"/>
    <w:rsid w:val="003D1946"/>
    <w:rsid w:val="00422446"/>
    <w:rsid w:val="00426EED"/>
    <w:rsid w:val="00432D6B"/>
    <w:rsid w:val="004445BE"/>
    <w:rsid w:val="00454DCA"/>
    <w:rsid w:val="00484674"/>
    <w:rsid w:val="00492D7E"/>
    <w:rsid w:val="00495F2E"/>
    <w:rsid w:val="004A7C93"/>
    <w:rsid w:val="004B7ADF"/>
    <w:rsid w:val="004C14B4"/>
    <w:rsid w:val="004C14EE"/>
    <w:rsid w:val="004C2B85"/>
    <w:rsid w:val="004F3801"/>
    <w:rsid w:val="005075A6"/>
    <w:rsid w:val="00517104"/>
    <w:rsid w:val="00542D60"/>
    <w:rsid w:val="0055411F"/>
    <w:rsid w:val="00556CBC"/>
    <w:rsid w:val="00572633"/>
    <w:rsid w:val="005764ED"/>
    <w:rsid w:val="0058459C"/>
    <w:rsid w:val="005B26A2"/>
    <w:rsid w:val="005B3F14"/>
    <w:rsid w:val="005D183A"/>
    <w:rsid w:val="005F0779"/>
    <w:rsid w:val="005F5707"/>
    <w:rsid w:val="0060239E"/>
    <w:rsid w:val="006141BB"/>
    <w:rsid w:val="00636279"/>
    <w:rsid w:val="0064006A"/>
    <w:rsid w:val="006416C6"/>
    <w:rsid w:val="00645733"/>
    <w:rsid w:val="006663C6"/>
    <w:rsid w:val="00667A92"/>
    <w:rsid w:val="00672EB5"/>
    <w:rsid w:val="00680C27"/>
    <w:rsid w:val="00685F67"/>
    <w:rsid w:val="006D2A7D"/>
    <w:rsid w:val="006F03D3"/>
    <w:rsid w:val="006F54E5"/>
    <w:rsid w:val="00700764"/>
    <w:rsid w:val="0070337B"/>
    <w:rsid w:val="007145C6"/>
    <w:rsid w:val="00740751"/>
    <w:rsid w:val="007436FB"/>
    <w:rsid w:val="00761E29"/>
    <w:rsid w:val="00762B08"/>
    <w:rsid w:val="007741F1"/>
    <w:rsid w:val="00781AE0"/>
    <w:rsid w:val="007C42B6"/>
    <w:rsid w:val="007C7CF6"/>
    <w:rsid w:val="007E1C5E"/>
    <w:rsid w:val="007F19E8"/>
    <w:rsid w:val="007F3A10"/>
    <w:rsid w:val="0082597A"/>
    <w:rsid w:val="0084707A"/>
    <w:rsid w:val="00855AA8"/>
    <w:rsid w:val="0086496B"/>
    <w:rsid w:val="00877ED3"/>
    <w:rsid w:val="008827E7"/>
    <w:rsid w:val="008941F7"/>
    <w:rsid w:val="008B3A9F"/>
    <w:rsid w:val="008C4F47"/>
    <w:rsid w:val="008D2DF5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A16C9"/>
    <w:rsid w:val="009A6D04"/>
    <w:rsid w:val="00A26400"/>
    <w:rsid w:val="00A31667"/>
    <w:rsid w:val="00A41BAD"/>
    <w:rsid w:val="00A569B7"/>
    <w:rsid w:val="00A91FEC"/>
    <w:rsid w:val="00A9238D"/>
    <w:rsid w:val="00AB49FC"/>
    <w:rsid w:val="00AF45E4"/>
    <w:rsid w:val="00B00909"/>
    <w:rsid w:val="00B32A0D"/>
    <w:rsid w:val="00B34421"/>
    <w:rsid w:val="00B4794B"/>
    <w:rsid w:val="00B5486C"/>
    <w:rsid w:val="00B56F35"/>
    <w:rsid w:val="00B6336B"/>
    <w:rsid w:val="00B8020B"/>
    <w:rsid w:val="00B82EE3"/>
    <w:rsid w:val="00BD19BB"/>
    <w:rsid w:val="00BD5F13"/>
    <w:rsid w:val="00BD7288"/>
    <w:rsid w:val="00C00F0B"/>
    <w:rsid w:val="00C02DD9"/>
    <w:rsid w:val="00C13F74"/>
    <w:rsid w:val="00C44F6E"/>
    <w:rsid w:val="00C6695E"/>
    <w:rsid w:val="00C77701"/>
    <w:rsid w:val="00C85634"/>
    <w:rsid w:val="00C94048"/>
    <w:rsid w:val="00C94B82"/>
    <w:rsid w:val="00CB6A83"/>
    <w:rsid w:val="00CD70AD"/>
    <w:rsid w:val="00CE6FE1"/>
    <w:rsid w:val="00CF717A"/>
    <w:rsid w:val="00D260B2"/>
    <w:rsid w:val="00D31FB1"/>
    <w:rsid w:val="00D6046F"/>
    <w:rsid w:val="00D93274"/>
    <w:rsid w:val="00DB241C"/>
    <w:rsid w:val="00DC38F6"/>
    <w:rsid w:val="00DF022D"/>
    <w:rsid w:val="00E10F65"/>
    <w:rsid w:val="00E1578A"/>
    <w:rsid w:val="00E3371B"/>
    <w:rsid w:val="00E52211"/>
    <w:rsid w:val="00E84E82"/>
    <w:rsid w:val="00E944BD"/>
    <w:rsid w:val="00EB3AAC"/>
    <w:rsid w:val="00EC2F7F"/>
    <w:rsid w:val="00EC548D"/>
    <w:rsid w:val="00ED66C0"/>
    <w:rsid w:val="00F13A15"/>
    <w:rsid w:val="00F301B1"/>
    <w:rsid w:val="00F33DF8"/>
    <w:rsid w:val="00FB0C12"/>
    <w:rsid w:val="00FB5394"/>
    <w:rsid w:val="00FC2D9F"/>
    <w:rsid w:val="00FC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3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13</cp:revision>
  <dcterms:created xsi:type="dcterms:W3CDTF">2024-11-19T18:09:00Z</dcterms:created>
  <dcterms:modified xsi:type="dcterms:W3CDTF">2025-01-28T18:09:00Z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