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0B6EAA59" w:rsidR="004C14EE" w:rsidRPr="007C6C6D" w:rsidRDefault="00781AE0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November 7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5931625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3E51CAE8" w:rsidR="004445BE" w:rsidRPr="00200C5B" w:rsidRDefault="001D4194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65627B09" w:rsidR="004445BE" w:rsidRPr="00DB241C" w:rsidRDefault="00DB241C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BF9E025" w:rsidR="004445BE" w:rsidRPr="004B7ADF" w:rsidRDefault="004B7ADF" w:rsidP="004B7ADF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6E1E2DAC" w:rsidR="00141C0C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VI.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7BAB4E4E" w14:textId="576D715A" w:rsidR="007145C6" w:rsidRPr="00D6046F" w:rsidRDefault="00024B98" w:rsidP="00D6046F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6046F">
        <w:rPr>
          <w:rFonts w:ascii="Times New Roman" w:hAnsi="Times New Roman" w:cs="Times New Roman"/>
          <w:sz w:val="28"/>
          <w:szCs w:val="28"/>
        </w:rPr>
        <w:t>Communication &amp; Support</w:t>
      </w:r>
    </w:p>
    <w:p w14:paraId="139EAE88" w14:textId="68DB40FE" w:rsidR="00BD5F13" w:rsidRPr="00D6046F" w:rsidRDefault="00BD5F13" w:rsidP="00D6046F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6046F">
        <w:rPr>
          <w:rFonts w:ascii="Times New Roman" w:hAnsi="Times New Roman" w:cs="Times New Roman"/>
          <w:sz w:val="28"/>
          <w:szCs w:val="28"/>
        </w:rPr>
        <w:t>Monitoring of the Executive Director</w:t>
      </w:r>
    </w:p>
    <w:p w14:paraId="25030888" w14:textId="71F9F1C3" w:rsidR="00E944BD" w:rsidRPr="00D6046F" w:rsidRDefault="00024B98" w:rsidP="00D6046F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6046F">
        <w:rPr>
          <w:rFonts w:ascii="Times New Roman" w:hAnsi="Times New Roman" w:cs="Times New Roman"/>
          <w:sz w:val="28"/>
          <w:szCs w:val="28"/>
        </w:rPr>
        <w:t>Discuss Holiday Social</w:t>
      </w:r>
    </w:p>
    <w:p w14:paraId="5DC8F361" w14:textId="77777777" w:rsidR="005B3F14" w:rsidRPr="005B3F14" w:rsidRDefault="005B3F14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266906BF" w:rsidR="0060239E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="004445BE" w:rsidRPr="004B7ADF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706C9F44" w14:textId="77A6DA0F" w:rsidR="002D6622" w:rsidRPr="001B63D8" w:rsidRDefault="001B63D8" w:rsidP="001B63D8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Hlk171684174"/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2D3A10" w:rsidRPr="001B63D8">
        <w:rPr>
          <w:rFonts w:ascii="Times New Roman" w:hAnsi="Times New Roman" w:cs="Times New Roman"/>
          <w:sz w:val="28"/>
          <w:szCs w:val="28"/>
        </w:rPr>
        <w:t>Annual Report</w:t>
      </w:r>
    </w:p>
    <w:p w14:paraId="31B89C18" w14:textId="150EAF68" w:rsidR="002D3A10" w:rsidRPr="001B63D8" w:rsidRDefault="001B63D8" w:rsidP="001B63D8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2D3A10" w:rsidRPr="001B63D8">
        <w:rPr>
          <w:rFonts w:ascii="Times New Roman" w:hAnsi="Times New Roman" w:cs="Times New Roman"/>
          <w:sz w:val="28"/>
          <w:szCs w:val="28"/>
        </w:rPr>
        <w:t>Emergency Response</w:t>
      </w:r>
    </w:p>
    <w:p w14:paraId="5F3035C6" w14:textId="6139A58D" w:rsidR="001A7342" w:rsidRPr="001B63D8" w:rsidRDefault="001B63D8" w:rsidP="001B63D8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FC2D9F" w:rsidRPr="001B63D8">
        <w:rPr>
          <w:rFonts w:ascii="Times New Roman" w:hAnsi="Times New Roman" w:cs="Times New Roman"/>
          <w:sz w:val="28"/>
          <w:szCs w:val="28"/>
        </w:rPr>
        <w:t>Update on Broad St. Property</w:t>
      </w:r>
    </w:p>
    <w:bookmarkEnd w:id="0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4ECBA2B0" w:rsidR="00FC433C" w:rsidRPr="00EC2F7F" w:rsidRDefault="000A3264" w:rsidP="00EC2F7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25792D96" w:rsidR="004445BE" w:rsidRPr="000A3264" w:rsidRDefault="00014343" w:rsidP="000A326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2A9C295D" w:rsidR="004445BE" w:rsidRPr="00C13F74" w:rsidRDefault="00C13F74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64DE" w14:textId="77777777" w:rsidR="00A41BAD" w:rsidRDefault="00A41BAD" w:rsidP="00740751">
      <w:r>
        <w:separator/>
      </w:r>
    </w:p>
  </w:endnote>
  <w:endnote w:type="continuationSeparator" w:id="0">
    <w:p w14:paraId="46BEE13E" w14:textId="77777777" w:rsidR="00A41BAD" w:rsidRDefault="00A41BAD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EDB7" w14:textId="77777777" w:rsidR="00A41BAD" w:rsidRDefault="00A41BAD" w:rsidP="00740751">
      <w:r>
        <w:separator/>
      </w:r>
    </w:p>
  </w:footnote>
  <w:footnote w:type="continuationSeparator" w:id="0">
    <w:p w14:paraId="57E1339D" w14:textId="77777777" w:rsidR="00A41BAD" w:rsidRDefault="00A41BAD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75654"/>
    <w:rsid w:val="000A3264"/>
    <w:rsid w:val="000C4353"/>
    <w:rsid w:val="000C7955"/>
    <w:rsid w:val="000E3BA0"/>
    <w:rsid w:val="00130C7D"/>
    <w:rsid w:val="00141C0C"/>
    <w:rsid w:val="00142795"/>
    <w:rsid w:val="00151359"/>
    <w:rsid w:val="001678A6"/>
    <w:rsid w:val="00177C42"/>
    <w:rsid w:val="001A1E01"/>
    <w:rsid w:val="001A1E1F"/>
    <w:rsid w:val="001A7342"/>
    <w:rsid w:val="001B4F94"/>
    <w:rsid w:val="001B4FD9"/>
    <w:rsid w:val="001B63D8"/>
    <w:rsid w:val="001C36F2"/>
    <w:rsid w:val="001D4194"/>
    <w:rsid w:val="001E02E6"/>
    <w:rsid w:val="001E5C5E"/>
    <w:rsid w:val="0020028A"/>
    <w:rsid w:val="00200C5B"/>
    <w:rsid w:val="00221186"/>
    <w:rsid w:val="00222156"/>
    <w:rsid w:val="002309F9"/>
    <w:rsid w:val="002334B8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7ADF"/>
    <w:rsid w:val="004C14B4"/>
    <w:rsid w:val="004C14EE"/>
    <w:rsid w:val="004C2B85"/>
    <w:rsid w:val="004F3801"/>
    <w:rsid w:val="005075A6"/>
    <w:rsid w:val="00542D60"/>
    <w:rsid w:val="0055411F"/>
    <w:rsid w:val="00556CBC"/>
    <w:rsid w:val="00572633"/>
    <w:rsid w:val="005764ED"/>
    <w:rsid w:val="0058459C"/>
    <w:rsid w:val="005B26A2"/>
    <w:rsid w:val="005B3F14"/>
    <w:rsid w:val="005D183A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145C6"/>
    <w:rsid w:val="00740751"/>
    <w:rsid w:val="007436FB"/>
    <w:rsid w:val="00761E29"/>
    <w:rsid w:val="00762B08"/>
    <w:rsid w:val="007741F1"/>
    <w:rsid w:val="00781AE0"/>
    <w:rsid w:val="007C42B6"/>
    <w:rsid w:val="007C7CF6"/>
    <w:rsid w:val="007E1C5E"/>
    <w:rsid w:val="007F19E8"/>
    <w:rsid w:val="007F3A10"/>
    <w:rsid w:val="0084707A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41BAD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D5F13"/>
    <w:rsid w:val="00BD7288"/>
    <w:rsid w:val="00C00F0B"/>
    <w:rsid w:val="00C02DD9"/>
    <w:rsid w:val="00C13F74"/>
    <w:rsid w:val="00C44F6E"/>
    <w:rsid w:val="00C77701"/>
    <w:rsid w:val="00C85634"/>
    <w:rsid w:val="00C94048"/>
    <w:rsid w:val="00C94B82"/>
    <w:rsid w:val="00CB6A83"/>
    <w:rsid w:val="00CD70AD"/>
    <w:rsid w:val="00CF717A"/>
    <w:rsid w:val="00D31FB1"/>
    <w:rsid w:val="00D6046F"/>
    <w:rsid w:val="00D93274"/>
    <w:rsid w:val="00DB241C"/>
    <w:rsid w:val="00DC38F6"/>
    <w:rsid w:val="00DF022D"/>
    <w:rsid w:val="00E10F65"/>
    <w:rsid w:val="00E1578A"/>
    <w:rsid w:val="00E3371B"/>
    <w:rsid w:val="00E52211"/>
    <w:rsid w:val="00E84E82"/>
    <w:rsid w:val="00E944BD"/>
    <w:rsid w:val="00EB3AAC"/>
    <w:rsid w:val="00EC2F7F"/>
    <w:rsid w:val="00EC548D"/>
    <w:rsid w:val="00ED66C0"/>
    <w:rsid w:val="00F13A15"/>
    <w:rsid w:val="00F301B1"/>
    <w:rsid w:val="00F33DF8"/>
    <w:rsid w:val="00FB0C12"/>
    <w:rsid w:val="00FC2D9F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158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69</cp:revision>
  <dcterms:created xsi:type="dcterms:W3CDTF">2023-02-08T20:48:00Z</dcterms:created>
  <dcterms:modified xsi:type="dcterms:W3CDTF">2024-11-04T17:11:00Z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