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0F00EC9C" w:rsidR="004445BE" w:rsidRPr="002A3843" w:rsidRDefault="006D3AE0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September </w:t>
      </w:r>
      <w:r w:rsidR="005C7769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D2A7D" w:rsidRPr="002A3843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94D64B2" w14:textId="7F439ADA" w:rsidR="00141C0C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5522EF08" w14:textId="007D0429" w:rsidR="00702D26" w:rsidRDefault="00082340" w:rsidP="00702D26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Condition &amp; Activities</w:t>
      </w:r>
    </w:p>
    <w:p w14:paraId="0EE96ABE" w14:textId="6EAC7843" w:rsidR="00A83DFD" w:rsidRDefault="005C7769" w:rsidP="00082340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Planning &amp; Budgeting</w:t>
      </w:r>
    </w:p>
    <w:p w14:paraId="2FE88EC2" w14:textId="73C47C09" w:rsidR="0057230A" w:rsidRDefault="0057230A" w:rsidP="00082340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Chair Meeting in BTR</w:t>
      </w:r>
      <w:r w:rsidR="005A6CEF">
        <w:rPr>
          <w:rFonts w:ascii="Times New Roman" w:hAnsi="Times New Roman" w:cs="Times New Roman"/>
          <w:sz w:val="28"/>
          <w:szCs w:val="28"/>
        </w:rPr>
        <w:t xml:space="preserve"> </w:t>
      </w:r>
      <w:r w:rsidR="000C586B">
        <w:rPr>
          <w:rFonts w:ascii="Times New Roman" w:hAnsi="Times New Roman" w:cs="Times New Roman"/>
          <w:sz w:val="28"/>
          <w:szCs w:val="28"/>
        </w:rPr>
        <w:t>–</w:t>
      </w:r>
      <w:r w:rsidR="005A6CEF">
        <w:rPr>
          <w:rFonts w:ascii="Times New Roman" w:hAnsi="Times New Roman" w:cs="Times New Roman"/>
          <w:sz w:val="28"/>
          <w:szCs w:val="28"/>
        </w:rPr>
        <w:t xml:space="preserve"> Oct</w:t>
      </w:r>
    </w:p>
    <w:p w14:paraId="4651BD5B" w14:textId="11185FF9" w:rsidR="000C586B" w:rsidRDefault="000C586B" w:rsidP="00082340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ImCal Community Services</w:t>
      </w:r>
      <w:r w:rsidR="006D3AE0">
        <w:rPr>
          <w:rFonts w:ascii="Times New Roman" w:hAnsi="Times New Roman" w:cs="Times New Roman"/>
          <w:sz w:val="28"/>
          <w:szCs w:val="28"/>
        </w:rPr>
        <w:t xml:space="preserve"> Outreach</w:t>
      </w:r>
    </w:p>
    <w:p w14:paraId="60A1B0F7" w14:textId="5942B8E7" w:rsidR="00B20A79" w:rsidRPr="00B20A79" w:rsidRDefault="00B20A79" w:rsidP="00B20A79">
      <w:pPr>
        <w:pStyle w:val="ListParagraph"/>
        <w:numPr>
          <w:ilvl w:val="0"/>
          <w:numId w:val="19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Bilbo Building</w:t>
      </w:r>
    </w:p>
    <w:p w14:paraId="05C5E419" w14:textId="77777777" w:rsidR="00082340" w:rsidRPr="00082340" w:rsidRDefault="00082340" w:rsidP="00082340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X.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D3625" w14:textId="77777777" w:rsidR="00993248" w:rsidRDefault="00993248" w:rsidP="00740751">
      <w:r>
        <w:separator/>
      </w:r>
    </w:p>
  </w:endnote>
  <w:endnote w:type="continuationSeparator" w:id="0">
    <w:p w14:paraId="347C43F5" w14:textId="77777777" w:rsidR="00993248" w:rsidRDefault="00993248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5065" w14:textId="77777777" w:rsidR="00993248" w:rsidRDefault="00993248" w:rsidP="00740751">
      <w:r>
        <w:separator/>
      </w:r>
    </w:p>
  </w:footnote>
  <w:footnote w:type="continuationSeparator" w:id="0">
    <w:p w14:paraId="4904D051" w14:textId="77777777" w:rsidR="00993248" w:rsidRDefault="00993248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  <w:num w:numId="19" w16cid:durableId="141080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4B98"/>
    <w:rsid w:val="00033E70"/>
    <w:rsid w:val="00047A7E"/>
    <w:rsid w:val="000622FC"/>
    <w:rsid w:val="00075654"/>
    <w:rsid w:val="00077184"/>
    <w:rsid w:val="00082340"/>
    <w:rsid w:val="000A3264"/>
    <w:rsid w:val="000C4353"/>
    <w:rsid w:val="000C586B"/>
    <w:rsid w:val="000C7955"/>
    <w:rsid w:val="000E3BA0"/>
    <w:rsid w:val="000E6547"/>
    <w:rsid w:val="00130289"/>
    <w:rsid w:val="00130C7D"/>
    <w:rsid w:val="00134EC3"/>
    <w:rsid w:val="00141C0C"/>
    <w:rsid w:val="00142795"/>
    <w:rsid w:val="00151359"/>
    <w:rsid w:val="00161E26"/>
    <w:rsid w:val="001664B4"/>
    <w:rsid w:val="001678A6"/>
    <w:rsid w:val="00177C42"/>
    <w:rsid w:val="00184DAA"/>
    <w:rsid w:val="00187E6D"/>
    <w:rsid w:val="001A06A3"/>
    <w:rsid w:val="001A1E01"/>
    <w:rsid w:val="001A1E1F"/>
    <w:rsid w:val="001A7342"/>
    <w:rsid w:val="001B3637"/>
    <w:rsid w:val="001B3F35"/>
    <w:rsid w:val="001B4F94"/>
    <w:rsid w:val="001B4FD9"/>
    <w:rsid w:val="001B63D8"/>
    <w:rsid w:val="001C36F2"/>
    <w:rsid w:val="001D4194"/>
    <w:rsid w:val="001D7FAC"/>
    <w:rsid w:val="001E02E6"/>
    <w:rsid w:val="001E5C5E"/>
    <w:rsid w:val="001F47B6"/>
    <w:rsid w:val="0020028A"/>
    <w:rsid w:val="00200C5B"/>
    <w:rsid w:val="00202105"/>
    <w:rsid w:val="00221186"/>
    <w:rsid w:val="00222156"/>
    <w:rsid w:val="002309F9"/>
    <w:rsid w:val="002334B8"/>
    <w:rsid w:val="002446F8"/>
    <w:rsid w:val="002827A1"/>
    <w:rsid w:val="00291FF7"/>
    <w:rsid w:val="002933BC"/>
    <w:rsid w:val="002A0C1D"/>
    <w:rsid w:val="002A0C55"/>
    <w:rsid w:val="002A3843"/>
    <w:rsid w:val="002C4C2C"/>
    <w:rsid w:val="002D3A10"/>
    <w:rsid w:val="002D63A1"/>
    <w:rsid w:val="002D6622"/>
    <w:rsid w:val="002F2EBB"/>
    <w:rsid w:val="002F405F"/>
    <w:rsid w:val="002F5070"/>
    <w:rsid w:val="00306317"/>
    <w:rsid w:val="00313DF3"/>
    <w:rsid w:val="00315C95"/>
    <w:rsid w:val="00322044"/>
    <w:rsid w:val="00327B28"/>
    <w:rsid w:val="00343B60"/>
    <w:rsid w:val="00354D02"/>
    <w:rsid w:val="00382F2E"/>
    <w:rsid w:val="00386DD6"/>
    <w:rsid w:val="0039145E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445BE"/>
    <w:rsid w:val="00454DCA"/>
    <w:rsid w:val="004678FD"/>
    <w:rsid w:val="00484674"/>
    <w:rsid w:val="00492D7E"/>
    <w:rsid w:val="00495F2E"/>
    <w:rsid w:val="004A7C93"/>
    <w:rsid w:val="004B2683"/>
    <w:rsid w:val="004B7ADF"/>
    <w:rsid w:val="004B7FD9"/>
    <w:rsid w:val="004C14B4"/>
    <w:rsid w:val="004C14EE"/>
    <w:rsid w:val="004C2B85"/>
    <w:rsid w:val="004F3801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7230A"/>
    <w:rsid w:val="00572633"/>
    <w:rsid w:val="00574C5C"/>
    <w:rsid w:val="005764ED"/>
    <w:rsid w:val="00576707"/>
    <w:rsid w:val="0058459C"/>
    <w:rsid w:val="005A6CEF"/>
    <w:rsid w:val="005B26A2"/>
    <w:rsid w:val="005B3F14"/>
    <w:rsid w:val="005C7769"/>
    <w:rsid w:val="005D183A"/>
    <w:rsid w:val="005F0779"/>
    <w:rsid w:val="005F5707"/>
    <w:rsid w:val="0060239E"/>
    <w:rsid w:val="006141BB"/>
    <w:rsid w:val="00631751"/>
    <w:rsid w:val="00636279"/>
    <w:rsid w:val="0064006A"/>
    <w:rsid w:val="006416C6"/>
    <w:rsid w:val="00641DA6"/>
    <w:rsid w:val="00644E18"/>
    <w:rsid w:val="00645733"/>
    <w:rsid w:val="006663C6"/>
    <w:rsid w:val="00667A92"/>
    <w:rsid w:val="006729E3"/>
    <w:rsid w:val="00672EB5"/>
    <w:rsid w:val="00680C27"/>
    <w:rsid w:val="00685F67"/>
    <w:rsid w:val="0069648E"/>
    <w:rsid w:val="006D2A7D"/>
    <w:rsid w:val="006D3AE0"/>
    <w:rsid w:val="006E6B4E"/>
    <w:rsid w:val="006F03D3"/>
    <w:rsid w:val="006F451B"/>
    <w:rsid w:val="006F54E5"/>
    <w:rsid w:val="00700764"/>
    <w:rsid w:val="00702D26"/>
    <w:rsid w:val="0070337B"/>
    <w:rsid w:val="007145C6"/>
    <w:rsid w:val="00714E46"/>
    <w:rsid w:val="00720B31"/>
    <w:rsid w:val="00722FCB"/>
    <w:rsid w:val="007245B9"/>
    <w:rsid w:val="00740751"/>
    <w:rsid w:val="007436FB"/>
    <w:rsid w:val="00761E29"/>
    <w:rsid w:val="00762B08"/>
    <w:rsid w:val="00766C63"/>
    <w:rsid w:val="00772F14"/>
    <w:rsid w:val="007741F1"/>
    <w:rsid w:val="00781AE0"/>
    <w:rsid w:val="007B16B1"/>
    <w:rsid w:val="007C42B6"/>
    <w:rsid w:val="007C7CF6"/>
    <w:rsid w:val="007D4EA0"/>
    <w:rsid w:val="007E1C5E"/>
    <w:rsid w:val="007E1CDC"/>
    <w:rsid w:val="007E35D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B20E3"/>
    <w:rsid w:val="008B3A9F"/>
    <w:rsid w:val="008C11D9"/>
    <w:rsid w:val="008C4F47"/>
    <w:rsid w:val="008D2DF5"/>
    <w:rsid w:val="008E6B7F"/>
    <w:rsid w:val="008F232D"/>
    <w:rsid w:val="008F5D44"/>
    <w:rsid w:val="00902DA2"/>
    <w:rsid w:val="00902E89"/>
    <w:rsid w:val="0091231B"/>
    <w:rsid w:val="00912D4D"/>
    <w:rsid w:val="00916533"/>
    <w:rsid w:val="00924EA9"/>
    <w:rsid w:val="0092740B"/>
    <w:rsid w:val="0094144F"/>
    <w:rsid w:val="0096043B"/>
    <w:rsid w:val="00973293"/>
    <w:rsid w:val="00983F37"/>
    <w:rsid w:val="00993248"/>
    <w:rsid w:val="009A16C9"/>
    <w:rsid w:val="009A6907"/>
    <w:rsid w:val="009A6D04"/>
    <w:rsid w:val="009D4722"/>
    <w:rsid w:val="009E4FBF"/>
    <w:rsid w:val="00A11C51"/>
    <w:rsid w:val="00A26400"/>
    <w:rsid w:val="00A31667"/>
    <w:rsid w:val="00A359C9"/>
    <w:rsid w:val="00A41BAD"/>
    <w:rsid w:val="00A543E8"/>
    <w:rsid w:val="00A569B7"/>
    <w:rsid w:val="00A60681"/>
    <w:rsid w:val="00A8110A"/>
    <w:rsid w:val="00A83DFD"/>
    <w:rsid w:val="00A91FEC"/>
    <w:rsid w:val="00A9238D"/>
    <w:rsid w:val="00AB49FC"/>
    <w:rsid w:val="00AF45E4"/>
    <w:rsid w:val="00B00909"/>
    <w:rsid w:val="00B20A79"/>
    <w:rsid w:val="00B32A0D"/>
    <w:rsid w:val="00B34421"/>
    <w:rsid w:val="00B4794B"/>
    <w:rsid w:val="00B5486C"/>
    <w:rsid w:val="00B56F35"/>
    <w:rsid w:val="00B6336B"/>
    <w:rsid w:val="00B70DF4"/>
    <w:rsid w:val="00B7491E"/>
    <w:rsid w:val="00B8020B"/>
    <w:rsid w:val="00B82EE3"/>
    <w:rsid w:val="00B8321A"/>
    <w:rsid w:val="00BA1810"/>
    <w:rsid w:val="00BC242F"/>
    <w:rsid w:val="00BD19BB"/>
    <w:rsid w:val="00BD5F13"/>
    <w:rsid w:val="00BD7288"/>
    <w:rsid w:val="00BD730F"/>
    <w:rsid w:val="00C00F0B"/>
    <w:rsid w:val="00C02DD9"/>
    <w:rsid w:val="00C13F74"/>
    <w:rsid w:val="00C17F5D"/>
    <w:rsid w:val="00C44F6E"/>
    <w:rsid w:val="00C559BF"/>
    <w:rsid w:val="00C63D92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4AB3"/>
    <w:rsid w:val="00CE6FE1"/>
    <w:rsid w:val="00CF717A"/>
    <w:rsid w:val="00D041B7"/>
    <w:rsid w:val="00D04408"/>
    <w:rsid w:val="00D079A8"/>
    <w:rsid w:val="00D15404"/>
    <w:rsid w:val="00D157FA"/>
    <w:rsid w:val="00D260B2"/>
    <w:rsid w:val="00D31FB1"/>
    <w:rsid w:val="00D33C27"/>
    <w:rsid w:val="00D6046F"/>
    <w:rsid w:val="00D61061"/>
    <w:rsid w:val="00D757ED"/>
    <w:rsid w:val="00D866C7"/>
    <w:rsid w:val="00D87923"/>
    <w:rsid w:val="00D93274"/>
    <w:rsid w:val="00D9713B"/>
    <w:rsid w:val="00DB241C"/>
    <w:rsid w:val="00DB2E03"/>
    <w:rsid w:val="00DC38F6"/>
    <w:rsid w:val="00DD79C1"/>
    <w:rsid w:val="00DE70A4"/>
    <w:rsid w:val="00DF022D"/>
    <w:rsid w:val="00E02E1E"/>
    <w:rsid w:val="00E10F65"/>
    <w:rsid w:val="00E1578A"/>
    <w:rsid w:val="00E23E02"/>
    <w:rsid w:val="00E3371B"/>
    <w:rsid w:val="00E401E6"/>
    <w:rsid w:val="00E47836"/>
    <w:rsid w:val="00E52211"/>
    <w:rsid w:val="00E538A2"/>
    <w:rsid w:val="00E55405"/>
    <w:rsid w:val="00E729F4"/>
    <w:rsid w:val="00E84E82"/>
    <w:rsid w:val="00E944BD"/>
    <w:rsid w:val="00E95293"/>
    <w:rsid w:val="00E955A2"/>
    <w:rsid w:val="00EB0EAC"/>
    <w:rsid w:val="00EB3AAC"/>
    <w:rsid w:val="00EB4AAE"/>
    <w:rsid w:val="00EC2F7F"/>
    <w:rsid w:val="00EC548D"/>
    <w:rsid w:val="00ED66C0"/>
    <w:rsid w:val="00F03312"/>
    <w:rsid w:val="00F13A15"/>
    <w:rsid w:val="00F216D1"/>
    <w:rsid w:val="00F301B1"/>
    <w:rsid w:val="00F33DF8"/>
    <w:rsid w:val="00F42126"/>
    <w:rsid w:val="00F5173C"/>
    <w:rsid w:val="00F56417"/>
    <w:rsid w:val="00F67082"/>
    <w:rsid w:val="00FB0C12"/>
    <w:rsid w:val="00FB5394"/>
    <w:rsid w:val="00FC2D9F"/>
    <w:rsid w:val="00FC433C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21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31</cp:revision>
  <dcterms:created xsi:type="dcterms:W3CDTF">2025-05-01T15:02:00Z</dcterms:created>
  <dcterms:modified xsi:type="dcterms:W3CDTF">2025-08-26T16:07:00Z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