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2A9BF0A5" w:rsidR="004C14EE" w:rsidRPr="007C6C6D" w:rsidRDefault="00B00909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September 5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0199E3AF" w:rsidR="00141C0C" w:rsidRDefault="004445BE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7BAB4E4E" w14:textId="5E84FB2B" w:rsidR="007145C6" w:rsidRDefault="007145C6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Beauregard Parish Appointment</w:t>
      </w:r>
    </w:p>
    <w:p w14:paraId="5DC8F361" w14:textId="77777777" w:rsidR="005B3F14" w:rsidRPr="005B3F14" w:rsidRDefault="005B3F14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1A62C153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Hlk171684174"/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B00909">
        <w:rPr>
          <w:rFonts w:ascii="Times New Roman" w:hAnsi="Times New Roman" w:cs="Times New Roman"/>
          <w:sz w:val="28"/>
          <w:szCs w:val="28"/>
        </w:rPr>
        <w:t>Financial Condition and Activities</w:t>
      </w:r>
    </w:p>
    <w:p w14:paraId="0764D810" w14:textId="26ACCD9C" w:rsidR="001E5C5E" w:rsidRDefault="00762B08" w:rsidP="00FC433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B00909">
        <w:rPr>
          <w:rFonts w:ascii="Times New Roman" w:hAnsi="Times New Roman" w:cs="Times New Roman"/>
          <w:sz w:val="28"/>
          <w:szCs w:val="28"/>
        </w:rPr>
        <w:t>Financial Planning and Budgeting</w:t>
      </w:r>
    </w:p>
    <w:p w14:paraId="6721946A" w14:textId="37BE2A5F" w:rsidR="00F301B1" w:rsidRDefault="005B26A2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433C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2D60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bookmarkEnd w:id="0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E479927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1F1F9C62" w14:textId="7E08B8E6" w:rsidR="00FC433C" w:rsidRDefault="00FC433C" w:rsidP="00FC433C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A. </w:t>
      </w:r>
      <w:r>
        <w:rPr>
          <w:rFonts w:ascii="Times New Roman" w:hAnsi="Times New Roman" w:cs="Times New Roman"/>
          <w:sz w:val="28"/>
          <w:szCs w:val="28"/>
        </w:rPr>
        <w:t>Out of Darkness Walk</w:t>
      </w:r>
    </w:p>
    <w:p w14:paraId="783B89BA" w14:textId="3883E0B1" w:rsidR="00FC433C" w:rsidRPr="002C1670" w:rsidRDefault="00FC433C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>
        <w:rPr>
          <w:rFonts w:ascii="Times New Roman" w:hAnsi="Times New Roman" w:cs="Times New Roman"/>
          <w:sz w:val="28"/>
          <w:szCs w:val="28"/>
        </w:rPr>
        <w:t>. Step Up 4 Down Syndrome Family Fun Day and Walk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B222" w14:textId="77777777" w:rsidR="002F405F" w:rsidRDefault="002F405F" w:rsidP="00740751">
      <w:r>
        <w:separator/>
      </w:r>
    </w:p>
  </w:endnote>
  <w:endnote w:type="continuationSeparator" w:id="0">
    <w:p w14:paraId="1E8CDFC4" w14:textId="77777777" w:rsidR="002F405F" w:rsidRDefault="002F405F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3BBA" w14:textId="77777777" w:rsidR="002F405F" w:rsidRDefault="002F405F" w:rsidP="00740751">
      <w:r>
        <w:separator/>
      </w:r>
    </w:p>
  </w:footnote>
  <w:footnote w:type="continuationSeparator" w:id="0">
    <w:p w14:paraId="3C6568C1" w14:textId="77777777" w:rsidR="002F405F" w:rsidRDefault="002F405F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C4353"/>
    <w:rsid w:val="000E3BA0"/>
    <w:rsid w:val="00141C0C"/>
    <w:rsid w:val="00142795"/>
    <w:rsid w:val="00151359"/>
    <w:rsid w:val="001678A6"/>
    <w:rsid w:val="00177C42"/>
    <w:rsid w:val="001A1E01"/>
    <w:rsid w:val="001A1E1F"/>
    <w:rsid w:val="001B4F94"/>
    <w:rsid w:val="001B4FD9"/>
    <w:rsid w:val="001C36F2"/>
    <w:rsid w:val="001E02E6"/>
    <w:rsid w:val="001E5C5E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405F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42D60"/>
    <w:rsid w:val="0055411F"/>
    <w:rsid w:val="00556CBC"/>
    <w:rsid w:val="00572633"/>
    <w:rsid w:val="005764ED"/>
    <w:rsid w:val="0058459C"/>
    <w:rsid w:val="005B26A2"/>
    <w:rsid w:val="005B3F14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145C6"/>
    <w:rsid w:val="00740751"/>
    <w:rsid w:val="007436FB"/>
    <w:rsid w:val="00761E29"/>
    <w:rsid w:val="00762B08"/>
    <w:rsid w:val="007741F1"/>
    <w:rsid w:val="007C42B6"/>
    <w:rsid w:val="007C7CF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85634"/>
    <w:rsid w:val="00C94048"/>
    <w:rsid w:val="00C94B82"/>
    <w:rsid w:val="00CB6A83"/>
    <w:rsid w:val="00CD70AD"/>
    <w:rsid w:val="00CF717A"/>
    <w:rsid w:val="00D31FB1"/>
    <w:rsid w:val="00D93274"/>
    <w:rsid w:val="00DC38F6"/>
    <w:rsid w:val="00DF022D"/>
    <w:rsid w:val="00E10F65"/>
    <w:rsid w:val="00E1578A"/>
    <w:rsid w:val="00E3371B"/>
    <w:rsid w:val="00E84E82"/>
    <w:rsid w:val="00EB3AAC"/>
    <w:rsid w:val="00EC548D"/>
    <w:rsid w:val="00ED66C0"/>
    <w:rsid w:val="00F13A15"/>
    <w:rsid w:val="00F301B1"/>
    <w:rsid w:val="00F33DF8"/>
    <w:rsid w:val="00FB0C12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87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44</cp:revision>
  <dcterms:created xsi:type="dcterms:W3CDTF">2023-02-08T20:48:00Z</dcterms:created>
  <dcterms:modified xsi:type="dcterms:W3CDTF">2024-09-03T15:44:00Z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