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B3DC" w14:textId="77777777" w:rsidR="004C14EE" w:rsidRPr="002A3843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3843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45586E6C" w14:textId="754F87DE" w:rsidR="004445BE" w:rsidRPr="002A3843" w:rsidRDefault="005305A0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August</w:t>
      </w:r>
      <w:r w:rsidR="007E25D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C14EE" w:rsidRPr="002A3843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627B8D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035CDC76" w14:textId="77777777" w:rsidR="00F03312" w:rsidRPr="007245B9" w:rsidRDefault="00F03312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90FBA0" w14:textId="44D099F3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I.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 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CALL TO ORDER</w:t>
      </w:r>
    </w:p>
    <w:p w14:paraId="11121387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54EE3707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II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.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ROLL CALL</w:t>
      </w:r>
    </w:p>
    <w:p w14:paraId="73C0C385" w14:textId="77777777" w:rsidR="00B7491E" w:rsidRPr="00343B60" w:rsidRDefault="00B7491E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2EBA1C09" w:rsidR="004445BE" w:rsidRPr="00343B60" w:rsidRDefault="00200C5B" w:rsidP="002473B5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III.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139825E6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34D259CB" w:rsidR="004445BE" w:rsidRPr="00343B60" w:rsidRDefault="00DB241C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MINUTES</w:t>
      </w:r>
    </w:p>
    <w:p w14:paraId="4C10D3D0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04CB8708" w:rsidR="004445BE" w:rsidRPr="00343B60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AGENDA</w:t>
      </w:r>
    </w:p>
    <w:p w14:paraId="5D246DFD" w14:textId="77777777" w:rsidR="00A83DFD" w:rsidRPr="00343B60" w:rsidRDefault="00A83DFD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FEE83A6" w14:textId="32CEA1F0" w:rsidR="003C3701" w:rsidRDefault="004B7ADF" w:rsidP="00CE5A7A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BOARD MONITORING</w:t>
      </w:r>
    </w:p>
    <w:p w14:paraId="0040BCB7" w14:textId="7793EFC6" w:rsidR="003F74B0" w:rsidRDefault="003F74B0" w:rsidP="00CE5A7A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A. </w:t>
      </w:r>
      <w:r w:rsidR="007828A1">
        <w:rPr>
          <w:rFonts w:ascii="Times New Roman" w:hAnsi="Times New Roman" w:cs="Times New Roman"/>
          <w:sz w:val="28"/>
          <w:szCs w:val="28"/>
        </w:rPr>
        <w:t>Cameron Parish Board Member</w:t>
      </w:r>
    </w:p>
    <w:p w14:paraId="369DBC2D" w14:textId="32CBC073" w:rsidR="007828A1" w:rsidRPr="00CE5A7A" w:rsidRDefault="007828A1" w:rsidP="00CE5A7A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B.  Jeff Davis Board Member</w:t>
      </w:r>
    </w:p>
    <w:p w14:paraId="792D2475" w14:textId="77777777" w:rsidR="00641DA6" w:rsidRPr="00641DA6" w:rsidRDefault="00641DA6" w:rsidP="00641DA6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32237CB" w14:textId="05555DE1" w:rsidR="009E4FBF" w:rsidRPr="00343B60" w:rsidRDefault="00EC2F7F" w:rsidP="00A543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VII. </w:t>
      </w:r>
      <w:r w:rsidR="00576707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EXECUTIVE DIRECTOR REPORT</w:t>
      </w:r>
    </w:p>
    <w:p w14:paraId="39F9020F" w14:textId="6C9FE6E3" w:rsidR="001A3038" w:rsidRDefault="00451A00" w:rsidP="00CE5A7A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026E0" w:rsidRPr="007217EB">
        <w:rPr>
          <w:rFonts w:ascii="Times New Roman" w:hAnsi="Times New Roman" w:cs="Times New Roman"/>
          <w:sz w:val="28"/>
          <w:szCs w:val="28"/>
        </w:rPr>
        <w:t xml:space="preserve">A. </w:t>
      </w:r>
      <w:r w:rsidR="008F2038">
        <w:rPr>
          <w:rFonts w:ascii="Times New Roman" w:hAnsi="Times New Roman" w:cs="Times New Roman"/>
          <w:sz w:val="28"/>
          <w:szCs w:val="28"/>
        </w:rPr>
        <w:t xml:space="preserve">Opioid </w:t>
      </w:r>
      <w:r w:rsidR="00E346FC">
        <w:rPr>
          <w:rFonts w:ascii="Times New Roman" w:hAnsi="Times New Roman" w:cs="Times New Roman"/>
          <w:sz w:val="28"/>
          <w:szCs w:val="28"/>
        </w:rPr>
        <w:t>Settlement Funds</w:t>
      </w:r>
    </w:p>
    <w:p w14:paraId="5787C6CF" w14:textId="0CB8FB77" w:rsidR="005452C7" w:rsidRDefault="001A3038" w:rsidP="00CE5A7A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B. </w:t>
      </w:r>
      <w:r w:rsidR="004D0E50">
        <w:rPr>
          <w:rFonts w:ascii="Times New Roman" w:hAnsi="Times New Roman" w:cs="Times New Roman"/>
          <w:sz w:val="28"/>
          <w:szCs w:val="28"/>
        </w:rPr>
        <w:t>Update on Early Steps SPOE</w:t>
      </w:r>
    </w:p>
    <w:p w14:paraId="5DD43A2F" w14:textId="1699E5B4" w:rsidR="00CD3E5B" w:rsidRDefault="00CD3E5B" w:rsidP="00CE5A7A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C. CCBHC Grant</w:t>
      </w:r>
    </w:p>
    <w:p w14:paraId="13A96376" w14:textId="4D9B6634" w:rsidR="00CD3E5B" w:rsidRPr="00AA15D1" w:rsidRDefault="00CD3E5B" w:rsidP="00CE5A7A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D. </w:t>
      </w:r>
      <w:r w:rsidR="00A4463D">
        <w:rPr>
          <w:rFonts w:ascii="Times New Roman" w:hAnsi="Times New Roman" w:cs="Times New Roman"/>
          <w:sz w:val="28"/>
          <w:szCs w:val="28"/>
        </w:rPr>
        <w:t>Update on Bilbo Building</w:t>
      </w:r>
    </w:p>
    <w:p w14:paraId="7419EA51" w14:textId="77777777" w:rsidR="002F343E" w:rsidRPr="00082340" w:rsidRDefault="002F343E" w:rsidP="002F343E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783B89BA" w14:textId="275B7FBF" w:rsidR="00FC433C" w:rsidRPr="00343B60" w:rsidRDefault="000A326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VII</w:t>
      </w:r>
      <w:r w:rsidR="0084707A" w:rsidRPr="00343B60">
        <w:rPr>
          <w:rFonts w:ascii="Times New Roman" w:hAnsi="Times New Roman" w:cs="Times New Roman"/>
          <w:sz w:val="28"/>
          <w:szCs w:val="28"/>
        </w:rPr>
        <w:t>I</w:t>
      </w:r>
      <w:proofErr w:type="gramStart"/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NEW</w:t>
      </w:r>
      <w:proofErr w:type="gramEnd"/>
      <w:r w:rsidR="004445BE" w:rsidRPr="00343B60">
        <w:rPr>
          <w:rFonts w:ascii="Times New Roman" w:hAnsi="Times New Roman" w:cs="Times New Roman"/>
          <w:sz w:val="28"/>
          <w:szCs w:val="28"/>
        </w:rPr>
        <w:t xml:space="preserve"> BUSINESS</w:t>
      </w:r>
    </w:p>
    <w:p w14:paraId="6BCB1D32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7EC999F" w14:textId="40F1B52F" w:rsidR="00F03312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</w:t>
      </w:r>
      <w:r w:rsidR="00014343" w:rsidRPr="00343B60">
        <w:rPr>
          <w:rFonts w:ascii="Times New Roman" w:hAnsi="Times New Roman" w:cs="Times New Roman"/>
          <w:sz w:val="28"/>
          <w:szCs w:val="28"/>
        </w:rPr>
        <w:t>X</w:t>
      </w:r>
      <w:proofErr w:type="gramStart"/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NEXT</w:t>
      </w:r>
      <w:proofErr w:type="gramEnd"/>
      <w:r w:rsidR="004445BE" w:rsidRPr="00343B60">
        <w:rPr>
          <w:rFonts w:ascii="Times New Roman" w:hAnsi="Times New Roman" w:cs="Times New Roman"/>
          <w:sz w:val="28"/>
          <w:szCs w:val="28"/>
        </w:rPr>
        <w:t xml:space="preserve"> MEETING</w:t>
      </w:r>
    </w:p>
    <w:p w14:paraId="5578AD97" w14:textId="77777777" w:rsidR="002A3843" w:rsidRPr="00343B60" w:rsidRDefault="002A3843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0F07FFEC" w:rsidR="004445BE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X</w:t>
      </w:r>
      <w:proofErr w:type="gramStart"/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ADJOURNMENT</w:t>
      </w:r>
      <w:proofErr w:type="gramEnd"/>
    </w:p>
    <w:p w14:paraId="0985A56F" w14:textId="77777777" w:rsidR="007741F1" w:rsidRPr="007245B9" w:rsidRDefault="007741F1" w:rsidP="00C94048">
      <w:pPr>
        <w:pStyle w:val="paragraph"/>
        <w:ind w:left="630"/>
        <w:textAlignment w:val="baseline"/>
        <w:rPr>
          <w:sz w:val="32"/>
          <w:szCs w:val="32"/>
        </w:rPr>
      </w:pPr>
    </w:p>
    <w:sectPr w:rsidR="007741F1" w:rsidRPr="007245B9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5438F" w14:textId="77777777" w:rsidR="00C75AC7" w:rsidRDefault="00C75AC7" w:rsidP="00740751">
      <w:r>
        <w:separator/>
      </w:r>
    </w:p>
  </w:endnote>
  <w:endnote w:type="continuationSeparator" w:id="0">
    <w:p w14:paraId="3B92805E" w14:textId="77777777" w:rsidR="00C75AC7" w:rsidRDefault="00C75AC7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CFDEC" w14:textId="77777777" w:rsidR="00C75AC7" w:rsidRDefault="00C75AC7" w:rsidP="00740751">
      <w:r>
        <w:separator/>
      </w:r>
    </w:p>
  </w:footnote>
  <w:footnote w:type="continuationSeparator" w:id="0">
    <w:p w14:paraId="775A9C5C" w14:textId="77777777" w:rsidR="00C75AC7" w:rsidRDefault="00C75AC7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3A0703"/>
    <w:multiLevelType w:val="hybridMultilevel"/>
    <w:tmpl w:val="78BC4CF8"/>
    <w:lvl w:ilvl="0" w:tplc="1D4AF02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A23B78"/>
    <w:multiLevelType w:val="hybridMultilevel"/>
    <w:tmpl w:val="EB2A5974"/>
    <w:lvl w:ilvl="0" w:tplc="6A1AF43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B363C2"/>
    <w:multiLevelType w:val="hybridMultilevel"/>
    <w:tmpl w:val="9B208CB6"/>
    <w:lvl w:ilvl="0" w:tplc="BDD044FE">
      <w:start w:val="1"/>
      <w:numFmt w:val="lowerRoman"/>
      <w:lvlText w:val="%1."/>
      <w:lvlJc w:val="left"/>
      <w:pPr>
        <w:ind w:left="180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405179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55437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9194587">
    <w:abstractNumId w:val="6"/>
  </w:num>
  <w:num w:numId="4" w16cid:durableId="2085568455">
    <w:abstractNumId w:val="8"/>
  </w:num>
  <w:num w:numId="5" w16cid:durableId="957100623">
    <w:abstractNumId w:val="9"/>
  </w:num>
  <w:num w:numId="6" w16cid:durableId="978344534">
    <w:abstractNumId w:val="0"/>
  </w:num>
  <w:num w:numId="7" w16cid:durableId="346685504">
    <w:abstractNumId w:val="7"/>
  </w:num>
  <w:num w:numId="8" w16cid:durableId="1603221049">
    <w:abstractNumId w:val="13"/>
  </w:num>
  <w:num w:numId="9" w16cid:durableId="1405956189">
    <w:abstractNumId w:val="5"/>
  </w:num>
  <w:num w:numId="10" w16cid:durableId="462844587">
    <w:abstractNumId w:val="12"/>
  </w:num>
  <w:num w:numId="11" w16cid:durableId="12284171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9649224">
    <w:abstractNumId w:val="2"/>
  </w:num>
  <w:num w:numId="13" w16cid:durableId="882717420">
    <w:abstractNumId w:val="3"/>
  </w:num>
  <w:num w:numId="14" w16cid:durableId="2106417403">
    <w:abstractNumId w:val="16"/>
  </w:num>
  <w:num w:numId="15" w16cid:durableId="1724064401">
    <w:abstractNumId w:val="11"/>
  </w:num>
  <w:num w:numId="16" w16cid:durableId="1759793502">
    <w:abstractNumId w:val="10"/>
  </w:num>
  <w:num w:numId="17" w16cid:durableId="66655036">
    <w:abstractNumId w:val="15"/>
  </w:num>
  <w:num w:numId="18" w16cid:durableId="917717473">
    <w:abstractNumId w:val="4"/>
  </w:num>
  <w:num w:numId="19" w16cid:durableId="14108061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0365"/>
    <w:rsid w:val="00003DB2"/>
    <w:rsid w:val="000045BE"/>
    <w:rsid w:val="00006C40"/>
    <w:rsid w:val="0001028E"/>
    <w:rsid w:val="00014343"/>
    <w:rsid w:val="00023B68"/>
    <w:rsid w:val="00024B98"/>
    <w:rsid w:val="00030BF2"/>
    <w:rsid w:val="00033E70"/>
    <w:rsid w:val="00047A7E"/>
    <w:rsid w:val="000622FC"/>
    <w:rsid w:val="00075654"/>
    <w:rsid w:val="000763B2"/>
    <w:rsid w:val="00077184"/>
    <w:rsid w:val="00082340"/>
    <w:rsid w:val="000A3264"/>
    <w:rsid w:val="000C4353"/>
    <w:rsid w:val="000C586B"/>
    <w:rsid w:val="000C7955"/>
    <w:rsid w:val="000E191F"/>
    <w:rsid w:val="000E3BA0"/>
    <w:rsid w:val="000E6547"/>
    <w:rsid w:val="00101D1B"/>
    <w:rsid w:val="001209C5"/>
    <w:rsid w:val="001254B0"/>
    <w:rsid w:val="00130289"/>
    <w:rsid w:val="00130C7D"/>
    <w:rsid w:val="00134EC3"/>
    <w:rsid w:val="00141C0C"/>
    <w:rsid w:val="00142795"/>
    <w:rsid w:val="00151359"/>
    <w:rsid w:val="001525ED"/>
    <w:rsid w:val="00152EFE"/>
    <w:rsid w:val="00161E26"/>
    <w:rsid w:val="001664B4"/>
    <w:rsid w:val="001678A6"/>
    <w:rsid w:val="00177C42"/>
    <w:rsid w:val="00180ADA"/>
    <w:rsid w:val="0018491A"/>
    <w:rsid w:val="00184DAA"/>
    <w:rsid w:val="00187E6D"/>
    <w:rsid w:val="001A06A3"/>
    <w:rsid w:val="001A1E01"/>
    <w:rsid w:val="001A1E1F"/>
    <w:rsid w:val="001A3038"/>
    <w:rsid w:val="001A7342"/>
    <w:rsid w:val="001B3637"/>
    <w:rsid w:val="001B3F35"/>
    <w:rsid w:val="001B4E2C"/>
    <w:rsid w:val="001B4F94"/>
    <w:rsid w:val="001B4FD9"/>
    <w:rsid w:val="001B63D8"/>
    <w:rsid w:val="001C36F2"/>
    <w:rsid w:val="001D329A"/>
    <w:rsid w:val="001D4194"/>
    <w:rsid w:val="001D7FAC"/>
    <w:rsid w:val="001E02E6"/>
    <w:rsid w:val="001E5C5E"/>
    <w:rsid w:val="001E5CAA"/>
    <w:rsid w:val="001F47B6"/>
    <w:rsid w:val="001F58CB"/>
    <w:rsid w:val="0020028A"/>
    <w:rsid w:val="00200C5B"/>
    <w:rsid w:val="00202105"/>
    <w:rsid w:val="00211299"/>
    <w:rsid w:val="00221186"/>
    <w:rsid w:val="00222156"/>
    <w:rsid w:val="002309F9"/>
    <w:rsid w:val="002334B8"/>
    <w:rsid w:val="00233E18"/>
    <w:rsid w:val="00237FCA"/>
    <w:rsid w:val="002446F8"/>
    <w:rsid w:val="002473B5"/>
    <w:rsid w:val="002526B3"/>
    <w:rsid w:val="002827A1"/>
    <w:rsid w:val="00283880"/>
    <w:rsid w:val="0028699A"/>
    <w:rsid w:val="00287928"/>
    <w:rsid w:val="00287FCC"/>
    <w:rsid w:val="00291FF7"/>
    <w:rsid w:val="002933BC"/>
    <w:rsid w:val="00295A29"/>
    <w:rsid w:val="002965F3"/>
    <w:rsid w:val="00297D27"/>
    <w:rsid w:val="002A0C1D"/>
    <w:rsid w:val="002A0C55"/>
    <w:rsid w:val="002A3843"/>
    <w:rsid w:val="002C4C2C"/>
    <w:rsid w:val="002C7221"/>
    <w:rsid w:val="002D3A10"/>
    <w:rsid w:val="002D63A1"/>
    <w:rsid w:val="002D6622"/>
    <w:rsid w:val="002F2EBB"/>
    <w:rsid w:val="002F343E"/>
    <w:rsid w:val="002F405F"/>
    <w:rsid w:val="002F5070"/>
    <w:rsid w:val="00306317"/>
    <w:rsid w:val="00313DF3"/>
    <w:rsid w:val="003149D8"/>
    <w:rsid w:val="00315C95"/>
    <w:rsid w:val="00322044"/>
    <w:rsid w:val="00327B28"/>
    <w:rsid w:val="003436EE"/>
    <w:rsid w:val="00343B60"/>
    <w:rsid w:val="00354D02"/>
    <w:rsid w:val="00370546"/>
    <w:rsid w:val="00382F2E"/>
    <w:rsid w:val="00386C72"/>
    <w:rsid w:val="00386DD6"/>
    <w:rsid w:val="0039145E"/>
    <w:rsid w:val="003A2AC0"/>
    <w:rsid w:val="003B35E0"/>
    <w:rsid w:val="003C3701"/>
    <w:rsid w:val="003C5DE5"/>
    <w:rsid w:val="003C6C49"/>
    <w:rsid w:val="003D1262"/>
    <w:rsid w:val="003D1946"/>
    <w:rsid w:val="003D68E2"/>
    <w:rsid w:val="003E0741"/>
    <w:rsid w:val="003E2D77"/>
    <w:rsid w:val="003F74B0"/>
    <w:rsid w:val="00422446"/>
    <w:rsid w:val="00426EED"/>
    <w:rsid w:val="00432D6B"/>
    <w:rsid w:val="00437FA3"/>
    <w:rsid w:val="004445BE"/>
    <w:rsid w:val="00451A00"/>
    <w:rsid w:val="00454DCA"/>
    <w:rsid w:val="00465B8B"/>
    <w:rsid w:val="004678FD"/>
    <w:rsid w:val="00484674"/>
    <w:rsid w:val="00487494"/>
    <w:rsid w:val="00492D7E"/>
    <w:rsid w:val="00495F2E"/>
    <w:rsid w:val="004A76E5"/>
    <w:rsid w:val="004A7C93"/>
    <w:rsid w:val="004B2683"/>
    <w:rsid w:val="004B6BC9"/>
    <w:rsid w:val="004B7ADF"/>
    <w:rsid w:val="004B7FD9"/>
    <w:rsid w:val="004C14B4"/>
    <w:rsid w:val="004C14EE"/>
    <w:rsid w:val="004C2B85"/>
    <w:rsid w:val="004D0E50"/>
    <w:rsid w:val="004D4913"/>
    <w:rsid w:val="004E6E67"/>
    <w:rsid w:val="004E7655"/>
    <w:rsid w:val="004F33F9"/>
    <w:rsid w:val="004F3801"/>
    <w:rsid w:val="0050742D"/>
    <w:rsid w:val="005075A6"/>
    <w:rsid w:val="00513C70"/>
    <w:rsid w:val="00517104"/>
    <w:rsid w:val="00520589"/>
    <w:rsid w:val="005305A0"/>
    <w:rsid w:val="00530706"/>
    <w:rsid w:val="00542D60"/>
    <w:rsid w:val="00543515"/>
    <w:rsid w:val="005452C7"/>
    <w:rsid w:val="0055411F"/>
    <w:rsid w:val="00556CBC"/>
    <w:rsid w:val="0057230A"/>
    <w:rsid w:val="00572633"/>
    <w:rsid w:val="00572912"/>
    <w:rsid w:val="00574C5C"/>
    <w:rsid w:val="005764ED"/>
    <w:rsid w:val="00576707"/>
    <w:rsid w:val="0058459C"/>
    <w:rsid w:val="005910F6"/>
    <w:rsid w:val="005A6CEF"/>
    <w:rsid w:val="005A6D9A"/>
    <w:rsid w:val="005B26A2"/>
    <w:rsid w:val="005B3F14"/>
    <w:rsid w:val="005C7769"/>
    <w:rsid w:val="005D183A"/>
    <w:rsid w:val="005E1353"/>
    <w:rsid w:val="005E4695"/>
    <w:rsid w:val="005E5F10"/>
    <w:rsid w:val="005E642D"/>
    <w:rsid w:val="005E7A53"/>
    <w:rsid w:val="005F0779"/>
    <w:rsid w:val="005F5707"/>
    <w:rsid w:val="0060239E"/>
    <w:rsid w:val="006141BB"/>
    <w:rsid w:val="00627B8D"/>
    <w:rsid w:val="00631751"/>
    <w:rsid w:val="00632B3A"/>
    <w:rsid w:val="00636279"/>
    <w:rsid w:val="0064006A"/>
    <w:rsid w:val="006416C6"/>
    <w:rsid w:val="00641DA6"/>
    <w:rsid w:val="00641F9D"/>
    <w:rsid w:val="00644E18"/>
    <w:rsid w:val="00645733"/>
    <w:rsid w:val="006663C6"/>
    <w:rsid w:val="00667A92"/>
    <w:rsid w:val="006729E3"/>
    <w:rsid w:val="00672EB5"/>
    <w:rsid w:val="00674A52"/>
    <w:rsid w:val="00680C27"/>
    <w:rsid w:val="00685F67"/>
    <w:rsid w:val="0069648E"/>
    <w:rsid w:val="006C386F"/>
    <w:rsid w:val="006D2A7D"/>
    <w:rsid w:val="006D3AE0"/>
    <w:rsid w:val="006E0686"/>
    <w:rsid w:val="006E6B4E"/>
    <w:rsid w:val="006F03D3"/>
    <w:rsid w:val="006F451B"/>
    <w:rsid w:val="006F54E5"/>
    <w:rsid w:val="00700764"/>
    <w:rsid w:val="00702D26"/>
    <w:rsid w:val="0070337B"/>
    <w:rsid w:val="00707263"/>
    <w:rsid w:val="007145C6"/>
    <w:rsid w:val="00714E46"/>
    <w:rsid w:val="00720B31"/>
    <w:rsid w:val="007217EB"/>
    <w:rsid w:val="00722FCB"/>
    <w:rsid w:val="007245B9"/>
    <w:rsid w:val="00740751"/>
    <w:rsid w:val="007436FB"/>
    <w:rsid w:val="00761E29"/>
    <w:rsid w:val="00762B08"/>
    <w:rsid w:val="00766C63"/>
    <w:rsid w:val="00772F14"/>
    <w:rsid w:val="007741F1"/>
    <w:rsid w:val="00781AE0"/>
    <w:rsid w:val="007828A1"/>
    <w:rsid w:val="007863DB"/>
    <w:rsid w:val="007A0A3B"/>
    <w:rsid w:val="007B16B1"/>
    <w:rsid w:val="007B5413"/>
    <w:rsid w:val="007C42B6"/>
    <w:rsid w:val="007C7CF6"/>
    <w:rsid w:val="007D4EA0"/>
    <w:rsid w:val="007E1C5E"/>
    <w:rsid w:val="007E1CDC"/>
    <w:rsid w:val="007E25DA"/>
    <w:rsid w:val="007E35DD"/>
    <w:rsid w:val="007E692D"/>
    <w:rsid w:val="007F19E8"/>
    <w:rsid w:val="007F3A10"/>
    <w:rsid w:val="00812E48"/>
    <w:rsid w:val="0082597A"/>
    <w:rsid w:val="0084707A"/>
    <w:rsid w:val="00855AA8"/>
    <w:rsid w:val="0086496B"/>
    <w:rsid w:val="00877ED3"/>
    <w:rsid w:val="008827E7"/>
    <w:rsid w:val="008941F7"/>
    <w:rsid w:val="008A2262"/>
    <w:rsid w:val="008B20E3"/>
    <w:rsid w:val="008B3A9F"/>
    <w:rsid w:val="008C11D9"/>
    <w:rsid w:val="008C1387"/>
    <w:rsid w:val="008C2B2A"/>
    <w:rsid w:val="008C4F47"/>
    <w:rsid w:val="008D1E03"/>
    <w:rsid w:val="008D2DF5"/>
    <w:rsid w:val="008E6B7F"/>
    <w:rsid w:val="008F2038"/>
    <w:rsid w:val="008F232D"/>
    <w:rsid w:val="008F3CDC"/>
    <w:rsid w:val="008F5D44"/>
    <w:rsid w:val="00902DA2"/>
    <w:rsid w:val="00902E89"/>
    <w:rsid w:val="00911A55"/>
    <w:rsid w:val="0091231B"/>
    <w:rsid w:val="00912D4D"/>
    <w:rsid w:val="00914255"/>
    <w:rsid w:val="00916533"/>
    <w:rsid w:val="00924EA9"/>
    <w:rsid w:val="0092740B"/>
    <w:rsid w:val="00934B6F"/>
    <w:rsid w:val="0094144F"/>
    <w:rsid w:val="0095271D"/>
    <w:rsid w:val="0096043B"/>
    <w:rsid w:val="00973293"/>
    <w:rsid w:val="00983F37"/>
    <w:rsid w:val="00993248"/>
    <w:rsid w:val="009A16C9"/>
    <w:rsid w:val="009A319C"/>
    <w:rsid w:val="009A6907"/>
    <w:rsid w:val="009A6D04"/>
    <w:rsid w:val="009B468F"/>
    <w:rsid w:val="009C7265"/>
    <w:rsid w:val="009D4722"/>
    <w:rsid w:val="009E1C12"/>
    <w:rsid w:val="009E4D7A"/>
    <w:rsid w:val="009E4FBF"/>
    <w:rsid w:val="009F13B8"/>
    <w:rsid w:val="009F3E3A"/>
    <w:rsid w:val="00A021A5"/>
    <w:rsid w:val="00A040AF"/>
    <w:rsid w:val="00A11C51"/>
    <w:rsid w:val="00A26400"/>
    <w:rsid w:val="00A31667"/>
    <w:rsid w:val="00A359C9"/>
    <w:rsid w:val="00A41BAD"/>
    <w:rsid w:val="00A4463D"/>
    <w:rsid w:val="00A543E8"/>
    <w:rsid w:val="00A569B7"/>
    <w:rsid w:val="00A60681"/>
    <w:rsid w:val="00A70BCB"/>
    <w:rsid w:val="00A8110A"/>
    <w:rsid w:val="00A83DFD"/>
    <w:rsid w:val="00A91FEC"/>
    <w:rsid w:val="00A9238D"/>
    <w:rsid w:val="00A96699"/>
    <w:rsid w:val="00AA15D1"/>
    <w:rsid w:val="00AA315F"/>
    <w:rsid w:val="00AA37E1"/>
    <w:rsid w:val="00AB49FC"/>
    <w:rsid w:val="00AC519D"/>
    <w:rsid w:val="00AF45E4"/>
    <w:rsid w:val="00B00909"/>
    <w:rsid w:val="00B03A0B"/>
    <w:rsid w:val="00B122DF"/>
    <w:rsid w:val="00B20A79"/>
    <w:rsid w:val="00B2130A"/>
    <w:rsid w:val="00B32A0D"/>
    <w:rsid w:val="00B34421"/>
    <w:rsid w:val="00B4794B"/>
    <w:rsid w:val="00B5486C"/>
    <w:rsid w:val="00B56F35"/>
    <w:rsid w:val="00B6336B"/>
    <w:rsid w:val="00B70DF4"/>
    <w:rsid w:val="00B71CAC"/>
    <w:rsid w:val="00B7491E"/>
    <w:rsid w:val="00B8020B"/>
    <w:rsid w:val="00B82EE3"/>
    <w:rsid w:val="00B8321A"/>
    <w:rsid w:val="00BA1259"/>
    <w:rsid w:val="00BA1810"/>
    <w:rsid w:val="00BC1C7D"/>
    <w:rsid w:val="00BC242F"/>
    <w:rsid w:val="00BD19BB"/>
    <w:rsid w:val="00BD5F13"/>
    <w:rsid w:val="00BD7288"/>
    <w:rsid w:val="00BD730F"/>
    <w:rsid w:val="00BE6A6C"/>
    <w:rsid w:val="00BF48D1"/>
    <w:rsid w:val="00C00F0B"/>
    <w:rsid w:val="00C01C96"/>
    <w:rsid w:val="00C02DD9"/>
    <w:rsid w:val="00C07FBA"/>
    <w:rsid w:val="00C13F74"/>
    <w:rsid w:val="00C17F5D"/>
    <w:rsid w:val="00C44F6E"/>
    <w:rsid w:val="00C53FA5"/>
    <w:rsid w:val="00C559BF"/>
    <w:rsid w:val="00C63D92"/>
    <w:rsid w:val="00C65799"/>
    <w:rsid w:val="00C6695E"/>
    <w:rsid w:val="00C75AC7"/>
    <w:rsid w:val="00C77701"/>
    <w:rsid w:val="00C85634"/>
    <w:rsid w:val="00C92E27"/>
    <w:rsid w:val="00C94048"/>
    <w:rsid w:val="00C94B82"/>
    <w:rsid w:val="00CA3EC6"/>
    <w:rsid w:val="00CA41E3"/>
    <w:rsid w:val="00CB2138"/>
    <w:rsid w:val="00CB6A83"/>
    <w:rsid w:val="00CD3828"/>
    <w:rsid w:val="00CD38CD"/>
    <w:rsid w:val="00CD3E5B"/>
    <w:rsid w:val="00CD70AD"/>
    <w:rsid w:val="00CE2F5E"/>
    <w:rsid w:val="00CE4AB3"/>
    <w:rsid w:val="00CE5A7A"/>
    <w:rsid w:val="00CE6FE1"/>
    <w:rsid w:val="00CF717A"/>
    <w:rsid w:val="00D00186"/>
    <w:rsid w:val="00D041B7"/>
    <w:rsid w:val="00D0424E"/>
    <w:rsid w:val="00D04408"/>
    <w:rsid w:val="00D079A8"/>
    <w:rsid w:val="00D15404"/>
    <w:rsid w:val="00D157FA"/>
    <w:rsid w:val="00D260B2"/>
    <w:rsid w:val="00D31FB1"/>
    <w:rsid w:val="00D33C27"/>
    <w:rsid w:val="00D5754B"/>
    <w:rsid w:val="00D6046F"/>
    <w:rsid w:val="00D61061"/>
    <w:rsid w:val="00D61BE7"/>
    <w:rsid w:val="00D755CB"/>
    <w:rsid w:val="00D757ED"/>
    <w:rsid w:val="00D866C7"/>
    <w:rsid w:val="00D87923"/>
    <w:rsid w:val="00D93274"/>
    <w:rsid w:val="00D9713B"/>
    <w:rsid w:val="00DA67F4"/>
    <w:rsid w:val="00DB241C"/>
    <w:rsid w:val="00DB2E03"/>
    <w:rsid w:val="00DC38F6"/>
    <w:rsid w:val="00DD4F56"/>
    <w:rsid w:val="00DD79C1"/>
    <w:rsid w:val="00DE660B"/>
    <w:rsid w:val="00DE70A4"/>
    <w:rsid w:val="00DF022D"/>
    <w:rsid w:val="00DF3644"/>
    <w:rsid w:val="00E026E0"/>
    <w:rsid w:val="00E02E1E"/>
    <w:rsid w:val="00E10F65"/>
    <w:rsid w:val="00E1578A"/>
    <w:rsid w:val="00E23E02"/>
    <w:rsid w:val="00E3371B"/>
    <w:rsid w:val="00E33B11"/>
    <w:rsid w:val="00E346FC"/>
    <w:rsid w:val="00E401E6"/>
    <w:rsid w:val="00E47836"/>
    <w:rsid w:val="00E52211"/>
    <w:rsid w:val="00E538A2"/>
    <w:rsid w:val="00E55405"/>
    <w:rsid w:val="00E729F4"/>
    <w:rsid w:val="00E84E82"/>
    <w:rsid w:val="00E944BD"/>
    <w:rsid w:val="00E95293"/>
    <w:rsid w:val="00E955A2"/>
    <w:rsid w:val="00EA7C0D"/>
    <w:rsid w:val="00EB0EAC"/>
    <w:rsid w:val="00EB3AAC"/>
    <w:rsid w:val="00EB4AAE"/>
    <w:rsid w:val="00EC2F7F"/>
    <w:rsid w:val="00EC548D"/>
    <w:rsid w:val="00ED66C0"/>
    <w:rsid w:val="00EE1F7A"/>
    <w:rsid w:val="00EE2AD0"/>
    <w:rsid w:val="00EF5BC3"/>
    <w:rsid w:val="00F03312"/>
    <w:rsid w:val="00F13A15"/>
    <w:rsid w:val="00F216D1"/>
    <w:rsid w:val="00F301B1"/>
    <w:rsid w:val="00F3190F"/>
    <w:rsid w:val="00F33DF8"/>
    <w:rsid w:val="00F42126"/>
    <w:rsid w:val="00F454EA"/>
    <w:rsid w:val="00F45551"/>
    <w:rsid w:val="00F5173C"/>
    <w:rsid w:val="00F56417"/>
    <w:rsid w:val="00F67082"/>
    <w:rsid w:val="00FA46CA"/>
    <w:rsid w:val="00FB0C12"/>
    <w:rsid w:val="00FB0CCD"/>
    <w:rsid w:val="00FB5394"/>
    <w:rsid w:val="00FC2D9F"/>
    <w:rsid w:val="00FC433C"/>
    <w:rsid w:val="00FC780A"/>
    <w:rsid w:val="00FE73FC"/>
    <w:rsid w:val="00FF6B38"/>
    <w:rsid w:val="06844AB9"/>
    <w:rsid w:val="08C86992"/>
    <w:rsid w:val="19CBD341"/>
    <w:rsid w:val="2A3D3372"/>
    <w:rsid w:val="2C9D831F"/>
    <w:rsid w:val="3042232A"/>
    <w:rsid w:val="37CDC126"/>
    <w:rsid w:val="3DCFF575"/>
    <w:rsid w:val="3EFF29DF"/>
    <w:rsid w:val="479DA365"/>
    <w:rsid w:val="50041017"/>
    <w:rsid w:val="53D38AD3"/>
    <w:rsid w:val="5AF0F460"/>
    <w:rsid w:val="6C7F8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2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74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106</cp:revision>
  <dcterms:created xsi:type="dcterms:W3CDTF">2025-05-01T15:02:00Z</dcterms:created>
  <dcterms:modified xsi:type="dcterms:W3CDTF">2026-07-30T13:54:00Z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