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4327AC4C" w:rsidR="004445BE" w:rsidRPr="002A3843" w:rsidRDefault="009A6907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June </w:t>
      </w:r>
      <w:r w:rsidR="001B3F35">
        <w:rPr>
          <w:rFonts w:ascii="Times New Roman" w:hAnsi="Times New Roman" w:cs="Times New Roman"/>
          <w:b/>
          <w:bCs/>
          <w:sz w:val="32"/>
          <w:szCs w:val="32"/>
        </w:rPr>
        <w:t>13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5C4BFF2A" w14:textId="433DE95B" w:rsidR="00520589" w:rsidRPr="00000365" w:rsidRDefault="00983F37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00365">
        <w:rPr>
          <w:rFonts w:ascii="Times New Roman" w:hAnsi="Times New Roman" w:cs="Times New Roman"/>
          <w:sz w:val="28"/>
          <w:szCs w:val="28"/>
        </w:rPr>
        <w:t>C</w:t>
      </w:r>
      <w:r w:rsidR="00CD38CD" w:rsidRPr="00000365">
        <w:rPr>
          <w:rFonts w:ascii="Times New Roman" w:hAnsi="Times New Roman" w:cs="Times New Roman"/>
          <w:sz w:val="28"/>
          <w:szCs w:val="28"/>
        </w:rPr>
        <w:t>ost of Governance</w:t>
      </w:r>
    </w:p>
    <w:p w14:paraId="2F45EA9A" w14:textId="5758896C" w:rsidR="002827A1" w:rsidRDefault="00C17F5D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00365">
        <w:rPr>
          <w:rFonts w:ascii="Times New Roman" w:hAnsi="Times New Roman" w:cs="Times New Roman"/>
          <w:sz w:val="28"/>
          <w:szCs w:val="28"/>
        </w:rPr>
        <w:t>Vote for Officers</w:t>
      </w:r>
    </w:p>
    <w:p w14:paraId="7EE8C306" w14:textId="3D194948" w:rsidR="007E1CDC" w:rsidRPr="00000365" w:rsidRDefault="00B8321A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Member Appointments</w:t>
      </w:r>
    </w:p>
    <w:p w14:paraId="0787034A" w14:textId="7D589848" w:rsidR="00A83DFD" w:rsidRPr="00000365" w:rsidRDefault="00130289" w:rsidP="00A83DFD">
      <w:pPr>
        <w:pStyle w:val="ListParagraph"/>
        <w:numPr>
          <w:ilvl w:val="0"/>
          <w:numId w:val="1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00365">
        <w:rPr>
          <w:rFonts w:ascii="Times New Roman" w:hAnsi="Times New Roman" w:cs="Times New Roman"/>
          <w:sz w:val="28"/>
          <w:szCs w:val="28"/>
        </w:rPr>
        <w:t xml:space="preserve">Executive </w:t>
      </w:r>
      <w:r w:rsidR="007E35DD" w:rsidRPr="00000365">
        <w:rPr>
          <w:rFonts w:ascii="Times New Roman" w:hAnsi="Times New Roman" w:cs="Times New Roman"/>
          <w:sz w:val="28"/>
          <w:szCs w:val="28"/>
        </w:rPr>
        <w:t xml:space="preserve">Session to </w:t>
      </w:r>
      <w:r w:rsidR="00A543E8" w:rsidRPr="00000365">
        <w:rPr>
          <w:rFonts w:ascii="Times New Roman" w:hAnsi="Times New Roman" w:cs="Times New Roman"/>
          <w:sz w:val="28"/>
          <w:szCs w:val="28"/>
        </w:rPr>
        <w:t>discuss ED Merit</w:t>
      </w:r>
    </w:p>
    <w:p w14:paraId="7C038D6C" w14:textId="77777777" w:rsidR="00B7491E" w:rsidRPr="002A3843" w:rsidRDefault="00B7491E" w:rsidP="00B7491E">
      <w:pPr>
        <w:spacing w:line="259" w:lineRule="auto"/>
        <w:ind w:left="1140"/>
        <w:rPr>
          <w:rFonts w:ascii="Times New Roman" w:hAnsi="Times New Roman" w:cs="Times New Roman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41DD844E" w14:textId="77777777" w:rsidR="00CE4AB3" w:rsidRDefault="00CE4AB3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HB559</w:t>
      </w:r>
    </w:p>
    <w:p w14:paraId="71BF7A3A" w14:textId="7E2D9CAB" w:rsidR="004B7FD9" w:rsidRDefault="004B7FD9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Quarterly</w:t>
      </w:r>
      <w:r w:rsidR="00CE4AB3">
        <w:rPr>
          <w:rFonts w:ascii="Times New Roman" w:hAnsi="Times New Roman" w:cs="Times New Roman"/>
          <w:sz w:val="28"/>
          <w:szCs w:val="28"/>
        </w:rPr>
        <w:t xml:space="preserve"> Comm</w:t>
      </w:r>
      <w:r>
        <w:rPr>
          <w:rFonts w:ascii="Times New Roman" w:hAnsi="Times New Roman" w:cs="Times New Roman"/>
          <w:sz w:val="28"/>
          <w:szCs w:val="28"/>
        </w:rPr>
        <w:t>unity Services Report</w:t>
      </w:r>
    </w:p>
    <w:p w14:paraId="6BD9FEFD" w14:textId="46D197F5" w:rsidR="006E6B4E" w:rsidRPr="00000365" w:rsidRDefault="00C17F5D" w:rsidP="00A83DFD">
      <w:pPr>
        <w:pStyle w:val="ListParagraph"/>
        <w:numPr>
          <w:ilvl w:val="0"/>
          <w:numId w:val="16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000365"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0EE96ABE" w14:textId="77777777" w:rsidR="00A83DFD" w:rsidRPr="002A3843" w:rsidRDefault="00A83DFD" w:rsidP="00A83DFD">
      <w:pPr>
        <w:spacing w:line="259" w:lineRule="auto"/>
        <w:rPr>
          <w:rFonts w:ascii="Times New Roman" w:hAnsi="Times New Roman" w:cs="Times New Roman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54A4" w14:textId="77777777" w:rsidR="00BD730F" w:rsidRDefault="00BD730F" w:rsidP="00740751">
      <w:r>
        <w:separator/>
      </w:r>
    </w:p>
  </w:endnote>
  <w:endnote w:type="continuationSeparator" w:id="0">
    <w:p w14:paraId="554B7002" w14:textId="77777777" w:rsidR="00BD730F" w:rsidRDefault="00BD730F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FC53B" w14:textId="77777777" w:rsidR="00BD730F" w:rsidRDefault="00BD730F" w:rsidP="00740751">
      <w:r>
        <w:separator/>
      </w:r>
    </w:p>
  </w:footnote>
  <w:footnote w:type="continuationSeparator" w:id="0">
    <w:p w14:paraId="492E5ED4" w14:textId="77777777" w:rsidR="00BD730F" w:rsidRDefault="00BD730F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CAB63F4C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A3264"/>
    <w:rsid w:val="000C4353"/>
    <w:rsid w:val="000C7955"/>
    <w:rsid w:val="000E3BA0"/>
    <w:rsid w:val="000E6547"/>
    <w:rsid w:val="00130289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F94"/>
    <w:rsid w:val="001B4FD9"/>
    <w:rsid w:val="001B63D8"/>
    <w:rsid w:val="001C36F2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91FF7"/>
    <w:rsid w:val="002933BC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13DF3"/>
    <w:rsid w:val="00315C95"/>
    <w:rsid w:val="00322044"/>
    <w:rsid w:val="00327B28"/>
    <w:rsid w:val="00343B60"/>
    <w:rsid w:val="00354D02"/>
    <w:rsid w:val="00382F2E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B2683"/>
    <w:rsid w:val="004B7ADF"/>
    <w:rsid w:val="004B7FD9"/>
    <w:rsid w:val="004C14B4"/>
    <w:rsid w:val="004C14EE"/>
    <w:rsid w:val="004C2B85"/>
    <w:rsid w:val="004F3801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633"/>
    <w:rsid w:val="005764ED"/>
    <w:rsid w:val="00576707"/>
    <w:rsid w:val="0058459C"/>
    <w:rsid w:val="005B26A2"/>
    <w:rsid w:val="005B3F14"/>
    <w:rsid w:val="005D183A"/>
    <w:rsid w:val="005F0779"/>
    <w:rsid w:val="005F5707"/>
    <w:rsid w:val="0060239E"/>
    <w:rsid w:val="006141BB"/>
    <w:rsid w:val="00631751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9648E"/>
    <w:rsid w:val="006D2A7D"/>
    <w:rsid w:val="006E6B4E"/>
    <w:rsid w:val="006F03D3"/>
    <w:rsid w:val="006F54E5"/>
    <w:rsid w:val="00700764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72F14"/>
    <w:rsid w:val="007741F1"/>
    <w:rsid w:val="00781AE0"/>
    <w:rsid w:val="007B16B1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20E3"/>
    <w:rsid w:val="008B3A9F"/>
    <w:rsid w:val="008C11D9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6043B"/>
    <w:rsid w:val="00973293"/>
    <w:rsid w:val="00983F37"/>
    <w:rsid w:val="009A16C9"/>
    <w:rsid w:val="009A6907"/>
    <w:rsid w:val="009A6D04"/>
    <w:rsid w:val="009D4722"/>
    <w:rsid w:val="009E4FBF"/>
    <w:rsid w:val="00A11C51"/>
    <w:rsid w:val="00A26400"/>
    <w:rsid w:val="00A31667"/>
    <w:rsid w:val="00A41BAD"/>
    <w:rsid w:val="00A543E8"/>
    <w:rsid w:val="00A569B7"/>
    <w:rsid w:val="00A60681"/>
    <w:rsid w:val="00A83DFD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7491E"/>
    <w:rsid w:val="00B8020B"/>
    <w:rsid w:val="00B82EE3"/>
    <w:rsid w:val="00B8321A"/>
    <w:rsid w:val="00BA1810"/>
    <w:rsid w:val="00BC242F"/>
    <w:rsid w:val="00BD19BB"/>
    <w:rsid w:val="00BD5F13"/>
    <w:rsid w:val="00BD7288"/>
    <w:rsid w:val="00BD730F"/>
    <w:rsid w:val="00C00F0B"/>
    <w:rsid w:val="00C02DD9"/>
    <w:rsid w:val="00C13F74"/>
    <w:rsid w:val="00C17F5D"/>
    <w:rsid w:val="00C44F6E"/>
    <w:rsid w:val="00C559BF"/>
    <w:rsid w:val="00C63D92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4AB3"/>
    <w:rsid w:val="00CE6FE1"/>
    <w:rsid w:val="00CF717A"/>
    <w:rsid w:val="00D041B7"/>
    <w:rsid w:val="00D04408"/>
    <w:rsid w:val="00D079A8"/>
    <w:rsid w:val="00D157FA"/>
    <w:rsid w:val="00D260B2"/>
    <w:rsid w:val="00D31FB1"/>
    <w:rsid w:val="00D33C27"/>
    <w:rsid w:val="00D6046F"/>
    <w:rsid w:val="00D757ED"/>
    <w:rsid w:val="00D93274"/>
    <w:rsid w:val="00D9713B"/>
    <w:rsid w:val="00DB241C"/>
    <w:rsid w:val="00DB2E03"/>
    <w:rsid w:val="00DC38F6"/>
    <w:rsid w:val="00DD79C1"/>
    <w:rsid w:val="00DE70A4"/>
    <w:rsid w:val="00DF022D"/>
    <w:rsid w:val="00E10F65"/>
    <w:rsid w:val="00E1578A"/>
    <w:rsid w:val="00E23E02"/>
    <w:rsid w:val="00E3371B"/>
    <w:rsid w:val="00E47836"/>
    <w:rsid w:val="00E52211"/>
    <w:rsid w:val="00E55405"/>
    <w:rsid w:val="00E729F4"/>
    <w:rsid w:val="00E84E82"/>
    <w:rsid w:val="00E944BD"/>
    <w:rsid w:val="00E95293"/>
    <w:rsid w:val="00EB0EAC"/>
    <w:rsid w:val="00EB3AAC"/>
    <w:rsid w:val="00EB4AAE"/>
    <w:rsid w:val="00EC2F7F"/>
    <w:rsid w:val="00EC548D"/>
    <w:rsid w:val="00ED66C0"/>
    <w:rsid w:val="00F03312"/>
    <w:rsid w:val="00F13A15"/>
    <w:rsid w:val="00F216D1"/>
    <w:rsid w:val="00F301B1"/>
    <w:rsid w:val="00F33DF8"/>
    <w:rsid w:val="00F42126"/>
    <w:rsid w:val="00F5173C"/>
    <w:rsid w:val="00F56417"/>
    <w:rsid w:val="00F67082"/>
    <w:rsid w:val="00FB0C12"/>
    <w:rsid w:val="00FB5394"/>
    <w:rsid w:val="00FC2D9F"/>
    <w:rsid w:val="00FC433C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15</cp:revision>
  <dcterms:created xsi:type="dcterms:W3CDTF">2025-05-01T15:02:00Z</dcterms:created>
  <dcterms:modified xsi:type="dcterms:W3CDTF">2025-06-10T14:28:00Z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