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77777777" w:rsidR="004C14EE" w:rsidRPr="002A3843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843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45586E6C" w14:textId="1F5E6FAB" w:rsidR="004445BE" w:rsidRDefault="00177A6A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May</w:t>
      </w:r>
    </w:p>
    <w:p w14:paraId="4DA250D7" w14:textId="238E13B8" w:rsidR="00177A6A" w:rsidRPr="002A3843" w:rsidRDefault="007323D9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May 7</w:t>
      </w:r>
      <w:r w:rsidR="002A000D">
        <w:rPr>
          <w:rFonts w:ascii="Times New Roman" w:hAnsi="Times New Roman" w:cs="Times New Roman"/>
          <w:b/>
          <w:bCs/>
          <w:sz w:val="32"/>
          <w:szCs w:val="32"/>
        </w:rPr>
        <w:t>, 2026</w:t>
      </w:r>
    </w:p>
    <w:p w14:paraId="035CDC76" w14:textId="77777777" w:rsidR="00F03312" w:rsidRPr="007245B9" w:rsidRDefault="00F03312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0FBA0" w14:textId="44D099F3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I.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 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4251D38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II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.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ROLL CALL</w:t>
      </w:r>
    </w:p>
    <w:p w14:paraId="73C0C385" w14:textId="77777777" w:rsidR="00B7491E" w:rsidRPr="00343B60" w:rsidRDefault="00B7491E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5A6275CF" w:rsidR="004445BE" w:rsidRPr="00343B60" w:rsidRDefault="00200C5B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5293C567" w:rsidR="004445BE" w:rsidRPr="00343B60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MINUTES</w:t>
      </w:r>
    </w:p>
    <w:p w14:paraId="4C10D3D0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6B6C012A" w:rsidR="004445BE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AGENDA</w:t>
      </w:r>
    </w:p>
    <w:p w14:paraId="5D246DFD" w14:textId="77777777" w:rsidR="00A83DFD" w:rsidRPr="00343B60" w:rsidRDefault="00A83DF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FDED52E" w14:textId="77777777" w:rsidR="00AA2AB6" w:rsidRDefault="004B7ADF" w:rsidP="002F343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BOARD MONITORING</w:t>
      </w:r>
    </w:p>
    <w:p w14:paraId="233302C1" w14:textId="748EA863" w:rsidR="00A53864" w:rsidRPr="006D78DD" w:rsidRDefault="00A53864" w:rsidP="006D78DD">
      <w:pPr>
        <w:pStyle w:val="ListParagraph"/>
        <w:numPr>
          <w:ilvl w:val="0"/>
          <w:numId w:val="2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D78DD">
        <w:rPr>
          <w:rFonts w:ascii="Times New Roman" w:hAnsi="Times New Roman" w:cs="Times New Roman"/>
          <w:sz w:val="28"/>
          <w:szCs w:val="28"/>
        </w:rPr>
        <w:t>Board Committee Principals</w:t>
      </w:r>
    </w:p>
    <w:p w14:paraId="339F2286" w14:textId="7846A400" w:rsidR="00AA2AB6" w:rsidRPr="006D78DD" w:rsidRDefault="00AA2AB6" w:rsidP="006D78DD">
      <w:pPr>
        <w:pStyle w:val="ListParagraph"/>
        <w:numPr>
          <w:ilvl w:val="0"/>
          <w:numId w:val="2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D78DD">
        <w:rPr>
          <w:rFonts w:ascii="Times New Roman" w:hAnsi="Times New Roman" w:cs="Times New Roman"/>
          <w:sz w:val="28"/>
          <w:szCs w:val="28"/>
        </w:rPr>
        <w:t>Chairpersons Role</w:t>
      </w:r>
    </w:p>
    <w:p w14:paraId="1ED683E1" w14:textId="4E44773C" w:rsidR="00434426" w:rsidRPr="006D78DD" w:rsidRDefault="00434426" w:rsidP="006D78DD">
      <w:pPr>
        <w:pStyle w:val="ListParagraph"/>
        <w:numPr>
          <w:ilvl w:val="0"/>
          <w:numId w:val="2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D78DD">
        <w:rPr>
          <w:rFonts w:ascii="Times New Roman" w:hAnsi="Times New Roman" w:cs="Times New Roman"/>
          <w:sz w:val="28"/>
          <w:szCs w:val="28"/>
        </w:rPr>
        <w:t>Members Code of Conduct</w:t>
      </w:r>
    </w:p>
    <w:p w14:paraId="1A48646D" w14:textId="3024E2F3" w:rsidR="00AA2AB6" w:rsidRPr="006D78DD" w:rsidRDefault="00AA2AB6" w:rsidP="006D78DD">
      <w:pPr>
        <w:pStyle w:val="ListParagraph"/>
        <w:numPr>
          <w:ilvl w:val="0"/>
          <w:numId w:val="2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D78DD">
        <w:rPr>
          <w:rFonts w:ascii="Times New Roman" w:hAnsi="Times New Roman" w:cs="Times New Roman"/>
          <w:sz w:val="28"/>
          <w:szCs w:val="28"/>
        </w:rPr>
        <w:t>Present S</w:t>
      </w:r>
      <w:r w:rsidR="00656744">
        <w:rPr>
          <w:rFonts w:ascii="Times New Roman" w:hAnsi="Times New Roman" w:cs="Times New Roman"/>
          <w:sz w:val="28"/>
          <w:szCs w:val="28"/>
        </w:rPr>
        <w:t>late</w:t>
      </w:r>
      <w:r w:rsidRPr="006D78DD">
        <w:rPr>
          <w:rFonts w:ascii="Times New Roman" w:hAnsi="Times New Roman" w:cs="Times New Roman"/>
          <w:sz w:val="28"/>
          <w:szCs w:val="28"/>
        </w:rPr>
        <w:t xml:space="preserve"> of Officers</w:t>
      </w:r>
    </w:p>
    <w:p w14:paraId="28AFB553" w14:textId="2F3BD8C8" w:rsidR="002965F3" w:rsidRPr="00656744" w:rsidRDefault="002965F3" w:rsidP="006D78DD">
      <w:pPr>
        <w:pStyle w:val="ListParagraph"/>
        <w:numPr>
          <w:ilvl w:val="0"/>
          <w:numId w:val="2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56744">
        <w:rPr>
          <w:rFonts w:ascii="Times New Roman" w:hAnsi="Times New Roman" w:cs="Times New Roman"/>
          <w:sz w:val="28"/>
          <w:szCs w:val="28"/>
        </w:rPr>
        <w:t>Cameron Parish Appointment</w:t>
      </w:r>
    </w:p>
    <w:p w14:paraId="318372EF" w14:textId="75FB23CB" w:rsidR="00A53864" w:rsidRPr="006D78DD" w:rsidRDefault="00434426" w:rsidP="006D78DD">
      <w:pPr>
        <w:pStyle w:val="ListParagraph"/>
        <w:numPr>
          <w:ilvl w:val="0"/>
          <w:numId w:val="20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D78DD">
        <w:rPr>
          <w:rFonts w:ascii="Times New Roman" w:hAnsi="Times New Roman" w:cs="Times New Roman"/>
          <w:sz w:val="28"/>
          <w:szCs w:val="28"/>
        </w:rPr>
        <w:t>Financial Disclosures</w:t>
      </w:r>
    </w:p>
    <w:p w14:paraId="792D2475" w14:textId="77777777" w:rsidR="00641DA6" w:rsidRPr="00641DA6" w:rsidRDefault="00641DA6" w:rsidP="00641DA6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32237CB" w14:textId="05555DE1" w:rsidR="009E4FBF" w:rsidRPr="00343B60" w:rsidRDefault="00EC2F7F" w:rsidP="00A543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VII. </w:t>
      </w:r>
      <w:r w:rsidR="00576707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040AF8F7" w14:textId="6F90965F" w:rsidR="001254B0" w:rsidRDefault="00451A00" w:rsidP="005E4695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26E0" w:rsidRPr="00E026E0">
        <w:rPr>
          <w:rFonts w:ascii="Times New Roman" w:hAnsi="Times New Roman" w:cs="Times New Roman"/>
          <w:sz w:val="28"/>
          <w:szCs w:val="28"/>
        </w:rPr>
        <w:t xml:space="preserve">A. </w:t>
      </w:r>
      <w:r w:rsidR="006D78DD">
        <w:rPr>
          <w:rFonts w:ascii="Times New Roman" w:hAnsi="Times New Roman" w:cs="Times New Roman"/>
          <w:sz w:val="28"/>
          <w:szCs w:val="28"/>
        </w:rPr>
        <w:t>Compensation &amp; Benefits</w:t>
      </w:r>
    </w:p>
    <w:p w14:paraId="406E85E5" w14:textId="258C0EA0" w:rsidR="00656744" w:rsidRDefault="00656744" w:rsidP="005E4695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B. Sale of Broad St Property</w:t>
      </w:r>
    </w:p>
    <w:p w14:paraId="6C6E2512" w14:textId="4037912A" w:rsidR="00C07FBA" w:rsidRDefault="009B468F" w:rsidP="009B468F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56744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A4D8D">
        <w:rPr>
          <w:rFonts w:ascii="Times New Roman" w:hAnsi="Times New Roman" w:cs="Times New Roman"/>
          <w:sz w:val="28"/>
          <w:szCs w:val="28"/>
        </w:rPr>
        <w:t>Update of Bilbo Building</w:t>
      </w:r>
    </w:p>
    <w:p w14:paraId="04D040B1" w14:textId="1CA84B72" w:rsidR="00563788" w:rsidRDefault="00563788" w:rsidP="009B468F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D. </w:t>
      </w:r>
      <w:r w:rsidR="006C7684">
        <w:rPr>
          <w:rFonts w:ascii="Times New Roman" w:hAnsi="Times New Roman" w:cs="Times New Roman"/>
          <w:sz w:val="28"/>
          <w:szCs w:val="28"/>
        </w:rPr>
        <w:t>Enchanted Evening, All-inclusive Prom</w:t>
      </w:r>
    </w:p>
    <w:p w14:paraId="7419EA51" w14:textId="77777777" w:rsidR="002F343E" w:rsidRPr="00082340" w:rsidRDefault="002F343E" w:rsidP="002F343E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83B89BA" w14:textId="275B7FBF" w:rsidR="00FC433C" w:rsidRPr="00343B60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VII</w:t>
      </w:r>
      <w:r w:rsidR="0084707A" w:rsidRPr="00343B60">
        <w:rPr>
          <w:rFonts w:ascii="Times New Roman" w:hAnsi="Times New Roman" w:cs="Times New Roman"/>
          <w:sz w:val="28"/>
          <w:szCs w:val="28"/>
        </w:rPr>
        <w:t>I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7EC999F" w14:textId="5A8EA1E4" w:rsidR="00F03312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</w:t>
      </w:r>
      <w:r w:rsidR="00014343" w:rsidRPr="00343B60">
        <w:rPr>
          <w:rFonts w:ascii="Times New Roman" w:hAnsi="Times New Roman" w:cs="Times New Roman"/>
          <w:sz w:val="28"/>
          <w:szCs w:val="28"/>
        </w:rPr>
        <w:t>X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NEXT MEETING</w:t>
      </w:r>
    </w:p>
    <w:p w14:paraId="5578AD97" w14:textId="77777777" w:rsidR="002A3843" w:rsidRPr="00343B60" w:rsidRDefault="002A3843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50B9E82A" w:rsidR="004445BE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X.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ADJOURNMENT</w:t>
      </w:r>
    </w:p>
    <w:p w14:paraId="0985A56F" w14:textId="77777777" w:rsidR="007741F1" w:rsidRPr="007245B9" w:rsidRDefault="007741F1" w:rsidP="00C94048">
      <w:pPr>
        <w:pStyle w:val="paragraph"/>
        <w:ind w:left="630"/>
        <w:textAlignment w:val="baseline"/>
        <w:rPr>
          <w:sz w:val="32"/>
          <w:szCs w:val="32"/>
        </w:rPr>
      </w:pPr>
    </w:p>
    <w:sectPr w:rsidR="007741F1" w:rsidRPr="007245B9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1A87B" w14:textId="77777777" w:rsidR="00560863" w:rsidRDefault="00560863" w:rsidP="00740751">
      <w:r>
        <w:separator/>
      </w:r>
    </w:p>
  </w:endnote>
  <w:endnote w:type="continuationSeparator" w:id="0">
    <w:p w14:paraId="4A87471B" w14:textId="77777777" w:rsidR="00560863" w:rsidRDefault="0056086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347E6" w14:textId="77777777" w:rsidR="00560863" w:rsidRDefault="00560863" w:rsidP="00740751">
      <w:r>
        <w:separator/>
      </w:r>
    </w:p>
  </w:footnote>
  <w:footnote w:type="continuationSeparator" w:id="0">
    <w:p w14:paraId="776E43BA" w14:textId="77777777" w:rsidR="00560863" w:rsidRDefault="0056086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72F02"/>
    <w:multiLevelType w:val="hybridMultilevel"/>
    <w:tmpl w:val="5064A20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A23B78"/>
    <w:multiLevelType w:val="hybridMultilevel"/>
    <w:tmpl w:val="EB2A5974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05179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7"/>
  </w:num>
  <w:num w:numId="4" w16cid:durableId="2085568455">
    <w:abstractNumId w:val="9"/>
  </w:num>
  <w:num w:numId="5" w16cid:durableId="957100623">
    <w:abstractNumId w:val="10"/>
  </w:num>
  <w:num w:numId="6" w16cid:durableId="978344534">
    <w:abstractNumId w:val="0"/>
  </w:num>
  <w:num w:numId="7" w16cid:durableId="346685504">
    <w:abstractNumId w:val="8"/>
  </w:num>
  <w:num w:numId="8" w16cid:durableId="1603221049">
    <w:abstractNumId w:val="14"/>
  </w:num>
  <w:num w:numId="9" w16cid:durableId="1405956189">
    <w:abstractNumId w:val="6"/>
  </w:num>
  <w:num w:numId="10" w16cid:durableId="462844587">
    <w:abstractNumId w:val="13"/>
  </w:num>
  <w:num w:numId="11" w16cid:durableId="12284171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3"/>
  </w:num>
  <w:num w:numId="13" w16cid:durableId="882717420">
    <w:abstractNumId w:val="4"/>
  </w:num>
  <w:num w:numId="14" w16cid:durableId="2106417403">
    <w:abstractNumId w:val="17"/>
  </w:num>
  <w:num w:numId="15" w16cid:durableId="1724064401">
    <w:abstractNumId w:val="12"/>
  </w:num>
  <w:num w:numId="16" w16cid:durableId="1759793502">
    <w:abstractNumId w:val="11"/>
  </w:num>
  <w:num w:numId="17" w16cid:durableId="66655036">
    <w:abstractNumId w:val="16"/>
  </w:num>
  <w:num w:numId="18" w16cid:durableId="917717473">
    <w:abstractNumId w:val="5"/>
  </w:num>
  <w:num w:numId="19" w16cid:durableId="1410806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5874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365"/>
    <w:rsid w:val="00003DB2"/>
    <w:rsid w:val="000045BE"/>
    <w:rsid w:val="00006C40"/>
    <w:rsid w:val="0001028E"/>
    <w:rsid w:val="00014343"/>
    <w:rsid w:val="00023B68"/>
    <w:rsid w:val="00024B98"/>
    <w:rsid w:val="00033E70"/>
    <w:rsid w:val="00047A7E"/>
    <w:rsid w:val="000622FC"/>
    <w:rsid w:val="00075654"/>
    <w:rsid w:val="000763B2"/>
    <w:rsid w:val="00077184"/>
    <w:rsid w:val="00082340"/>
    <w:rsid w:val="000A3264"/>
    <w:rsid w:val="000C4353"/>
    <w:rsid w:val="000C586B"/>
    <w:rsid w:val="000C7955"/>
    <w:rsid w:val="000E191F"/>
    <w:rsid w:val="000E3BA0"/>
    <w:rsid w:val="000E6547"/>
    <w:rsid w:val="00101D1B"/>
    <w:rsid w:val="001209C5"/>
    <w:rsid w:val="001254B0"/>
    <w:rsid w:val="00130289"/>
    <w:rsid w:val="00130C7D"/>
    <w:rsid w:val="00134EC3"/>
    <w:rsid w:val="00141C0C"/>
    <w:rsid w:val="00142795"/>
    <w:rsid w:val="00151359"/>
    <w:rsid w:val="001525ED"/>
    <w:rsid w:val="00161E26"/>
    <w:rsid w:val="001664B4"/>
    <w:rsid w:val="001678A6"/>
    <w:rsid w:val="00177A6A"/>
    <w:rsid w:val="00177C42"/>
    <w:rsid w:val="00180ADA"/>
    <w:rsid w:val="0018491A"/>
    <w:rsid w:val="00184DAA"/>
    <w:rsid w:val="00187E6D"/>
    <w:rsid w:val="001A06A3"/>
    <w:rsid w:val="001A1E01"/>
    <w:rsid w:val="001A1E1F"/>
    <w:rsid w:val="001A7342"/>
    <w:rsid w:val="001B3637"/>
    <w:rsid w:val="001B3F35"/>
    <w:rsid w:val="001B4E2C"/>
    <w:rsid w:val="001B4F94"/>
    <w:rsid w:val="001B4FD9"/>
    <w:rsid w:val="001B63D8"/>
    <w:rsid w:val="001C36F2"/>
    <w:rsid w:val="001D329A"/>
    <w:rsid w:val="001D4194"/>
    <w:rsid w:val="001D7FAC"/>
    <w:rsid w:val="001E02E6"/>
    <w:rsid w:val="001E5C5E"/>
    <w:rsid w:val="001F47B6"/>
    <w:rsid w:val="001F58CB"/>
    <w:rsid w:val="0020028A"/>
    <w:rsid w:val="00200C5B"/>
    <w:rsid w:val="00202105"/>
    <w:rsid w:val="00221186"/>
    <w:rsid w:val="00222156"/>
    <w:rsid w:val="002309F9"/>
    <w:rsid w:val="002334B8"/>
    <w:rsid w:val="00233E18"/>
    <w:rsid w:val="002446F8"/>
    <w:rsid w:val="002526B3"/>
    <w:rsid w:val="002827A1"/>
    <w:rsid w:val="0028699A"/>
    <w:rsid w:val="00287FCC"/>
    <w:rsid w:val="00291FF7"/>
    <w:rsid w:val="002933BC"/>
    <w:rsid w:val="00295A29"/>
    <w:rsid w:val="002965F3"/>
    <w:rsid w:val="00297D27"/>
    <w:rsid w:val="002A000D"/>
    <w:rsid w:val="002A0C1D"/>
    <w:rsid w:val="002A0C55"/>
    <w:rsid w:val="002A3843"/>
    <w:rsid w:val="002C4C2C"/>
    <w:rsid w:val="002D3A10"/>
    <w:rsid w:val="002D63A1"/>
    <w:rsid w:val="002D6622"/>
    <w:rsid w:val="002F2EBB"/>
    <w:rsid w:val="002F343E"/>
    <w:rsid w:val="002F405F"/>
    <w:rsid w:val="002F5070"/>
    <w:rsid w:val="00306317"/>
    <w:rsid w:val="00313DF3"/>
    <w:rsid w:val="003149D8"/>
    <w:rsid w:val="00315C95"/>
    <w:rsid w:val="00322044"/>
    <w:rsid w:val="00327B28"/>
    <w:rsid w:val="003436EE"/>
    <w:rsid w:val="00343B60"/>
    <w:rsid w:val="00354D02"/>
    <w:rsid w:val="00382F2E"/>
    <w:rsid w:val="00386C72"/>
    <w:rsid w:val="00386DD6"/>
    <w:rsid w:val="0039145E"/>
    <w:rsid w:val="003A2AC0"/>
    <w:rsid w:val="003B35E0"/>
    <w:rsid w:val="003C5DE5"/>
    <w:rsid w:val="003C6C49"/>
    <w:rsid w:val="003D1262"/>
    <w:rsid w:val="003D1946"/>
    <w:rsid w:val="003D68E2"/>
    <w:rsid w:val="003E0741"/>
    <w:rsid w:val="003E2D77"/>
    <w:rsid w:val="00422446"/>
    <w:rsid w:val="00426EED"/>
    <w:rsid w:val="00432D6B"/>
    <w:rsid w:val="00434426"/>
    <w:rsid w:val="004445BE"/>
    <w:rsid w:val="00451A00"/>
    <w:rsid w:val="00454DCA"/>
    <w:rsid w:val="00465B8B"/>
    <w:rsid w:val="004678FD"/>
    <w:rsid w:val="00484674"/>
    <w:rsid w:val="00487494"/>
    <w:rsid w:val="00492D7E"/>
    <w:rsid w:val="00495F2E"/>
    <w:rsid w:val="004A76E5"/>
    <w:rsid w:val="004A7C93"/>
    <w:rsid w:val="004B2683"/>
    <w:rsid w:val="004B6BC9"/>
    <w:rsid w:val="004B7ADF"/>
    <w:rsid w:val="004B7FD9"/>
    <w:rsid w:val="004C14B4"/>
    <w:rsid w:val="004C14EE"/>
    <w:rsid w:val="004C2B85"/>
    <w:rsid w:val="004E6E67"/>
    <w:rsid w:val="004E7655"/>
    <w:rsid w:val="004F2A46"/>
    <w:rsid w:val="004F33F9"/>
    <w:rsid w:val="004F3801"/>
    <w:rsid w:val="0050742D"/>
    <w:rsid w:val="005075A6"/>
    <w:rsid w:val="00513C70"/>
    <w:rsid w:val="00517104"/>
    <w:rsid w:val="00520589"/>
    <w:rsid w:val="00530706"/>
    <w:rsid w:val="00542D60"/>
    <w:rsid w:val="00543515"/>
    <w:rsid w:val="0055411F"/>
    <w:rsid w:val="00556CBC"/>
    <w:rsid w:val="00560863"/>
    <w:rsid w:val="00563788"/>
    <w:rsid w:val="0057230A"/>
    <w:rsid w:val="00572633"/>
    <w:rsid w:val="00572912"/>
    <w:rsid w:val="00574C5C"/>
    <w:rsid w:val="005764ED"/>
    <w:rsid w:val="00576707"/>
    <w:rsid w:val="0058459C"/>
    <w:rsid w:val="005910F6"/>
    <w:rsid w:val="005A6CEF"/>
    <w:rsid w:val="005A6D9A"/>
    <w:rsid w:val="005B26A2"/>
    <w:rsid w:val="005B3F14"/>
    <w:rsid w:val="005C7769"/>
    <w:rsid w:val="005D183A"/>
    <w:rsid w:val="005E1353"/>
    <w:rsid w:val="005E4695"/>
    <w:rsid w:val="005E5F10"/>
    <w:rsid w:val="005F0779"/>
    <w:rsid w:val="005F5707"/>
    <w:rsid w:val="0060239E"/>
    <w:rsid w:val="006141BB"/>
    <w:rsid w:val="00627B8D"/>
    <w:rsid w:val="00631751"/>
    <w:rsid w:val="00635C7E"/>
    <w:rsid w:val="00636279"/>
    <w:rsid w:val="0064006A"/>
    <w:rsid w:val="006416C6"/>
    <w:rsid w:val="00641DA6"/>
    <w:rsid w:val="00644E18"/>
    <w:rsid w:val="00645733"/>
    <w:rsid w:val="00656744"/>
    <w:rsid w:val="006663C6"/>
    <w:rsid w:val="00667A92"/>
    <w:rsid w:val="006729E3"/>
    <w:rsid w:val="00672EB5"/>
    <w:rsid w:val="00674A52"/>
    <w:rsid w:val="00680C27"/>
    <w:rsid w:val="00685F67"/>
    <w:rsid w:val="0069648E"/>
    <w:rsid w:val="006C386F"/>
    <w:rsid w:val="006C7684"/>
    <w:rsid w:val="006D2A7D"/>
    <w:rsid w:val="006D3AE0"/>
    <w:rsid w:val="006D78DD"/>
    <w:rsid w:val="006E6B4E"/>
    <w:rsid w:val="006F03D3"/>
    <w:rsid w:val="006F451B"/>
    <w:rsid w:val="006F54E5"/>
    <w:rsid w:val="00700764"/>
    <w:rsid w:val="00702D26"/>
    <w:rsid w:val="0070337B"/>
    <w:rsid w:val="007145C6"/>
    <w:rsid w:val="00714E46"/>
    <w:rsid w:val="00720B31"/>
    <w:rsid w:val="00722FCB"/>
    <w:rsid w:val="007245B9"/>
    <w:rsid w:val="007323D9"/>
    <w:rsid w:val="00740751"/>
    <w:rsid w:val="007436FB"/>
    <w:rsid w:val="00761E29"/>
    <w:rsid w:val="00762B08"/>
    <w:rsid w:val="00766C63"/>
    <w:rsid w:val="00772F14"/>
    <w:rsid w:val="007741F1"/>
    <w:rsid w:val="00781AE0"/>
    <w:rsid w:val="007B16B1"/>
    <w:rsid w:val="007B5413"/>
    <w:rsid w:val="007C42B6"/>
    <w:rsid w:val="007C7CF6"/>
    <w:rsid w:val="007D4EA0"/>
    <w:rsid w:val="007E1C5E"/>
    <w:rsid w:val="007E1CDC"/>
    <w:rsid w:val="007E35DD"/>
    <w:rsid w:val="007F19E8"/>
    <w:rsid w:val="007F3A10"/>
    <w:rsid w:val="0082597A"/>
    <w:rsid w:val="008406C3"/>
    <w:rsid w:val="0084707A"/>
    <w:rsid w:val="00855AA8"/>
    <w:rsid w:val="0086496B"/>
    <w:rsid w:val="00877ED3"/>
    <w:rsid w:val="008827E7"/>
    <w:rsid w:val="008941F7"/>
    <w:rsid w:val="008A2262"/>
    <w:rsid w:val="008A4D8D"/>
    <w:rsid w:val="008B20E3"/>
    <w:rsid w:val="008B3A9F"/>
    <w:rsid w:val="008C11D9"/>
    <w:rsid w:val="008C1387"/>
    <w:rsid w:val="008C2B2A"/>
    <w:rsid w:val="008C4F47"/>
    <w:rsid w:val="008D2DF5"/>
    <w:rsid w:val="008E6B7F"/>
    <w:rsid w:val="008F232D"/>
    <w:rsid w:val="008F5D44"/>
    <w:rsid w:val="00902DA2"/>
    <w:rsid w:val="00902E89"/>
    <w:rsid w:val="00911A55"/>
    <w:rsid w:val="0091231B"/>
    <w:rsid w:val="00912D4D"/>
    <w:rsid w:val="00916533"/>
    <w:rsid w:val="00924EA9"/>
    <w:rsid w:val="0092740B"/>
    <w:rsid w:val="00934B6F"/>
    <w:rsid w:val="0094144F"/>
    <w:rsid w:val="0096043B"/>
    <w:rsid w:val="00973293"/>
    <w:rsid w:val="00983F37"/>
    <w:rsid w:val="00993248"/>
    <w:rsid w:val="009A1114"/>
    <w:rsid w:val="009A16C9"/>
    <w:rsid w:val="009A319C"/>
    <w:rsid w:val="009A6907"/>
    <w:rsid w:val="009A6D04"/>
    <w:rsid w:val="009B468F"/>
    <w:rsid w:val="009C7265"/>
    <w:rsid w:val="009D4722"/>
    <w:rsid w:val="009E1C12"/>
    <w:rsid w:val="009E4D7A"/>
    <w:rsid w:val="009E4FBF"/>
    <w:rsid w:val="009F13B8"/>
    <w:rsid w:val="009F3E3A"/>
    <w:rsid w:val="00A021A5"/>
    <w:rsid w:val="00A040AF"/>
    <w:rsid w:val="00A11C51"/>
    <w:rsid w:val="00A26400"/>
    <w:rsid w:val="00A31667"/>
    <w:rsid w:val="00A359C9"/>
    <w:rsid w:val="00A41BAD"/>
    <w:rsid w:val="00A53864"/>
    <w:rsid w:val="00A543E8"/>
    <w:rsid w:val="00A569B7"/>
    <w:rsid w:val="00A60681"/>
    <w:rsid w:val="00A8110A"/>
    <w:rsid w:val="00A83DFD"/>
    <w:rsid w:val="00A91FEC"/>
    <w:rsid w:val="00A9238D"/>
    <w:rsid w:val="00AA2AB6"/>
    <w:rsid w:val="00AA315F"/>
    <w:rsid w:val="00AA37E1"/>
    <w:rsid w:val="00AB49FC"/>
    <w:rsid w:val="00AC519D"/>
    <w:rsid w:val="00AF45E4"/>
    <w:rsid w:val="00B00909"/>
    <w:rsid w:val="00B03A0B"/>
    <w:rsid w:val="00B20A79"/>
    <w:rsid w:val="00B329E6"/>
    <w:rsid w:val="00B32A0D"/>
    <w:rsid w:val="00B34421"/>
    <w:rsid w:val="00B4794B"/>
    <w:rsid w:val="00B5486C"/>
    <w:rsid w:val="00B56F35"/>
    <w:rsid w:val="00B6336B"/>
    <w:rsid w:val="00B70DF4"/>
    <w:rsid w:val="00B7491E"/>
    <w:rsid w:val="00B8020B"/>
    <w:rsid w:val="00B82EE3"/>
    <w:rsid w:val="00B8321A"/>
    <w:rsid w:val="00BA1259"/>
    <w:rsid w:val="00BA1810"/>
    <w:rsid w:val="00BC242F"/>
    <w:rsid w:val="00BD19BB"/>
    <w:rsid w:val="00BD5F13"/>
    <w:rsid w:val="00BD7288"/>
    <w:rsid w:val="00BD730F"/>
    <w:rsid w:val="00BE6A6C"/>
    <w:rsid w:val="00BF48D1"/>
    <w:rsid w:val="00C00F0B"/>
    <w:rsid w:val="00C01C96"/>
    <w:rsid w:val="00C02DD9"/>
    <w:rsid w:val="00C07FBA"/>
    <w:rsid w:val="00C13F74"/>
    <w:rsid w:val="00C17F5D"/>
    <w:rsid w:val="00C44F6E"/>
    <w:rsid w:val="00C53FA5"/>
    <w:rsid w:val="00C559BF"/>
    <w:rsid w:val="00C63D92"/>
    <w:rsid w:val="00C65799"/>
    <w:rsid w:val="00C6695E"/>
    <w:rsid w:val="00C77701"/>
    <w:rsid w:val="00C85634"/>
    <w:rsid w:val="00C92E27"/>
    <w:rsid w:val="00C94048"/>
    <w:rsid w:val="00C94B82"/>
    <w:rsid w:val="00CA3EC6"/>
    <w:rsid w:val="00CB6A83"/>
    <w:rsid w:val="00CD3828"/>
    <w:rsid w:val="00CD38CD"/>
    <w:rsid w:val="00CD70AD"/>
    <w:rsid w:val="00CE2F5E"/>
    <w:rsid w:val="00CE4AB3"/>
    <w:rsid w:val="00CE6FE1"/>
    <w:rsid w:val="00CF717A"/>
    <w:rsid w:val="00D041B7"/>
    <w:rsid w:val="00D0424E"/>
    <w:rsid w:val="00D04408"/>
    <w:rsid w:val="00D079A8"/>
    <w:rsid w:val="00D15404"/>
    <w:rsid w:val="00D157FA"/>
    <w:rsid w:val="00D260B2"/>
    <w:rsid w:val="00D31FB1"/>
    <w:rsid w:val="00D33C27"/>
    <w:rsid w:val="00D6046F"/>
    <w:rsid w:val="00D61061"/>
    <w:rsid w:val="00D61BE7"/>
    <w:rsid w:val="00D72DC0"/>
    <w:rsid w:val="00D755CB"/>
    <w:rsid w:val="00D757ED"/>
    <w:rsid w:val="00D866C7"/>
    <w:rsid w:val="00D87923"/>
    <w:rsid w:val="00D93274"/>
    <w:rsid w:val="00D9713B"/>
    <w:rsid w:val="00DA67F4"/>
    <w:rsid w:val="00DB241C"/>
    <w:rsid w:val="00DB2E03"/>
    <w:rsid w:val="00DC38F6"/>
    <w:rsid w:val="00DD4F56"/>
    <w:rsid w:val="00DD79C1"/>
    <w:rsid w:val="00DE70A4"/>
    <w:rsid w:val="00DF022D"/>
    <w:rsid w:val="00E026E0"/>
    <w:rsid w:val="00E02E1E"/>
    <w:rsid w:val="00E10F65"/>
    <w:rsid w:val="00E1578A"/>
    <w:rsid w:val="00E23E02"/>
    <w:rsid w:val="00E24E11"/>
    <w:rsid w:val="00E3371B"/>
    <w:rsid w:val="00E33B11"/>
    <w:rsid w:val="00E401E6"/>
    <w:rsid w:val="00E47836"/>
    <w:rsid w:val="00E52211"/>
    <w:rsid w:val="00E538A2"/>
    <w:rsid w:val="00E55405"/>
    <w:rsid w:val="00E729F4"/>
    <w:rsid w:val="00E84E82"/>
    <w:rsid w:val="00E944BD"/>
    <w:rsid w:val="00E95293"/>
    <w:rsid w:val="00E955A2"/>
    <w:rsid w:val="00EB0EAC"/>
    <w:rsid w:val="00EB3AAC"/>
    <w:rsid w:val="00EB4AAE"/>
    <w:rsid w:val="00EC2F7F"/>
    <w:rsid w:val="00EC548D"/>
    <w:rsid w:val="00ED66C0"/>
    <w:rsid w:val="00EF5BC3"/>
    <w:rsid w:val="00F03312"/>
    <w:rsid w:val="00F13A15"/>
    <w:rsid w:val="00F216D1"/>
    <w:rsid w:val="00F301B1"/>
    <w:rsid w:val="00F3190F"/>
    <w:rsid w:val="00F33DF8"/>
    <w:rsid w:val="00F42126"/>
    <w:rsid w:val="00F454EA"/>
    <w:rsid w:val="00F5173C"/>
    <w:rsid w:val="00F56417"/>
    <w:rsid w:val="00F67082"/>
    <w:rsid w:val="00FA46CA"/>
    <w:rsid w:val="00FB0C12"/>
    <w:rsid w:val="00FB1734"/>
    <w:rsid w:val="00FB5394"/>
    <w:rsid w:val="00FB5DF9"/>
    <w:rsid w:val="00FC2D9F"/>
    <w:rsid w:val="00FC433C"/>
    <w:rsid w:val="00FC780A"/>
    <w:rsid w:val="00FE73FC"/>
    <w:rsid w:val="00FF6B38"/>
    <w:rsid w:val="06844AB9"/>
    <w:rsid w:val="08C86992"/>
    <w:rsid w:val="19CBD341"/>
    <w:rsid w:val="2A3D3372"/>
    <w:rsid w:val="2C9D831F"/>
    <w:rsid w:val="3042232A"/>
    <w:rsid w:val="37CDC126"/>
    <w:rsid w:val="3DCFF575"/>
    <w:rsid w:val="3EFF29DF"/>
    <w:rsid w:val="479DA365"/>
    <w:rsid w:val="50041017"/>
    <w:rsid w:val="53D38AD3"/>
    <w:rsid w:val="5AF0F460"/>
    <w:rsid w:val="6C7F8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55</TotalTime>
  <Pages>2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86</cp:revision>
  <dcterms:created xsi:type="dcterms:W3CDTF">2025-05-01T15:02:00Z</dcterms:created>
  <dcterms:modified xsi:type="dcterms:W3CDTF">2026-05-06T13:08:00Z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