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2B5BE5D9" w:rsidR="004C14EE" w:rsidRPr="007C6C6D" w:rsidRDefault="00983F37" w:rsidP="2C9D83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May 1</w:t>
      </w:r>
      <w:r w:rsidR="004C14EE" w:rsidRPr="2C9D831F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2C9D831F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68124267" w:rsidR="004445BE" w:rsidRPr="00200C5B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6150DF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DF56E19" w:rsidR="004445BE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200C5B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200C5B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200C5B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</w:t>
      </w:r>
      <w:r w:rsidR="00B7491E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DB241C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DB241C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4B7ADF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="00B7491E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4B7ADF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94D64B2" w14:textId="7F439ADA" w:rsidR="00141C0C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VI. </w:t>
      </w:r>
      <w:r w:rsidR="00B7491E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4B7ADF">
        <w:rPr>
          <w:rFonts w:ascii="Times New Roman" w:hAnsi="Times New Roman" w:cs="Times New Roman"/>
          <w:sz w:val="28"/>
          <w:szCs w:val="28"/>
        </w:rPr>
        <w:t>BOARD MONITORING</w:t>
      </w:r>
    </w:p>
    <w:p w14:paraId="5C4BFF2A" w14:textId="7B93F461" w:rsidR="00520589" w:rsidRPr="002827A1" w:rsidRDefault="00983F37" w:rsidP="00A83DFD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Chairp</w:t>
      </w:r>
      <w:r w:rsidR="00E47836">
        <w:rPr>
          <w:rFonts w:ascii="Times New Roman" w:hAnsi="Times New Roman" w:cs="Times New Roman"/>
          <w:sz w:val="28"/>
          <w:szCs w:val="28"/>
        </w:rPr>
        <w:t>erson’s Role</w:t>
      </w:r>
    </w:p>
    <w:p w14:paraId="2F45EA9A" w14:textId="012FD586" w:rsidR="002827A1" w:rsidRDefault="00631751" w:rsidP="00A83DFD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Members </w:t>
      </w:r>
      <w:r w:rsidR="00E47836">
        <w:rPr>
          <w:rFonts w:ascii="Times New Roman" w:hAnsi="Times New Roman" w:cs="Times New Roman"/>
          <w:sz w:val="28"/>
          <w:szCs w:val="28"/>
        </w:rPr>
        <w:t>Code of Conduct</w:t>
      </w:r>
    </w:p>
    <w:p w14:paraId="0787034A" w14:textId="77777777" w:rsidR="00A83DFD" w:rsidRDefault="00EB4AAE" w:rsidP="00A83DFD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Present </w:t>
      </w:r>
      <w:r w:rsidR="000622FC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late of Officers</w:t>
      </w:r>
    </w:p>
    <w:p w14:paraId="7C038D6C" w14:textId="77777777" w:rsidR="00B7491E" w:rsidRPr="00B7491E" w:rsidRDefault="00B7491E" w:rsidP="00B7491E">
      <w:pPr>
        <w:spacing w:line="259" w:lineRule="auto"/>
        <w:ind w:left="1140"/>
        <w:rPr>
          <w:rFonts w:ascii="Times New Roman" w:hAnsi="Times New Roman" w:cs="Times New Roman"/>
          <w:sz w:val="28"/>
          <w:szCs w:val="28"/>
        </w:rPr>
      </w:pPr>
    </w:p>
    <w:p w14:paraId="5C12681A" w14:textId="6B2FE470" w:rsidR="0060239E" w:rsidRPr="00A83DFD" w:rsidRDefault="00EC2F7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83DFD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A83DFD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732237CB" w14:textId="77777777" w:rsidR="009E4FBF" w:rsidRDefault="009E4FBF" w:rsidP="00A83DFD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HB559</w:t>
      </w:r>
    </w:p>
    <w:p w14:paraId="6BD9FEFD" w14:textId="77777777" w:rsidR="006E6B4E" w:rsidRDefault="000E6547" w:rsidP="00A83DFD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Crisis</w:t>
      </w:r>
      <w:r w:rsidR="006E6B4E">
        <w:rPr>
          <w:rFonts w:ascii="Times New Roman" w:hAnsi="Times New Roman" w:cs="Times New Roman"/>
          <w:sz w:val="28"/>
          <w:szCs w:val="28"/>
        </w:rPr>
        <w:t xml:space="preserve"> Hub Implementation</w:t>
      </w:r>
    </w:p>
    <w:p w14:paraId="43036FD6" w14:textId="39C59460" w:rsidR="0069648E" w:rsidRDefault="0069648E" w:rsidP="00A83DFD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1BA4D95A" w14:textId="60AA4817" w:rsidR="00D157FA" w:rsidRPr="00513C70" w:rsidRDefault="00772F14" w:rsidP="00513C70">
      <w:pPr>
        <w:spacing w:line="259" w:lineRule="auto"/>
        <w:ind w:left="1080" w:firstLine="360"/>
        <w:rPr>
          <w:rFonts w:ascii="Times New Roman" w:hAnsi="Times New Roman" w:cs="Times New Roman"/>
          <w:sz w:val="28"/>
          <w:szCs w:val="28"/>
        </w:rPr>
      </w:pPr>
      <w:r w:rsidRPr="00513C70">
        <w:rPr>
          <w:rFonts w:ascii="Times New Roman" w:hAnsi="Times New Roman" w:cs="Times New Roman"/>
          <w:sz w:val="28"/>
          <w:szCs w:val="28"/>
        </w:rPr>
        <w:t>i</w:t>
      </w:r>
      <w:r w:rsidR="00D157FA" w:rsidRPr="00513C70">
        <w:rPr>
          <w:rFonts w:ascii="Times New Roman" w:hAnsi="Times New Roman" w:cs="Times New Roman"/>
          <w:sz w:val="28"/>
          <w:szCs w:val="28"/>
        </w:rPr>
        <w:t>. Inspection</w:t>
      </w:r>
    </w:p>
    <w:p w14:paraId="720AA396" w14:textId="22B090FF" w:rsidR="00D157FA" w:rsidRDefault="00D157FA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3C70">
        <w:rPr>
          <w:rFonts w:ascii="Times New Roman" w:hAnsi="Times New Roman" w:cs="Times New Roman"/>
          <w:sz w:val="28"/>
          <w:szCs w:val="28"/>
        </w:rPr>
        <w:tab/>
      </w:r>
      <w:r w:rsidR="00576707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3E02">
        <w:rPr>
          <w:rFonts w:ascii="Times New Roman" w:hAnsi="Times New Roman" w:cs="Times New Roman"/>
          <w:sz w:val="28"/>
          <w:szCs w:val="28"/>
        </w:rPr>
        <w:t>HB 2 Capital Outlay Request</w:t>
      </w:r>
    </w:p>
    <w:p w14:paraId="35DB1EA1" w14:textId="6AB751B7" w:rsidR="00E23E02" w:rsidRPr="00D157FA" w:rsidRDefault="00E23E02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3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iii. </w:t>
      </w:r>
      <w:r w:rsidR="001A06A3">
        <w:rPr>
          <w:rFonts w:ascii="Times New Roman" w:hAnsi="Times New Roman" w:cs="Times New Roman"/>
          <w:sz w:val="28"/>
          <w:szCs w:val="28"/>
        </w:rPr>
        <w:t>OAAS Letter of Commitment for Lease</w:t>
      </w:r>
    </w:p>
    <w:p w14:paraId="0EE96ABE" w14:textId="77777777" w:rsidR="00A83DFD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EC2F7F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</w:t>
      </w:r>
      <w:r w:rsidR="0084707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76707">
        <w:rPr>
          <w:rFonts w:ascii="Times New Roman" w:hAnsi="Times New Roman" w:cs="Times New Roman"/>
          <w:sz w:val="28"/>
          <w:szCs w:val="28"/>
        </w:rPr>
        <w:tab/>
      </w:r>
      <w:r w:rsidR="004445BE" w:rsidRPr="00EC2F7F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6150DF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C407AF4" w:rsidR="004445BE" w:rsidRPr="000A3264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014343"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76707">
        <w:rPr>
          <w:rFonts w:ascii="Times New Roman" w:hAnsi="Times New Roman" w:cs="Times New Roman"/>
          <w:sz w:val="28"/>
          <w:szCs w:val="28"/>
        </w:rPr>
        <w:tab/>
      </w:r>
      <w:r w:rsidR="004445BE" w:rsidRPr="000A3264">
        <w:rPr>
          <w:rFonts w:ascii="Times New Roman" w:hAnsi="Times New Roman" w:cs="Times New Roman"/>
          <w:sz w:val="28"/>
          <w:szCs w:val="28"/>
        </w:rPr>
        <w:t>NEXT MEETING</w:t>
      </w:r>
    </w:p>
    <w:p w14:paraId="7F05210B" w14:textId="77777777" w:rsidR="00A83DFD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C13F74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X. </w:t>
      </w:r>
      <w:r w:rsidR="00576707">
        <w:rPr>
          <w:rFonts w:ascii="Times New Roman" w:hAnsi="Times New Roman" w:cs="Times New Roman"/>
          <w:sz w:val="28"/>
          <w:szCs w:val="28"/>
        </w:rPr>
        <w:tab/>
      </w:r>
      <w:r w:rsidR="004445BE" w:rsidRPr="00C13F74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66ED" w14:textId="77777777" w:rsidR="0039145E" w:rsidRDefault="0039145E" w:rsidP="00740751">
      <w:r>
        <w:separator/>
      </w:r>
    </w:p>
  </w:endnote>
  <w:endnote w:type="continuationSeparator" w:id="0">
    <w:p w14:paraId="0FAB6369" w14:textId="77777777" w:rsidR="0039145E" w:rsidRDefault="0039145E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BD19" w14:textId="77777777" w:rsidR="0039145E" w:rsidRDefault="0039145E" w:rsidP="00740751">
      <w:r>
        <w:separator/>
      </w:r>
    </w:p>
  </w:footnote>
  <w:footnote w:type="continuationSeparator" w:id="0">
    <w:p w14:paraId="1FC4C617" w14:textId="77777777" w:rsidR="0039145E" w:rsidRDefault="0039145E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CAB63F4C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14343"/>
    <w:rsid w:val="00024B98"/>
    <w:rsid w:val="00033E70"/>
    <w:rsid w:val="00047A7E"/>
    <w:rsid w:val="000622FC"/>
    <w:rsid w:val="00075654"/>
    <w:rsid w:val="00077184"/>
    <w:rsid w:val="000A3264"/>
    <w:rsid w:val="000C4353"/>
    <w:rsid w:val="000C7955"/>
    <w:rsid w:val="000E3BA0"/>
    <w:rsid w:val="000E6547"/>
    <w:rsid w:val="00130C7D"/>
    <w:rsid w:val="00134EC3"/>
    <w:rsid w:val="00141C0C"/>
    <w:rsid w:val="00142795"/>
    <w:rsid w:val="00151359"/>
    <w:rsid w:val="00161E26"/>
    <w:rsid w:val="001664B4"/>
    <w:rsid w:val="001678A6"/>
    <w:rsid w:val="00177C42"/>
    <w:rsid w:val="00187E6D"/>
    <w:rsid w:val="001A06A3"/>
    <w:rsid w:val="001A1E01"/>
    <w:rsid w:val="001A1E1F"/>
    <w:rsid w:val="001A7342"/>
    <w:rsid w:val="001B4F94"/>
    <w:rsid w:val="001B4FD9"/>
    <w:rsid w:val="001B63D8"/>
    <w:rsid w:val="001C36F2"/>
    <w:rsid w:val="001D4194"/>
    <w:rsid w:val="001D7FAC"/>
    <w:rsid w:val="001E02E6"/>
    <w:rsid w:val="001E5C5E"/>
    <w:rsid w:val="001F47B6"/>
    <w:rsid w:val="0020028A"/>
    <w:rsid w:val="00200C5B"/>
    <w:rsid w:val="00202105"/>
    <w:rsid w:val="00221186"/>
    <w:rsid w:val="00222156"/>
    <w:rsid w:val="002309F9"/>
    <w:rsid w:val="002334B8"/>
    <w:rsid w:val="002827A1"/>
    <w:rsid w:val="00291FF7"/>
    <w:rsid w:val="002A0C1D"/>
    <w:rsid w:val="002A0C55"/>
    <w:rsid w:val="002C4C2C"/>
    <w:rsid w:val="002D3A10"/>
    <w:rsid w:val="002D63A1"/>
    <w:rsid w:val="002D6622"/>
    <w:rsid w:val="002F2EBB"/>
    <w:rsid w:val="002F405F"/>
    <w:rsid w:val="002F5070"/>
    <w:rsid w:val="00313DF3"/>
    <w:rsid w:val="00315C95"/>
    <w:rsid w:val="00322044"/>
    <w:rsid w:val="00327B28"/>
    <w:rsid w:val="00354D02"/>
    <w:rsid w:val="00382F2E"/>
    <w:rsid w:val="0039145E"/>
    <w:rsid w:val="003B35E0"/>
    <w:rsid w:val="003C5DE5"/>
    <w:rsid w:val="003C6C49"/>
    <w:rsid w:val="003D1262"/>
    <w:rsid w:val="003D1946"/>
    <w:rsid w:val="003E0741"/>
    <w:rsid w:val="00422446"/>
    <w:rsid w:val="00426EED"/>
    <w:rsid w:val="00432D6B"/>
    <w:rsid w:val="004445BE"/>
    <w:rsid w:val="00454DCA"/>
    <w:rsid w:val="00484674"/>
    <w:rsid w:val="00492D7E"/>
    <w:rsid w:val="00495F2E"/>
    <w:rsid w:val="004A7C93"/>
    <w:rsid w:val="004B7ADF"/>
    <w:rsid w:val="004C14B4"/>
    <w:rsid w:val="004C14EE"/>
    <w:rsid w:val="004C2B85"/>
    <w:rsid w:val="004F3801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633"/>
    <w:rsid w:val="005764ED"/>
    <w:rsid w:val="00576707"/>
    <w:rsid w:val="0058459C"/>
    <w:rsid w:val="005B26A2"/>
    <w:rsid w:val="005B3F14"/>
    <w:rsid w:val="005D183A"/>
    <w:rsid w:val="005F0779"/>
    <w:rsid w:val="005F5707"/>
    <w:rsid w:val="0060239E"/>
    <w:rsid w:val="006141BB"/>
    <w:rsid w:val="00631751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9648E"/>
    <w:rsid w:val="006D2A7D"/>
    <w:rsid w:val="006E6B4E"/>
    <w:rsid w:val="006F03D3"/>
    <w:rsid w:val="006F54E5"/>
    <w:rsid w:val="00700764"/>
    <w:rsid w:val="0070337B"/>
    <w:rsid w:val="007145C6"/>
    <w:rsid w:val="00714E46"/>
    <w:rsid w:val="00722FCB"/>
    <w:rsid w:val="00740751"/>
    <w:rsid w:val="007436FB"/>
    <w:rsid w:val="00761E29"/>
    <w:rsid w:val="00762B08"/>
    <w:rsid w:val="00772F14"/>
    <w:rsid w:val="007741F1"/>
    <w:rsid w:val="00781AE0"/>
    <w:rsid w:val="007B16B1"/>
    <w:rsid w:val="007C42B6"/>
    <w:rsid w:val="007C7CF6"/>
    <w:rsid w:val="007D4EA0"/>
    <w:rsid w:val="007E1C5E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73293"/>
    <w:rsid w:val="00983F37"/>
    <w:rsid w:val="009A16C9"/>
    <w:rsid w:val="009A6D04"/>
    <w:rsid w:val="009D4722"/>
    <w:rsid w:val="009E4FBF"/>
    <w:rsid w:val="00A26400"/>
    <w:rsid w:val="00A31667"/>
    <w:rsid w:val="00A41BAD"/>
    <w:rsid w:val="00A569B7"/>
    <w:rsid w:val="00A60681"/>
    <w:rsid w:val="00A83DFD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7491E"/>
    <w:rsid w:val="00B8020B"/>
    <w:rsid w:val="00B82EE3"/>
    <w:rsid w:val="00BC242F"/>
    <w:rsid w:val="00BD19BB"/>
    <w:rsid w:val="00BD5F13"/>
    <w:rsid w:val="00BD7288"/>
    <w:rsid w:val="00C00F0B"/>
    <w:rsid w:val="00C02DD9"/>
    <w:rsid w:val="00C13F74"/>
    <w:rsid w:val="00C44F6E"/>
    <w:rsid w:val="00C63D92"/>
    <w:rsid w:val="00C6695E"/>
    <w:rsid w:val="00C77701"/>
    <w:rsid w:val="00C85634"/>
    <w:rsid w:val="00C94048"/>
    <w:rsid w:val="00C94B82"/>
    <w:rsid w:val="00CB6A83"/>
    <w:rsid w:val="00CD3828"/>
    <w:rsid w:val="00CD70AD"/>
    <w:rsid w:val="00CE6FE1"/>
    <w:rsid w:val="00CF717A"/>
    <w:rsid w:val="00D041B7"/>
    <w:rsid w:val="00D04408"/>
    <w:rsid w:val="00D157FA"/>
    <w:rsid w:val="00D260B2"/>
    <w:rsid w:val="00D31FB1"/>
    <w:rsid w:val="00D33C27"/>
    <w:rsid w:val="00D6046F"/>
    <w:rsid w:val="00D757ED"/>
    <w:rsid w:val="00D93274"/>
    <w:rsid w:val="00DB241C"/>
    <w:rsid w:val="00DB2E03"/>
    <w:rsid w:val="00DC38F6"/>
    <w:rsid w:val="00DD79C1"/>
    <w:rsid w:val="00DF022D"/>
    <w:rsid w:val="00E10F65"/>
    <w:rsid w:val="00E1578A"/>
    <w:rsid w:val="00E23E02"/>
    <w:rsid w:val="00E3371B"/>
    <w:rsid w:val="00E47836"/>
    <w:rsid w:val="00E52211"/>
    <w:rsid w:val="00E55405"/>
    <w:rsid w:val="00E729F4"/>
    <w:rsid w:val="00E84E82"/>
    <w:rsid w:val="00E944BD"/>
    <w:rsid w:val="00E95293"/>
    <w:rsid w:val="00EB3AAC"/>
    <w:rsid w:val="00EB4AAE"/>
    <w:rsid w:val="00EC2F7F"/>
    <w:rsid w:val="00EC548D"/>
    <w:rsid w:val="00ED66C0"/>
    <w:rsid w:val="00F13A15"/>
    <w:rsid w:val="00F301B1"/>
    <w:rsid w:val="00F33DF8"/>
    <w:rsid w:val="00F42126"/>
    <w:rsid w:val="00F56417"/>
    <w:rsid w:val="00FB0C12"/>
    <w:rsid w:val="00FB5394"/>
    <w:rsid w:val="00FC2D9F"/>
    <w:rsid w:val="00FC433C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68</TotalTime>
  <Pages>1</Pages>
  <Words>80</Words>
  <Characters>452</Characters>
  <Application>Microsoft Office Word</Application>
  <DocSecurity>0</DocSecurity>
  <Lines>16</Lines>
  <Paragraphs>9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32</cp:revision>
  <dcterms:created xsi:type="dcterms:W3CDTF">2025-02-26T16:18:00Z</dcterms:created>
  <dcterms:modified xsi:type="dcterms:W3CDTF">2025-04-28T21:14:00Z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