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E683" w14:textId="77777777"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6E11E69" w14:textId="0FE30C3C" w:rsidR="004445BE" w:rsidRPr="007C6C6D" w:rsidRDefault="007A0E55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May 4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32D6B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2317F3AA" w14:textId="24B39C24" w:rsidR="00CB6A83" w:rsidRDefault="007A0E55" w:rsidP="00CB6A8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Chairperson’s Role</w:t>
      </w:r>
    </w:p>
    <w:p w14:paraId="1979C6BB" w14:textId="6F0AB589" w:rsidR="007A0E55" w:rsidRDefault="007A0E55" w:rsidP="00CB6A8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 Code of Conduct</w:t>
      </w:r>
    </w:p>
    <w:p w14:paraId="08E33D49" w14:textId="528400DC" w:rsidR="007A0E55" w:rsidRDefault="007A0E55" w:rsidP="00CB6A8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 Slate of Officers</w:t>
      </w:r>
    </w:p>
    <w:p w14:paraId="4E19695F" w14:textId="6902BCD7" w:rsidR="001C4953" w:rsidRDefault="001C4953" w:rsidP="001C495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Disclosures</w:t>
      </w:r>
    </w:p>
    <w:p w14:paraId="2913643D" w14:textId="2B90AD88" w:rsidR="001266E7" w:rsidRPr="001C4953" w:rsidRDefault="001266E7" w:rsidP="001C495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Follow-up on Board Committees Policy</w:t>
      </w:r>
    </w:p>
    <w:p w14:paraId="02DC64C4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</w:p>
    <w:p w14:paraId="4EC7AA48" w14:textId="7DE647F9" w:rsidR="007A0E55" w:rsidRPr="00CA25AE" w:rsidRDefault="004445BE" w:rsidP="00CA25A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2829A126" w14:textId="22E2EEA3" w:rsidR="005D3679" w:rsidRPr="00BE036A" w:rsidRDefault="005D3679" w:rsidP="00630B5B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E036A">
        <w:rPr>
          <w:rFonts w:ascii="Times New Roman" w:hAnsi="Times New Roman" w:cs="Times New Roman"/>
          <w:sz w:val="28"/>
          <w:szCs w:val="28"/>
        </w:rPr>
        <w:t>Update on Broad Street Building</w:t>
      </w:r>
    </w:p>
    <w:p w14:paraId="3CBF9A9E" w14:textId="4D21DB03" w:rsidR="005D3679" w:rsidRDefault="005D3679" w:rsidP="007A0E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BCBS Collective Impact Grant</w:t>
      </w:r>
    </w:p>
    <w:p w14:paraId="6721946A" w14:textId="77777777"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B2BE3"/>
    <w:multiLevelType w:val="hybridMultilevel"/>
    <w:tmpl w:val="61847462"/>
    <w:lvl w:ilvl="0" w:tplc="F53CBC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266E7"/>
    <w:rsid w:val="00142795"/>
    <w:rsid w:val="00177C42"/>
    <w:rsid w:val="001A1E01"/>
    <w:rsid w:val="001A1E1F"/>
    <w:rsid w:val="001B4F94"/>
    <w:rsid w:val="001B4FD9"/>
    <w:rsid w:val="001C36F2"/>
    <w:rsid w:val="001C4953"/>
    <w:rsid w:val="001E02E6"/>
    <w:rsid w:val="0020028A"/>
    <w:rsid w:val="00222156"/>
    <w:rsid w:val="002309F9"/>
    <w:rsid w:val="002334B8"/>
    <w:rsid w:val="00270603"/>
    <w:rsid w:val="00291FF7"/>
    <w:rsid w:val="002A0C1D"/>
    <w:rsid w:val="002C4C2C"/>
    <w:rsid w:val="002F2EBB"/>
    <w:rsid w:val="002F5070"/>
    <w:rsid w:val="00313DF3"/>
    <w:rsid w:val="00327B28"/>
    <w:rsid w:val="003B35E0"/>
    <w:rsid w:val="003C5DE5"/>
    <w:rsid w:val="003C6C49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2B85"/>
    <w:rsid w:val="004F3801"/>
    <w:rsid w:val="005075A6"/>
    <w:rsid w:val="00556CBC"/>
    <w:rsid w:val="00572633"/>
    <w:rsid w:val="005764ED"/>
    <w:rsid w:val="005D3679"/>
    <w:rsid w:val="005F0779"/>
    <w:rsid w:val="0060239E"/>
    <w:rsid w:val="00636279"/>
    <w:rsid w:val="0064006A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A0E55"/>
    <w:rsid w:val="007C42B6"/>
    <w:rsid w:val="007E1C5E"/>
    <w:rsid w:val="007F19E8"/>
    <w:rsid w:val="00855AA8"/>
    <w:rsid w:val="0086496B"/>
    <w:rsid w:val="00877ED3"/>
    <w:rsid w:val="008827E7"/>
    <w:rsid w:val="008D2DF5"/>
    <w:rsid w:val="008E6B7F"/>
    <w:rsid w:val="008F232D"/>
    <w:rsid w:val="008F5D44"/>
    <w:rsid w:val="00912D4D"/>
    <w:rsid w:val="00916533"/>
    <w:rsid w:val="00924EA9"/>
    <w:rsid w:val="0092740B"/>
    <w:rsid w:val="0094144F"/>
    <w:rsid w:val="009A16C9"/>
    <w:rsid w:val="009A6D04"/>
    <w:rsid w:val="00A11804"/>
    <w:rsid w:val="00A26400"/>
    <w:rsid w:val="00A569B7"/>
    <w:rsid w:val="00A91FEC"/>
    <w:rsid w:val="00A9238D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BE036A"/>
    <w:rsid w:val="00C00F0B"/>
    <w:rsid w:val="00C02DD9"/>
    <w:rsid w:val="00C44F6E"/>
    <w:rsid w:val="00C77701"/>
    <w:rsid w:val="00C94048"/>
    <w:rsid w:val="00CA25AE"/>
    <w:rsid w:val="00CB6A83"/>
    <w:rsid w:val="00CD70AD"/>
    <w:rsid w:val="00D31FB1"/>
    <w:rsid w:val="00DC38F6"/>
    <w:rsid w:val="00DF022D"/>
    <w:rsid w:val="00E10F65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41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17</cp:revision>
  <dcterms:created xsi:type="dcterms:W3CDTF">2023-02-08T20:48:00Z</dcterms:created>
  <dcterms:modified xsi:type="dcterms:W3CDTF">2023-05-02T19:09:00Z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