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08A2F0B5" w:rsidR="004C14EE" w:rsidRPr="007C6C6D" w:rsidRDefault="06844AB9" w:rsidP="2C9D83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2C9D831F"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F42126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4C14EE" w:rsidRPr="2C9D831F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2C9D831F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5931625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3E51CAE8" w:rsidR="004445BE" w:rsidRPr="00200C5B" w:rsidRDefault="001D4194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65627B09" w:rsidR="004445BE" w:rsidRPr="00DB241C" w:rsidRDefault="00DB241C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BF9E025" w:rsidR="004445BE" w:rsidRPr="004B7ADF" w:rsidRDefault="004B7ADF" w:rsidP="004B7ADF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6E1E2DAC" w:rsidR="00141C0C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VI.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5C4BFF2A" w14:textId="2845EA9E" w:rsidR="00520589" w:rsidRPr="002827A1" w:rsidRDefault="6C7F8CCA" w:rsidP="002827A1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827A1">
        <w:rPr>
          <w:rFonts w:ascii="Times New Roman" w:hAnsi="Times New Roman" w:cs="Times New Roman"/>
          <w:sz w:val="28"/>
          <w:szCs w:val="28"/>
        </w:rPr>
        <w:t>Board Retreat</w:t>
      </w:r>
    </w:p>
    <w:p w14:paraId="2F45EA9A" w14:textId="37E7ED18" w:rsidR="002827A1" w:rsidRPr="002827A1" w:rsidRDefault="002827A1" w:rsidP="002827A1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Disclosures</w:t>
      </w:r>
    </w:p>
    <w:p w14:paraId="24EB75FD" w14:textId="77777777" w:rsidR="001664B4" w:rsidRPr="001664B4" w:rsidRDefault="001664B4" w:rsidP="001664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266906BF" w:rsidR="0060239E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="004445BE" w:rsidRPr="004B7ADF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7D4B3A91" w14:textId="4DE7F361" w:rsidR="00E55405" w:rsidRDefault="479DA365" w:rsidP="2C9D831F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2C9D831F">
        <w:rPr>
          <w:rFonts w:ascii="Times New Roman" w:hAnsi="Times New Roman" w:cs="Times New Roman"/>
          <w:sz w:val="28"/>
          <w:szCs w:val="28"/>
        </w:rPr>
        <w:t>Compensation and Benefits</w:t>
      </w:r>
    </w:p>
    <w:p w14:paraId="5BF23BC3" w14:textId="1FE7089B" w:rsidR="00E55405" w:rsidRDefault="00530706" w:rsidP="2C9D831F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657EE5FA" w14:textId="774CE4D6" w:rsidR="00530706" w:rsidRPr="007B16B1" w:rsidRDefault="00530706" w:rsidP="007B16B1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7B16B1">
        <w:rPr>
          <w:rFonts w:ascii="Times New Roman" w:hAnsi="Times New Roman" w:cs="Times New Roman"/>
          <w:sz w:val="28"/>
          <w:szCs w:val="28"/>
        </w:rPr>
        <w:t>Bilbo Building Closing</w:t>
      </w:r>
    </w:p>
    <w:p w14:paraId="4A0D746E" w14:textId="6BBC392F" w:rsidR="00530706" w:rsidRDefault="00DD79C1" w:rsidP="00530706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Progress on securing revenue bonds</w:t>
      </w:r>
    </w:p>
    <w:p w14:paraId="7D32E8E1" w14:textId="59EE1CC0" w:rsidR="00DD79C1" w:rsidRPr="00D04408" w:rsidRDefault="00D04408" w:rsidP="00D04408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Legislative Session</w:t>
      </w:r>
    </w:p>
    <w:p w14:paraId="1471B490" w14:textId="08B51F8F" w:rsidR="0082597A" w:rsidRPr="006D2A7D" w:rsidRDefault="0082597A" w:rsidP="2C9D831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4ECBA2B0" w:rsidR="00FC433C" w:rsidRPr="00EC2F7F" w:rsidRDefault="000A3264" w:rsidP="00EC2F7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25792D96" w:rsidR="004445BE" w:rsidRPr="000A3264" w:rsidRDefault="00014343" w:rsidP="000A326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2A9C295D" w:rsidR="004445BE" w:rsidRPr="00C13F74" w:rsidRDefault="00C13F74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50D6F" w14:textId="77777777" w:rsidR="009D4722" w:rsidRDefault="009D4722" w:rsidP="00740751">
      <w:r>
        <w:separator/>
      </w:r>
    </w:p>
  </w:endnote>
  <w:endnote w:type="continuationSeparator" w:id="0">
    <w:p w14:paraId="2DD696E4" w14:textId="77777777" w:rsidR="009D4722" w:rsidRDefault="009D4722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F0B7" w14:textId="77777777" w:rsidR="009D4722" w:rsidRDefault="009D4722" w:rsidP="00740751">
      <w:r>
        <w:separator/>
      </w:r>
    </w:p>
  </w:footnote>
  <w:footnote w:type="continuationSeparator" w:id="0">
    <w:p w14:paraId="256F980A" w14:textId="77777777" w:rsidR="009D4722" w:rsidRDefault="009D4722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CAB63F4C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75654"/>
    <w:rsid w:val="000A3264"/>
    <w:rsid w:val="000C4353"/>
    <w:rsid w:val="000C7955"/>
    <w:rsid w:val="000E3BA0"/>
    <w:rsid w:val="00130C7D"/>
    <w:rsid w:val="00134EC3"/>
    <w:rsid w:val="00141C0C"/>
    <w:rsid w:val="00142795"/>
    <w:rsid w:val="00151359"/>
    <w:rsid w:val="00161E26"/>
    <w:rsid w:val="001664B4"/>
    <w:rsid w:val="001678A6"/>
    <w:rsid w:val="00177C42"/>
    <w:rsid w:val="00187E6D"/>
    <w:rsid w:val="001A1E01"/>
    <w:rsid w:val="001A1E1F"/>
    <w:rsid w:val="001A7342"/>
    <w:rsid w:val="001B4F94"/>
    <w:rsid w:val="001B4FD9"/>
    <w:rsid w:val="001B63D8"/>
    <w:rsid w:val="001C36F2"/>
    <w:rsid w:val="001D4194"/>
    <w:rsid w:val="001E02E6"/>
    <w:rsid w:val="001E5C5E"/>
    <w:rsid w:val="001F47B6"/>
    <w:rsid w:val="0020028A"/>
    <w:rsid w:val="00200C5B"/>
    <w:rsid w:val="00221186"/>
    <w:rsid w:val="00222156"/>
    <w:rsid w:val="002309F9"/>
    <w:rsid w:val="002334B8"/>
    <w:rsid w:val="002827A1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15C95"/>
    <w:rsid w:val="00322044"/>
    <w:rsid w:val="00327B28"/>
    <w:rsid w:val="00354D02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7ADF"/>
    <w:rsid w:val="004C14B4"/>
    <w:rsid w:val="004C14EE"/>
    <w:rsid w:val="004C2B85"/>
    <w:rsid w:val="004F3801"/>
    <w:rsid w:val="005075A6"/>
    <w:rsid w:val="00517104"/>
    <w:rsid w:val="00520589"/>
    <w:rsid w:val="00530706"/>
    <w:rsid w:val="00542D60"/>
    <w:rsid w:val="0055411F"/>
    <w:rsid w:val="00556CBC"/>
    <w:rsid w:val="00572633"/>
    <w:rsid w:val="005764ED"/>
    <w:rsid w:val="0058459C"/>
    <w:rsid w:val="005B26A2"/>
    <w:rsid w:val="005B3F14"/>
    <w:rsid w:val="005D183A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D2A7D"/>
    <w:rsid w:val="006F03D3"/>
    <w:rsid w:val="006F54E5"/>
    <w:rsid w:val="00700764"/>
    <w:rsid w:val="0070337B"/>
    <w:rsid w:val="007145C6"/>
    <w:rsid w:val="00722FCB"/>
    <w:rsid w:val="00740751"/>
    <w:rsid w:val="007436FB"/>
    <w:rsid w:val="00761E29"/>
    <w:rsid w:val="00762B08"/>
    <w:rsid w:val="007741F1"/>
    <w:rsid w:val="00781AE0"/>
    <w:rsid w:val="007B16B1"/>
    <w:rsid w:val="007C42B6"/>
    <w:rsid w:val="007C7CF6"/>
    <w:rsid w:val="007D4EA0"/>
    <w:rsid w:val="007E1C5E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73293"/>
    <w:rsid w:val="009A16C9"/>
    <w:rsid w:val="009A6D04"/>
    <w:rsid w:val="009D4722"/>
    <w:rsid w:val="00A26400"/>
    <w:rsid w:val="00A31667"/>
    <w:rsid w:val="00A41BAD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C242F"/>
    <w:rsid w:val="00BD19BB"/>
    <w:rsid w:val="00BD5F13"/>
    <w:rsid w:val="00BD7288"/>
    <w:rsid w:val="00C00F0B"/>
    <w:rsid w:val="00C02DD9"/>
    <w:rsid w:val="00C13F74"/>
    <w:rsid w:val="00C44F6E"/>
    <w:rsid w:val="00C6695E"/>
    <w:rsid w:val="00C77701"/>
    <w:rsid w:val="00C85634"/>
    <w:rsid w:val="00C94048"/>
    <w:rsid w:val="00C94B82"/>
    <w:rsid w:val="00CB6A83"/>
    <w:rsid w:val="00CD3828"/>
    <w:rsid w:val="00CD70AD"/>
    <w:rsid w:val="00CE6FE1"/>
    <w:rsid w:val="00CF717A"/>
    <w:rsid w:val="00D041B7"/>
    <w:rsid w:val="00D04408"/>
    <w:rsid w:val="00D260B2"/>
    <w:rsid w:val="00D31FB1"/>
    <w:rsid w:val="00D33C27"/>
    <w:rsid w:val="00D6046F"/>
    <w:rsid w:val="00D757ED"/>
    <w:rsid w:val="00D93274"/>
    <w:rsid w:val="00DB241C"/>
    <w:rsid w:val="00DB2E03"/>
    <w:rsid w:val="00DC38F6"/>
    <w:rsid w:val="00DD79C1"/>
    <w:rsid w:val="00DF022D"/>
    <w:rsid w:val="00E10F65"/>
    <w:rsid w:val="00E1578A"/>
    <w:rsid w:val="00E3371B"/>
    <w:rsid w:val="00E52211"/>
    <w:rsid w:val="00E55405"/>
    <w:rsid w:val="00E729F4"/>
    <w:rsid w:val="00E84E82"/>
    <w:rsid w:val="00E944BD"/>
    <w:rsid w:val="00E95293"/>
    <w:rsid w:val="00EB3AAC"/>
    <w:rsid w:val="00EC2F7F"/>
    <w:rsid w:val="00EC548D"/>
    <w:rsid w:val="00ED66C0"/>
    <w:rsid w:val="00F13A15"/>
    <w:rsid w:val="00F301B1"/>
    <w:rsid w:val="00F33DF8"/>
    <w:rsid w:val="00F42126"/>
    <w:rsid w:val="00F56417"/>
    <w:rsid w:val="00FB0C12"/>
    <w:rsid w:val="00FB5394"/>
    <w:rsid w:val="00FC2D9F"/>
    <w:rsid w:val="00FC433C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12</cp:revision>
  <dcterms:created xsi:type="dcterms:W3CDTF">2025-02-26T16:18:00Z</dcterms:created>
  <dcterms:modified xsi:type="dcterms:W3CDTF">2025-04-03T19:00:00Z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