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39357F9F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July 6</w:t>
      </w:r>
      <w:r w:rsidRPr="007C6C6D">
        <w:rPr>
          <w:rFonts w:ascii="Times New Roman" w:hAnsi="Times New Roman" w:cs="Times New Roman"/>
          <w:b/>
          <w:sz w:val="32"/>
          <w:szCs w:val="32"/>
        </w:rPr>
        <w:t>, 202</w:t>
      </w:r>
      <w:r>
        <w:rPr>
          <w:rFonts w:ascii="Times New Roman" w:hAnsi="Times New Roman" w:cs="Times New Roman"/>
          <w:b/>
          <w:sz w:val="32"/>
          <w:szCs w:val="32"/>
        </w:rPr>
        <w:t>3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453BA5A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77777777" w:rsidR="004445BE" w:rsidRPr="00F301B1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6BCF0E5" w14:textId="77777777" w:rsidR="004445BE" w:rsidRPr="006150DF" w:rsidRDefault="004445BE" w:rsidP="004445BE">
      <w:pPr>
        <w:pStyle w:val="paragraph"/>
        <w:ind w:left="720"/>
        <w:textAlignment w:val="baseline"/>
      </w:pPr>
    </w:p>
    <w:p w14:paraId="797274A7" w14:textId="77777777" w:rsidR="00A9238D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36F22759" w14:textId="59C68758" w:rsidR="00916533" w:rsidRPr="008C4F47" w:rsidRDefault="00645733" w:rsidP="000C4847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Cost of Governance</w:t>
      </w:r>
    </w:p>
    <w:p w14:paraId="02DC64C4" w14:textId="0BF0F1B5" w:rsidR="004445BE" w:rsidRDefault="00A31667" w:rsidP="00A31667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Global Gov Commitment</w:t>
      </w:r>
    </w:p>
    <w:p w14:paraId="35755E22" w14:textId="680E66F5" w:rsidR="00A31667" w:rsidRDefault="00A31667" w:rsidP="00A31667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Governance Style</w:t>
      </w:r>
    </w:p>
    <w:p w14:paraId="0B90C24A" w14:textId="63A73282" w:rsidR="00A31667" w:rsidRDefault="00A31667" w:rsidP="00A31667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Board Job Description</w:t>
      </w:r>
    </w:p>
    <w:p w14:paraId="204983B7" w14:textId="74AA567B" w:rsidR="00A31667" w:rsidRDefault="00A31667" w:rsidP="00A31667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Ends Statement</w:t>
      </w:r>
    </w:p>
    <w:p w14:paraId="45C492E3" w14:textId="336F4F4C" w:rsidR="00151359" w:rsidRDefault="005F5707" w:rsidP="00A31667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Member’s Term Wishes Sent to Parishes</w:t>
      </w:r>
    </w:p>
    <w:p w14:paraId="5041E5BC" w14:textId="26B83FA1" w:rsidR="00587928" w:rsidRPr="00A31667" w:rsidRDefault="00587928" w:rsidP="00A31667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Confirmation Signatures</w:t>
      </w:r>
    </w:p>
    <w:p w14:paraId="3C87F185" w14:textId="77777777" w:rsidR="008C4F47" w:rsidRPr="008C4F47" w:rsidRDefault="008C4F47" w:rsidP="008C4F47">
      <w:pPr>
        <w:spacing w:line="259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39D436AB" w14:textId="2A89785B" w:rsidR="00A31667" w:rsidRPr="00513FBE" w:rsidRDefault="004445BE" w:rsidP="00513F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46E01964" w14:textId="79DEC092" w:rsidR="002A0C55" w:rsidRDefault="002A0C55" w:rsidP="002A0C55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 o</w:t>
      </w:r>
      <w:r w:rsidR="00C32511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Broad St. Property</w:t>
      </w:r>
    </w:p>
    <w:p w14:paraId="718EA74F" w14:textId="532A31D5" w:rsidR="009D143A" w:rsidRPr="002A0C55" w:rsidRDefault="009D143A" w:rsidP="002A0C55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FY23 and FY24 Budgets</w:t>
      </w:r>
    </w:p>
    <w:p w14:paraId="6721946A" w14:textId="77777777" w:rsidR="00F301B1" w:rsidRPr="00F301B1" w:rsidRDefault="007C42B6" w:rsidP="00C02DD9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E479927" w14:textId="77777777" w:rsidR="004445BE" w:rsidRPr="002C1670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77F60" w14:textId="77777777" w:rsidR="00B82EE3" w:rsidRDefault="00B82EE3" w:rsidP="00740751">
      <w:r>
        <w:separator/>
      </w:r>
    </w:p>
  </w:endnote>
  <w:endnote w:type="continuationSeparator" w:id="0">
    <w:p w14:paraId="36225D9B" w14:textId="77777777" w:rsidR="00B82EE3" w:rsidRDefault="00B82EE3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8540F" w14:textId="77777777" w:rsidR="00B82EE3" w:rsidRDefault="00B82EE3" w:rsidP="00740751">
      <w:r>
        <w:separator/>
      </w:r>
    </w:p>
  </w:footnote>
  <w:footnote w:type="continuationSeparator" w:id="0">
    <w:p w14:paraId="235BB37B" w14:textId="77777777" w:rsidR="00B82EE3" w:rsidRDefault="00B82EE3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33E70"/>
    <w:rsid w:val="00047A7E"/>
    <w:rsid w:val="000E3BA0"/>
    <w:rsid w:val="00142795"/>
    <w:rsid w:val="00151359"/>
    <w:rsid w:val="00177C42"/>
    <w:rsid w:val="001A1E01"/>
    <w:rsid w:val="001A1E1F"/>
    <w:rsid w:val="001B4F94"/>
    <w:rsid w:val="001B4FD9"/>
    <w:rsid w:val="001C36F2"/>
    <w:rsid w:val="001E02E6"/>
    <w:rsid w:val="0020028A"/>
    <w:rsid w:val="00222156"/>
    <w:rsid w:val="002309F9"/>
    <w:rsid w:val="002334B8"/>
    <w:rsid w:val="00291FF7"/>
    <w:rsid w:val="002A0C1D"/>
    <w:rsid w:val="002A0C55"/>
    <w:rsid w:val="002C4C2C"/>
    <w:rsid w:val="002F2EBB"/>
    <w:rsid w:val="002F5070"/>
    <w:rsid w:val="00313DF3"/>
    <w:rsid w:val="00327B28"/>
    <w:rsid w:val="003B35E0"/>
    <w:rsid w:val="003C5DE5"/>
    <w:rsid w:val="003C6C49"/>
    <w:rsid w:val="003D1946"/>
    <w:rsid w:val="00422446"/>
    <w:rsid w:val="00426EED"/>
    <w:rsid w:val="00432D6B"/>
    <w:rsid w:val="004445BE"/>
    <w:rsid w:val="00454DCA"/>
    <w:rsid w:val="00492D7E"/>
    <w:rsid w:val="00495F2E"/>
    <w:rsid w:val="004A7C93"/>
    <w:rsid w:val="004C14B4"/>
    <w:rsid w:val="004C14EE"/>
    <w:rsid w:val="004C2B85"/>
    <w:rsid w:val="004F3801"/>
    <w:rsid w:val="005075A6"/>
    <w:rsid w:val="00513FBE"/>
    <w:rsid w:val="00556CBC"/>
    <w:rsid w:val="00572633"/>
    <w:rsid w:val="005764ED"/>
    <w:rsid w:val="00587928"/>
    <w:rsid w:val="005F0779"/>
    <w:rsid w:val="005F5707"/>
    <w:rsid w:val="0060239E"/>
    <w:rsid w:val="00636279"/>
    <w:rsid w:val="0064006A"/>
    <w:rsid w:val="00645733"/>
    <w:rsid w:val="006663C6"/>
    <w:rsid w:val="00667A92"/>
    <w:rsid w:val="00672EB5"/>
    <w:rsid w:val="00680C27"/>
    <w:rsid w:val="00685F67"/>
    <w:rsid w:val="006F03D3"/>
    <w:rsid w:val="006F54E5"/>
    <w:rsid w:val="00700764"/>
    <w:rsid w:val="0070337B"/>
    <w:rsid w:val="00740751"/>
    <w:rsid w:val="007436FB"/>
    <w:rsid w:val="00761E29"/>
    <w:rsid w:val="007741F1"/>
    <w:rsid w:val="007C42B6"/>
    <w:rsid w:val="007E1C5E"/>
    <w:rsid w:val="007F19E8"/>
    <w:rsid w:val="00855AA8"/>
    <w:rsid w:val="0086496B"/>
    <w:rsid w:val="00877ED3"/>
    <w:rsid w:val="008827E7"/>
    <w:rsid w:val="008B3A9F"/>
    <w:rsid w:val="008C4F47"/>
    <w:rsid w:val="008D2DF5"/>
    <w:rsid w:val="008E6B7F"/>
    <w:rsid w:val="008F232D"/>
    <w:rsid w:val="008F5D44"/>
    <w:rsid w:val="00912D4D"/>
    <w:rsid w:val="00916533"/>
    <w:rsid w:val="00924EA9"/>
    <w:rsid w:val="0092740B"/>
    <w:rsid w:val="0094144F"/>
    <w:rsid w:val="009A16C9"/>
    <w:rsid w:val="009A6D04"/>
    <w:rsid w:val="009D143A"/>
    <w:rsid w:val="00A26400"/>
    <w:rsid w:val="00A31667"/>
    <w:rsid w:val="00A569B7"/>
    <w:rsid w:val="00A91FEC"/>
    <w:rsid w:val="00A9238D"/>
    <w:rsid w:val="00AB49FC"/>
    <w:rsid w:val="00AF45E4"/>
    <w:rsid w:val="00B32A0D"/>
    <w:rsid w:val="00B4794B"/>
    <w:rsid w:val="00B5486C"/>
    <w:rsid w:val="00B56F35"/>
    <w:rsid w:val="00B6336B"/>
    <w:rsid w:val="00B8020B"/>
    <w:rsid w:val="00B82EE3"/>
    <w:rsid w:val="00BD7288"/>
    <w:rsid w:val="00C00F0B"/>
    <w:rsid w:val="00C02DD9"/>
    <w:rsid w:val="00C32511"/>
    <w:rsid w:val="00C44F6E"/>
    <w:rsid w:val="00C77701"/>
    <w:rsid w:val="00C94048"/>
    <w:rsid w:val="00CB6A83"/>
    <w:rsid w:val="00CD70AD"/>
    <w:rsid w:val="00D31FB1"/>
    <w:rsid w:val="00DC38F6"/>
    <w:rsid w:val="00DF022D"/>
    <w:rsid w:val="00E10F65"/>
    <w:rsid w:val="00E84E82"/>
    <w:rsid w:val="00EB3AAC"/>
    <w:rsid w:val="00EC548D"/>
    <w:rsid w:val="00ED66C0"/>
    <w:rsid w:val="00F13A15"/>
    <w:rsid w:val="00F301B1"/>
    <w:rsid w:val="00F33DF8"/>
    <w:rsid w:val="00FB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C9390F-6662-4742-8212-1DCD67574C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9e08166f-bf16-4105-a597-9d2b6b5fa705"/>
    <ds:schemaRef ds:uri="fbb063e4-0286-4736-84dd-2f57355bcdd5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56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19</cp:revision>
  <dcterms:created xsi:type="dcterms:W3CDTF">2023-02-08T20:48:00Z</dcterms:created>
  <dcterms:modified xsi:type="dcterms:W3CDTF">2023-07-05T13:23:00Z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