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6FBDFA" w14:textId="77777777" w:rsidR="00FB2D89" w:rsidRDefault="00FB2D89">
      <w:pPr>
        <w:pStyle w:val="BodyText"/>
        <w:spacing w:before="6"/>
        <w:rPr>
          <w:rFonts w:ascii="Times New Roman"/>
          <w:sz w:val="22"/>
        </w:rPr>
      </w:pPr>
    </w:p>
    <w:p w14:paraId="1ED7D240" w14:textId="77777777" w:rsidR="00FB2D89" w:rsidRDefault="00FB2D89">
      <w:pPr>
        <w:pStyle w:val="BodyText"/>
        <w:spacing w:before="6"/>
        <w:rPr>
          <w:rFonts w:ascii="Times New Roman"/>
          <w:sz w:val="22"/>
        </w:rPr>
      </w:pPr>
    </w:p>
    <w:p w14:paraId="58A99E17" w14:textId="77777777" w:rsidR="00FB2D89" w:rsidRDefault="00FB2D89" w:rsidP="00FB2D8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2D89">
        <w:rPr>
          <w:rFonts w:ascii="Times New Roman" w:eastAsia="Times New Roman" w:hAnsi="Times New Roman" w:cs="Times New Roman"/>
          <w:b/>
          <w:sz w:val="24"/>
          <w:szCs w:val="24"/>
        </w:rPr>
        <w:t xml:space="preserve">NOTICE OF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EMERGENCY</w:t>
      </w:r>
      <w:r w:rsidRPr="00FB2D89">
        <w:rPr>
          <w:rFonts w:ascii="Times New Roman" w:eastAsia="Times New Roman" w:hAnsi="Times New Roman" w:cs="Times New Roman"/>
          <w:b/>
          <w:sz w:val="24"/>
          <w:szCs w:val="24"/>
        </w:rPr>
        <w:t xml:space="preserve"> MEETING</w:t>
      </w:r>
    </w:p>
    <w:p w14:paraId="6F2E2A31" w14:textId="77777777" w:rsidR="006650B2" w:rsidRPr="00FB2D89" w:rsidRDefault="006650B2" w:rsidP="00FB2D8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22C513" w14:textId="77777777" w:rsidR="00FB2D89" w:rsidRPr="00FB2D89" w:rsidRDefault="00FB2D89" w:rsidP="00FB2D89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EF5940" w14:textId="75DED29F" w:rsidR="00FB2D89" w:rsidRPr="00FB2D89" w:rsidRDefault="00FB2D89" w:rsidP="00FB2D89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FB2D89">
        <w:rPr>
          <w:rFonts w:ascii="Times New Roman" w:eastAsia="Times New Roman" w:hAnsi="Times New Roman" w:cs="Times New Roman"/>
          <w:sz w:val="24"/>
          <w:szCs w:val="24"/>
        </w:rPr>
        <w:t>Date:</w:t>
      </w:r>
      <w:r w:rsidRPr="00FB2D89">
        <w:rPr>
          <w:rFonts w:ascii="Times New Roman" w:eastAsia="Times New Roman" w:hAnsi="Times New Roman" w:cs="Times New Roman"/>
          <w:sz w:val="24"/>
          <w:szCs w:val="24"/>
        </w:rPr>
        <w:tab/>
      </w:r>
      <w:r w:rsidRPr="00FB2D89">
        <w:rPr>
          <w:rFonts w:ascii="Times New Roman" w:eastAsia="Times New Roman" w:hAnsi="Times New Roman" w:cs="Times New Roman"/>
          <w:sz w:val="24"/>
          <w:szCs w:val="24"/>
        </w:rPr>
        <w:tab/>
      </w:r>
      <w:r w:rsidR="00C33750">
        <w:rPr>
          <w:rFonts w:ascii="Times New Roman" w:eastAsia="Times New Roman" w:hAnsi="Times New Roman" w:cs="Times New Roman"/>
          <w:sz w:val="24"/>
          <w:szCs w:val="24"/>
        </w:rPr>
        <w:t>Tuesday, September 10, 2024</w:t>
      </w:r>
    </w:p>
    <w:p w14:paraId="773F9CBA" w14:textId="77777777" w:rsidR="00FB2D89" w:rsidRPr="00FB2D89" w:rsidRDefault="00FB2D89" w:rsidP="00FB2D89">
      <w:pPr>
        <w:widowControl/>
        <w:autoSpaceDE/>
        <w:autoSpaceDN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2D89">
        <w:rPr>
          <w:rFonts w:ascii="Times New Roman" w:eastAsia="Times New Roman" w:hAnsi="Times New Roman" w:cs="Times New Roman"/>
          <w:sz w:val="24"/>
          <w:szCs w:val="24"/>
        </w:rPr>
        <w:t>Time:</w:t>
      </w:r>
      <w:r w:rsidRPr="00FB2D89">
        <w:rPr>
          <w:rFonts w:ascii="Times New Roman" w:eastAsia="Times New Roman" w:hAnsi="Times New Roman" w:cs="Times New Roman"/>
          <w:sz w:val="24"/>
          <w:szCs w:val="24"/>
        </w:rPr>
        <w:tab/>
      </w:r>
      <w:r w:rsidRPr="00FB2D8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NOON</w:t>
      </w:r>
    </w:p>
    <w:p w14:paraId="5E6C796A" w14:textId="4B7C0E84" w:rsidR="00FB2D89" w:rsidRPr="00FB2D89" w:rsidRDefault="00FB2D89" w:rsidP="00FB2D89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FB2D89">
        <w:rPr>
          <w:rFonts w:ascii="Times New Roman" w:eastAsia="Times New Roman" w:hAnsi="Times New Roman" w:cs="Times New Roman"/>
          <w:sz w:val="24"/>
          <w:szCs w:val="24"/>
        </w:rPr>
        <w:t>Place:</w:t>
      </w:r>
      <w:r w:rsidRPr="00FB2D89">
        <w:rPr>
          <w:rFonts w:ascii="Times New Roman" w:eastAsia="Times New Roman" w:hAnsi="Times New Roman" w:cs="Times New Roman"/>
          <w:sz w:val="24"/>
          <w:szCs w:val="24"/>
        </w:rPr>
        <w:tab/>
      </w:r>
      <w:r w:rsidRPr="00FB2D89">
        <w:rPr>
          <w:rFonts w:ascii="Times New Roman" w:eastAsia="Times New Roman" w:hAnsi="Times New Roman" w:cs="Times New Roman"/>
          <w:sz w:val="24"/>
          <w:szCs w:val="24"/>
        </w:rPr>
        <w:tab/>
      </w:r>
      <w:r w:rsidR="006650B2">
        <w:rPr>
          <w:rFonts w:ascii="Times New Roman" w:eastAsia="Times New Roman" w:hAnsi="Times New Roman" w:cs="Times New Roman"/>
          <w:sz w:val="24"/>
          <w:szCs w:val="24"/>
        </w:rPr>
        <w:t>220 Clendenning Road</w:t>
      </w:r>
    </w:p>
    <w:p w14:paraId="027ABC71" w14:textId="77777777" w:rsidR="00FB2D89" w:rsidRPr="00FB2D89" w:rsidRDefault="00FB2D89" w:rsidP="00FB2D89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FB2D89">
        <w:rPr>
          <w:rFonts w:ascii="Times New Roman" w:eastAsia="Times New Roman" w:hAnsi="Times New Roman" w:cs="Times New Roman"/>
          <w:sz w:val="24"/>
          <w:szCs w:val="24"/>
        </w:rPr>
        <w:tab/>
      </w:r>
      <w:r w:rsidRPr="00FB2D89">
        <w:rPr>
          <w:rFonts w:ascii="Times New Roman" w:eastAsia="Times New Roman" w:hAnsi="Times New Roman" w:cs="Times New Roman"/>
          <w:sz w:val="24"/>
          <w:szCs w:val="24"/>
        </w:rPr>
        <w:tab/>
        <w:t>Houma, LA  70363</w:t>
      </w:r>
    </w:p>
    <w:p w14:paraId="47D31858" w14:textId="77777777" w:rsidR="006650B2" w:rsidRDefault="006650B2" w:rsidP="00FB2D89">
      <w:pPr>
        <w:widowControl/>
        <w:autoSpaceDE/>
        <w:autoSpaceDN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0DC11E" w14:textId="77777777" w:rsidR="006650B2" w:rsidRDefault="006650B2" w:rsidP="00FB2D89">
      <w:pPr>
        <w:widowControl/>
        <w:autoSpaceDE/>
        <w:autoSpaceDN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99AF59" w14:textId="0859CCAD" w:rsidR="00FB2D89" w:rsidRPr="00FB2D89" w:rsidRDefault="00FB2D89" w:rsidP="00FB2D89">
      <w:pPr>
        <w:widowControl/>
        <w:autoSpaceDE/>
        <w:autoSpaceDN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2D89">
        <w:rPr>
          <w:rFonts w:ascii="Times New Roman" w:eastAsia="Times New Roman" w:hAnsi="Times New Roman" w:cs="Times New Roman"/>
          <w:b/>
          <w:sz w:val="24"/>
          <w:szCs w:val="24"/>
        </w:rPr>
        <w:t>AGENDA:</w:t>
      </w:r>
    </w:p>
    <w:p w14:paraId="0BE8E245" w14:textId="77777777" w:rsidR="00FB2D89" w:rsidRPr="00FB2D89" w:rsidRDefault="00FB2D89" w:rsidP="00FB2D89">
      <w:pPr>
        <w:widowControl/>
        <w:autoSpaceDE/>
        <w:autoSpaceDN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3D2B24" w14:textId="77777777" w:rsidR="00FB2D89" w:rsidRPr="00FB2D89" w:rsidRDefault="00FB2D89" w:rsidP="00FB2D89">
      <w:pPr>
        <w:widowControl/>
        <w:numPr>
          <w:ilvl w:val="0"/>
          <w:numId w:val="1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FB2D89">
        <w:rPr>
          <w:rFonts w:ascii="Times New Roman" w:eastAsia="Times New Roman" w:hAnsi="Times New Roman" w:cs="Times New Roman"/>
          <w:sz w:val="24"/>
          <w:szCs w:val="24"/>
        </w:rPr>
        <w:t>Meeting Called to Order</w:t>
      </w:r>
    </w:p>
    <w:p w14:paraId="45ACAECA" w14:textId="77777777" w:rsidR="00FB2D89" w:rsidRPr="00FB2D89" w:rsidRDefault="00FB2D89" w:rsidP="00FB2D89">
      <w:pPr>
        <w:widowControl/>
        <w:autoSpaceDE/>
        <w:autoSpaceDN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CBA4365" w14:textId="77777777" w:rsidR="00FB2D89" w:rsidRPr="00FB2D89" w:rsidRDefault="00FB2D89" w:rsidP="00FB2D89">
      <w:pPr>
        <w:widowControl/>
        <w:numPr>
          <w:ilvl w:val="0"/>
          <w:numId w:val="1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FB2D89">
        <w:rPr>
          <w:rFonts w:ascii="Times New Roman" w:eastAsia="Times New Roman" w:hAnsi="Times New Roman" w:cs="Times New Roman"/>
          <w:sz w:val="24"/>
          <w:szCs w:val="24"/>
        </w:rPr>
        <w:t xml:space="preserve">Prayer &amp; Pledge of Allegiance </w:t>
      </w:r>
    </w:p>
    <w:p w14:paraId="60B82A8B" w14:textId="77777777" w:rsidR="00FB2D89" w:rsidRPr="00FB2D89" w:rsidRDefault="00FB2D89" w:rsidP="00FB2D89">
      <w:pPr>
        <w:widowControl/>
        <w:autoSpaceDE/>
        <w:autoSpaceDN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BC009E4" w14:textId="73831B26" w:rsidR="00FB2D89" w:rsidRPr="006650B2" w:rsidRDefault="00FB2D89" w:rsidP="006650B2">
      <w:pPr>
        <w:widowControl/>
        <w:numPr>
          <w:ilvl w:val="0"/>
          <w:numId w:val="1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FB2D89">
        <w:rPr>
          <w:rFonts w:ascii="Times New Roman" w:eastAsia="Times New Roman" w:hAnsi="Times New Roman" w:cs="Times New Roman"/>
          <w:sz w:val="24"/>
          <w:szCs w:val="24"/>
        </w:rPr>
        <w:t>Roll Call</w:t>
      </w:r>
    </w:p>
    <w:p w14:paraId="61483416" w14:textId="77777777" w:rsidR="00FB2D89" w:rsidRPr="00FB2D89" w:rsidRDefault="00FB2D89" w:rsidP="00FB2D89">
      <w:pPr>
        <w:widowControl/>
        <w:autoSpaceDE/>
        <w:autoSpaceDN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2A031C0A" w14:textId="77777777" w:rsidR="00FB2D89" w:rsidRPr="00FB2D89" w:rsidRDefault="00FB2D89" w:rsidP="00FB2D89">
      <w:pPr>
        <w:widowControl/>
        <w:numPr>
          <w:ilvl w:val="0"/>
          <w:numId w:val="1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FB2D89">
        <w:rPr>
          <w:rFonts w:ascii="Times New Roman" w:eastAsia="Times New Roman" w:hAnsi="Times New Roman" w:cs="Times New Roman"/>
          <w:sz w:val="24"/>
          <w:szCs w:val="24"/>
        </w:rPr>
        <w:t>Public Comments</w:t>
      </w:r>
    </w:p>
    <w:p w14:paraId="545782A0" w14:textId="77777777" w:rsidR="00FB2D89" w:rsidRPr="00FB2D89" w:rsidRDefault="00FB2D89" w:rsidP="00FB2D89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1F0357D2" w14:textId="5A8B6B58" w:rsidR="000C0A4C" w:rsidRPr="000C0A4C" w:rsidRDefault="00B171FC" w:rsidP="000C0A4C">
      <w:pPr>
        <w:pStyle w:val="ListParagraph"/>
        <w:widowControl/>
        <w:numPr>
          <w:ilvl w:val="0"/>
          <w:numId w:val="1"/>
        </w:numPr>
        <w:autoSpaceDE/>
        <w:autoSpaceDN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Discussion and Possible Action of </w:t>
      </w:r>
      <w:r w:rsidR="00FB2D89" w:rsidRPr="000C0A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Resolution No. 2</w:t>
      </w:r>
      <w:r w:rsidR="00C337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4-019</w:t>
      </w:r>
      <w:r w:rsidR="00FB2D89" w:rsidRPr="000C0A4C">
        <w:rPr>
          <w:rFonts w:ascii="Times New Roman" w:eastAsia="Times New Roman" w:hAnsi="Times New Roman" w:cs="Times New Roman"/>
          <w:sz w:val="24"/>
          <w:szCs w:val="24"/>
        </w:rPr>
        <w:t xml:space="preserve"> - Declaration of Emergency for </w:t>
      </w:r>
      <w:r w:rsidR="00C33750">
        <w:rPr>
          <w:rFonts w:ascii="Times New Roman" w:eastAsia="Times New Roman" w:hAnsi="Times New Roman" w:cs="Times New Roman"/>
          <w:sz w:val="24"/>
          <w:szCs w:val="24"/>
        </w:rPr>
        <w:t>Approaching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750"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ropical Storm</w:t>
      </w:r>
      <w:r w:rsidR="00C33750">
        <w:rPr>
          <w:rFonts w:ascii="Times New Roman" w:eastAsia="Times New Roman" w:hAnsi="Times New Roman" w:cs="Times New Roman"/>
          <w:sz w:val="24"/>
          <w:szCs w:val="24"/>
        </w:rPr>
        <w:t xml:space="preserve"> Francine</w:t>
      </w:r>
    </w:p>
    <w:p w14:paraId="2BFD5787" w14:textId="77777777" w:rsidR="00FB2D89" w:rsidRPr="00FB2D89" w:rsidRDefault="00FB2D89" w:rsidP="000C0A4C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2D08761E" w14:textId="77777777" w:rsidR="00FB2D89" w:rsidRPr="00FB2D89" w:rsidRDefault="00FB2D89" w:rsidP="00FB2D89">
      <w:pPr>
        <w:widowControl/>
        <w:numPr>
          <w:ilvl w:val="0"/>
          <w:numId w:val="1"/>
        </w:numPr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 w:rsidRPr="00FB2D89">
        <w:rPr>
          <w:rFonts w:ascii="Times New Roman" w:eastAsia="Times New Roman" w:hAnsi="Times New Roman" w:cs="Times New Roman"/>
          <w:sz w:val="24"/>
          <w:szCs w:val="24"/>
        </w:rPr>
        <w:t>Adjourn</w:t>
      </w:r>
      <w:r w:rsidRPr="00FB2D89">
        <w:rPr>
          <w:rFonts w:ascii="Times New Roman" w:eastAsia="Times New Roman" w:hAnsi="Times New Roman" w:cs="Times New Roman"/>
          <w:sz w:val="24"/>
          <w:szCs w:val="24"/>
        </w:rPr>
        <w:tab/>
      </w:r>
      <w:r w:rsidRPr="00FB2D89">
        <w:rPr>
          <w:rFonts w:ascii="Times New Roman" w:eastAsia="Times New Roman" w:hAnsi="Times New Roman" w:cs="Times New Roman"/>
          <w:sz w:val="24"/>
          <w:szCs w:val="24"/>
        </w:rPr>
        <w:tab/>
      </w:r>
      <w:r w:rsidRPr="00FB2D89">
        <w:rPr>
          <w:rFonts w:ascii="Times New Roman" w:eastAsia="Times New Roman" w:hAnsi="Times New Roman" w:cs="Times New Roman"/>
          <w:sz w:val="24"/>
          <w:szCs w:val="24"/>
        </w:rPr>
        <w:tab/>
      </w:r>
      <w:r w:rsidRPr="00FB2D89">
        <w:rPr>
          <w:rFonts w:ascii="Times New Roman" w:eastAsia="Times New Roman" w:hAnsi="Times New Roman" w:cs="Times New Roman"/>
          <w:sz w:val="24"/>
          <w:szCs w:val="24"/>
        </w:rPr>
        <w:tab/>
      </w:r>
      <w:r w:rsidRPr="00FB2D89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8A8243B" w14:textId="77777777" w:rsidR="00FB2D89" w:rsidRPr="00FB2D89" w:rsidRDefault="00FB2D89" w:rsidP="00FB2D89">
      <w:pPr>
        <w:widowControl/>
        <w:autoSpaceDE/>
        <w:autoSpaceDN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5BDFFCDF" w14:textId="77777777" w:rsidR="006A2319" w:rsidRDefault="006A2319" w:rsidP="006A2319">
      <w:pPr>
        <w:widowControl/>
        <w:autoSpaceDE/>
        <w:autoSpaceDN/>
        <w:ind w:left="43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6A2319">
        <w:rPr>
          <w:noProof/>
          <w:u w:val="single"/>
        </w:rPr>
        <w:drawing>
          <wp:inline distT="0" distB="0" distL="0" distR="0" wp14:anchorId="4F15D114" wp14:editId="71BC85A0">
            <wp:extent cx="1636723" cy="487045"/>
            <wp:effectExtent l="0" t="0" r="1905" b="8255"/>
            <wp:docPr id="1798102550" name="Picture 1" descr="A picture containing handwriting, font, calligraphy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102550" name="Picture 1" descr="A picture containing handwriting, font, calligraphy,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415" cy="49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F9336" w14:textId="7057302C" w:rsidR="00FB2D89" w:rsidRPr="00FB2D89" w:rsidRDefault="00FB2D89" w:rsidP="006A2319">
      <w:pPr>
        <w:widowControl/>
        <w:autoSpaceDE/>
        <w:autoSpaceDN/>
        <w:ind w:left="43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FB2D89">
        <w:rPr>
          <w:rFonts w:ascii="Times New Roman" w:eastAsia="Times New Roman" w:hAnsi="Times New Roman" w:cs="Times New Roman"/>
          <w:sz w:val="24"/>
          <w:szCs w:val="24"/>
        </w:rPr>
        <w:t>Angela Hidalgo, Secretary</w:t>
      </w:r>
    </w:p>
    <w:p w14:paraId="189F3DDC" w14:textId="77777777" w:rsidR="00FE23A3" w:rsidRDefault="00C3532C">
      <w:pPr>
        <w:pStyle w:val="BodyText"/>
        <w:spacing w:before="6"/>
        <w:contextualSpacing/>
        <w:rPr>
          <w:rFonts w:ascii="Times New Roman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AB2E07" wp14:editId="0D11AE12">
                <wp:simplePos x="0" y="0"/>
                <wp:positionH relativeFrom="page">
                  <wp:posOffset>1270</wp:posOffset>
                </wp:positionH>
                <wp:positionV relativeFrom="page">
                  <wp:posOffset>1941195</wp:posOffset>
                </wp:positionV>
                <wp:extent cx="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F75A9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1pt,152.85pt" to=".1pt,15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" strokeweight=".16961mm">
                <w10:wrap anchorx="page" anchory="page"/>
              </v:line>
            </w:pict>
          </mc:Fallback>
        </mc:AlternateContent>
      </w:r>
    </w:p>
    <w:p w14:paraId="3014E016" w14:textId="77777777" w:rsidR="00FE23A3" w:rsidRDefault="00FE23A3">
      <w:pPr>
        <w:pStyle w:val="BodyText"/>
        <w:rPr>
          <w:b/>
          <w:sz w:val="34"/>
        </w:rPr>
      </w:pPr>
    </w:p>
    <w:p w14:paraId="2BE58A8E" w14:textId="77777777" w:rsidR="00FE23A3" w:rsidRPr="00C3532C" w:rsidRDefault="00FE23A3" w:rsidP="00C3532C">
      <w:pPr>
        <w:rPr>
          <w:rFonts w:ascii="Times New Roman" w:hAnsi="Times New Roman" w:cs="Times New Roman"/>
        </w:rPr>
      </w:pPr>
    </w:p>
    <w:p w14:paraId="200125E8" w14:textId="77777777" w:rsidR="00C3532C" w:rsidRPr="00C3532C" w:rsidRDefault="00C3532C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14:paraId="6717F139" w14:textId="77777777" w:rsidR="00FE23A3" w:rsidRPr="00C3532C" w:rsidRDefault="00FE23A3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14:paraId="1C8DFD89" w14:textId="77777777" w:rsidR="00FE23A3" w:rsidRPr="00C3532C" w:rsidRDefault="00FE23A3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14:paraId="0E4444D8" w14:textId="77777777" w:rsidR="00FE23A3" w:rsidRPr="00C3532C" w:rsidRDefault="00FE23A3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14:paraId="6C11BE4D" w14:textId="77777777" w:rsidR="00FE23A3" w:rsidRPr="00C3532C" w:rsidRDefault="00FE23A3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14:paraId="7FBE73C6" w14:textId="77777777" w:rsidR="00FE23A3" w:rsidRPr="00C3532C" w:rsidRDefault="00FE23A3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14:paraId="486C7109" w14:textId="77777777" w:rsidR="00FE23A3" w:rsidRPr="00C3532C" w:rsidRDefault="00FE23A3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14:paraId="033934B9" w14:textId="77777777" w:rsidR="00FE23A3" w:rsidRPr="00C3532C" w:rsidRDefault="00FE23A3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14:paraId="44A85780" w14:textId="77777777" w:rsidR="00FE23A3" w:rsidRPr="00C3532C" w:rsidRDefault="00FE23A3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sectPr w:rsidR="00FE23A3" w:rsidRPr="00C3532C" w:rsidSect="00C3532C">
      <w:headerReference w:type="default" r:id="rId8"/>
      <w:footerReference w:type="default" r:id="rId9"/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A9CB8B" w14:textId="77777777" w:rsidR="009874DD" w:rsidRDefault="009874DD" w:rsidP="00C3532C">
      <w:r>
        <w:separator/>
      </w:r>
    </w:p>
  </w:endnote>
  <w:endnote w:type="continuationSeparator" w:id="0">
    <w:p w14:paraId="77BB6089" w14:textId="77777777" w:rsidR="009874DD" w:rsidRDefault="009874DD" w:rsidP="00C35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6041E6" w14:textId="77777777" w:rsidR="00C3532C" w:rsidRDefault="00C3532C" w:rsidP="00C3532C">
    <w:pPr>
      <w:pStyle w:val="BodyText"/>
      <w:jc w:val="center"/>
    </w:pPr>
    <w:r>
      <w:rPr>
        <w:color w:val="5B679E"/>
        <w:w w:val="90"/>
      </w:rPr>
      <w:t xml:space="preserve">220-A CLENDENNING RD · HOUMA, LA </w:t>
    </w:r>
    <w:proofErr w:type="gramStart"/>
    <w:r>
      <w:rPr>
        <w:color w:val="5B679E"/>
        <w:w w:val="90"/>
      </w:rPr>
      <w:t>70363 .</w:t>
    </w:r>
    <w:proofErr w:type="gramEnd"/>
    <w:r>
      <w:rPr>
        <w:color w:val="5B679E"/>
        <w:w w:val="90"/>
      </w:rPr>
      <w:t xml:space="preserve"> (985) 868-8523 FAX: (985) 853-2318</w:t>
    </w:r>
  </w:p>
  <w:p w14:paraId="65CD1787" w14:textId="77777777" w:rsidR="00C3532C" w:rsidRDefault="00C3532C" w:rsidP="00C3532C">
    <w:pPr>
      <w:pStyle w:val="Footer"/>
      <w:tabs>
        <w:tab w:val="clear" w:pos="46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4F8EC0" w14:textId="77777777" w:rsidR="009874DD" w:rsidRDefault="009874DD" w:rsidP="00C3532C">
      <w:r>
        <w:separator/>
      </w:r>
    </w:p>
  </w:footnote>
  <w:footnote w:type="continuationSeparator" w:id="0">
    <w:p w14:paraId="60D1C971" w14:textId="77777777" w:rsidR="009874DD" w:rsidRDefault="009874DD" w:rsidP="00C35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497128" w14:textId="77777777" w:rsidR="00C3532C" w:rsidRDefault="00C3532C" w:rsidP="00C3532C">
    <w:pPr>
      <w:pStyle w:val="Heading1"/>
      <w:spacing w:before="91"/>
    </w:pPr>
    <w:r>
      <w:rPr>
        <w:noProof/>
      </w:rPr>
      <w:drawing>
        <wp:anchor distT="0" distB="0" distL="0" distR="0" simplePos="0" relativeHeight="251658240" behindDoc="0" locked="0" layoutInCell="1" allowOverlap="1" wp14:anchorId="3953CAE4" wp14:editId="5E9B6FBB">
          <wp:simplePos x="0" y="0"/>
          <wp:positionH relativeFrom="page">
            <wp:posOffset>914400</wp:posOffset>
          </wp:positionH>
          <wp:positionV relativeFrom="paragraph">
            <wp:posOffset>61595</wp:posOffset>
          </wp:positionV>
          <wp:extent cx="897517" cy="91550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7517" cy="9155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3360" behindDoc="0" locked="0" layoutInCell="1" allowOverlap="1" wp14:anchorId="0C1A5026" wp14:editId="688174E7">
          <wp:simplePos x="0" y="0"/>
          <wp:positionH relativeFrom="page">
            <wp:posOffset>5954395</wp:posOffset>
          </wp:positionH>
          <wp:positionV relativeFrom="paragraph">
            <wp:posOffset>63817</wp:posOffset>
          </wp:positionV>
          <wp:extent cx="903623" cy="891094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3623" cy="8910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16287E"/>
        <w:w w:val="115"/>
      </w:rPr>
      <w:t>TERREBONNE LEVEE</w:t>
    </w:r>
  </w:p>
  <w:p w14:paraId="4D86E6A5" w14:textId="77777777" w:rsidR="00C3532C" w:rsidRDefault="00C3532C" w:rsidP="00C3532C">
    <w:pPr>
      <w:spacing w:line="356" w:lineRule="exact"/>
      <w:ind w:left="2292" w:right="2277"/>
      <w:jc w:val="center"/>
      <w:rPr>
        <w:b/>
        <w:sz w:val="31"/>
      </w:rPr>
    </w:pPr>
    <w:r>
      <w:rPr>
        <w:rFonts w:ascii="Times New Roman"/>
        <w:b/>
        <w:i/>
        <w:color w:val="16287E"/>
        <w:w w:val="105"/>
        <w:sz w:val="32"/>
      </w:rPr>
      <w:t xml:space="preserve"> </w:t>
    </w:r>
    <w:r>
      <w:rPr>
        <w:b/>
        <w:color w:val="16287E"/>
        <w:w w:val="105"/>
        <w:sz w:val="31"/>
      </w:rPr>
      <w:t>CONSERVATION DISTRICT</w:t>
    </w:r>
  </w:p>
  <w:p w14:paraId="4B4B1CFC" w14:textId="77777777" w:rsidR="00C3532C" w:rsidRDefault="00C353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2D14A8"/>
    <w:multiLevelType w:val="hybridMultilevel"/>
    <w:tmpl w:val="391093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6493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i w:val="0"/>
        <w:iCs w:val="0"/>
      </w:rPr>
    </w:lvl>
    <w:lvl w:ilvl="2" w:tplc="EF36A4AA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3" w:tplc="937C8A90">
      <w:start w:val="1"/>
      <w:numFmt w:val="lowerLetter"/>
      <w:lvlText w:val="%4)"/>
      <w:lvlJc w:val="left"/>
      <w:pPr>
        <w:tabs>
          <w:tab w:val="num" w:pos="1350"/>
        </w:tabs>
        <w:ind w:left="1350" w:hanging="360"/>
      </w:pPr>
      <w:rPr>
        <w:b w:val="0"/>
      </w:rPr>
    </w:lvl>
    <w:lvl w:ilvl="4" w:tplc="04090017">
      <w:start w:val="1"/>
      <w:numFmt w:val="lowerLetter"/>
      <w:lvlText w:val="%5)"/>
      <w:lvlJc w:val="left"/>
      <w:pPr>
        <w:ind w:left="2520" w:hanging="360"/>
      </w:pPr>
      <w:rPr>
        <w:rFonts w:hint="default"/>
      </w:rPr>
    </w:lvl>
    <w:lvl w:ilvl="5" w:tplc="60065DF4">
      <w:start w:val="2"/>
      <w:numFmt w:val="lowerRoman"/>
      <w:lvlText w:val="%6)"/>
      <w:lvlJc w:val="left"/>
      <w:pPr>
        <w:ind w:left="4860" w:hanging="720"/>
      </w:pPr>
      <w:rPr>
        <w:rFonts w:hint="default"/>
      </w:rPr>
    </w:lvl>
    <w:lvl w:ilvl="6" w:tplc="724E9232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ED3CB5"/>
    <w:multiLevelType w:val="hybridMultilevel"/>
    <w:tmpl w:val="00728982"/>
    <w:lvl w:ilvl="0" w:tplc="5C52125E">
      <w:start w:val="2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 w:tplc="70E09DBA">
      <w:start w:val="1"/>
      <w:numFmt w:val="lowerLetter"/>
      <w:lvlText w:val="%2)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2" w:tplc="AE5438B8">
      <w:start w:val="1"/>
      <w:numFmt w:val="lowerRoman"/>
      <w:lvlText w:val="%3)"/>
      <w:lvlJc w:val="left"/>
      <w:pPr>
        <w:ind w:left="2340" w:hanging="180"/>
      </w:pPr>
      <w:rPr>
        <w:rFonts w:ascii="Times New Roman" w:eastAsia="Times New Roman" w:hAnsi="Times New Roman" w:cs="Times New Roman"/>
      </w:rPr>
    </w:lvl>
    <w:lvl w:ilvl="3" w:tplc="9CA04612">
      <w:start w:val="2"/>
      <w:numFmt w:val="lowerLetter"/>
      <w:lvlText w:val="%4)"/>
      <w:lvlJc w:val="left"/>
      <w:pPr>
        <w:ind w:left="3960" w:hanging="360"/>
      </w:pPr>
      <w:rPr>
        <w:rFonts w:hint="default"/>
      </w:rPr>
    </w:lvl>
    <w:lvl w:ilvl="4" w:tplc="994A38AE">
      <w:start w:val="1"/>
      <w:numFmt w:val="lowerLetter"/>
      <w:lvlText w:val="(%5)"/>
      <w:lvlJc w:val="left"/>
      <w:pPr>
        <w:ind w:left="468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EC93EAC"/>
    <w:multiLevelType w:val="hybridMultilevel"/>
    <w:tmpl w:val="552C128C"/>
    <w:lvl w:ilvl="0" w:tplc="F67EFB7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70E09DB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C780EDB0">
      <w:start w:val="1"/>
      <w:numFmt w:val="decimal"/>
      <w:lvlText w:val="%3)"/>
      <w:lvlJc w:val="left"/>
      <w:pPr>
        <w:ind w:left="2160" w:hanging="180"/>
      </w:pPr>
      <w:rPr>
        <w:rFonts w:ascii="Times New Roman" w:eastAsia="Times New Roman" w:hAnsi="Times New Roman" w:cs="Times New Roman"/>
        <w:b w:val="0"/>
      </w:rPr>
    </w:lvl>
    <w:lvl w:ilvl="3" w:tplc="054458B4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ED742D70">
      <w:start w:val="1"/>
      <w:numFmt w:val="upperLetter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6126B1"/>
    <w:multiLevelType w:val="hybridMultilevel"/>
    <w:tmpl w:val="4BE275D4"/>
    <w:lvl w:ilvl="0" w:tplc="93C0BD3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42870883">
    <w:abstractNumId w:val="0"/>
  </w:num>
  <w:num w:numId="2" w16cid:durableId="1637103387">
    <w:abstractNumId w:val="1"/>
  </w:num>
  <w:num w:numId="3" w16cid:durableId="2098861206">
    <w:abstractNumId w:val="2"/>
  </w:num>
  <w:num w:numId="4" w16cid:durableId="6091700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4DD"/>
    <w:rsid w:val="000C0A4C"/>
    <w:rsid w:val="001957B0"/>
    <w:rsid w:val="002E6876"/>
    <w:rsid w:val="00462131"/>
    <w:rsid w:val="00540E70"/>
    <w:rsid w:val="00656D96"/>
    <w:rsid w:val="006650B2"/>
    <w:rsid w:val="006A2319"/>
    <w:rsid w:val="0071568B"/>
    <w:rsid w:val="008F3C87"/>
    <w:rsid w:val="009874DD"/>
    <w:rsid w:val="00B171FC"/>
    <w:rsid w:val="00B524F8"/>
    <w:rsid w:val="00C33750"/>
    <w:rsid w:val="00C33F7E"/>
    <w:rsid w:val="00C3532C"/>
    <w:rsid w:val="00FB2D89"/>
    <w:rsid w:val="00FE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7B8F4"/>
  <w15:docId w15:val="{C6A5EAB6-D91A-4E73-8951-0C2FC67F3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line="345" w:lineRule="exact"/>
      <w:ind w:left="2292" w:right="2264"/>
      <w:jc w:val="center"/>
      <w:outlineLvl w:val="0"/>
    </w:pPr>
    <w:rPr>
      <w:b/>
      <w:bCs/>
      <w:sz w:val="31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353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532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353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532C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cki%20rouse\Desktop\Sept%2010%20Emergency%20Meetin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Sept 10 Emergency Meeting</Template>
  <TotalTime>1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Vicki Rouse</dc:creator>
  <cp:lastModifiedBy>Vicki Rouse</cp:lastModifiedBy>
  <cp:revision>2</cp:revision>
  <cp:lastPrinted>2024-09-09T13:52:00Z</cp:lastPrinted>
  <dcterms:created xsi:type="dcterms:W3CDTF">2024-09-09T17:27:00Z</dcterms:created>
  <dcterms:modified xsi:type="dcterms:W3CDTF">2024-09-09T17:27:00Z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2020-11-05T00:00:00Z</vt:filetime>
  </property>
  <property fmtid="{D5CDD505-2E9C-101B-9397-08002B2CF9AE}" pid="3" name="Creator">
    <vt:lpwstr>Canon iR-ADV C5540 III  PDF</vt:lpwstr>
  </property>
  <property fmtid="{D5CDD505-2E9C-101B-9397-08002B2CF9AE}" pid="4" name="LastSaved">
    <vt:filetime>2020-11-05T00:00:00Z</vt:filetime>
  </property>
</Properties>
</file>