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352A2EC9" w:rsidR="00A65336" w:rsidRPr="001F44DF" w:rsidRDefault="004D732A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3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CFA3118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4D732A">
        <w:rPr>
          <w:sz w:val="28"/>
          <w:u w:val="single"/>
        </w:rPr>
        <w:t>January 17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2022-10-31T14:29:00Z</cp:lastPrinted>
  <dcterms:created xsi:type="dcterms:W3CDTF">2022-12-14T19:33:00Z</dcterms:created>
  <dcterms:modified xsi:type="dcterms:W3CDTF">2022-12-14T19:34:00Z</dcterms:modified>
</cp:coreProperties>
</file>