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B5173" w:rsidRDefault="00093AD9" w:rsidP="006B6497">
      <w:pPr>
        <w:pStyle w:val="Heading2"/>
        <w:spacing w:before="92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CA882" wp14:editId="02AE37E3">
                <wp:simplePos x="0" y="0"/>
                <wp:positionH relativeFrom="column">
                  <wp:posOffset>1689100</wp:posOffset>
                </wp:positionH>
                <wp:positionV relativeFrom="paragraph">
                  <wp:posOffset>38734</wp:posOffset>
                </wp:positionV>
                <wp:extent cx="4981433" cy="69437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3" cy="6943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>Minutes</w:t>
                            </w:r>
                          </w:p>
                          <w:p w:rsidR="00093AD9" w:rsidRPr="00964472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64472">
                              <w:rPr>
                                <w:b/>
                              </w:rPr>
                              <w:t xml:space="preserve">Louisiana </w:t>
                            </w:r>
                            <w:r>
                              <w:rPr>
                                <w:b/>
                              </w:rPr>
                              <w:t>Tuition Trust Authority (LATTA)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August 23, 2017</w:t>
                            </w:r>
                          </w:p>
                          <w:p w:rsidR="00093AD9" w:rsidRDefault="00093AD9" w:rsidP="00093AD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93AD9" w:rsidRDefault="00093AD9" w:rsidP="00093AD9">
                            <w:pPr>
                              <w:spacing w:line="48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t xml:space="preserve">The Louisiana </w:t>
                            </w:r>
                            <w:r>
                              <w:t>Tuition Trust Authority met on Wednesday</w:t>
                            </w:r>
                            <w:r w:rsidRPr="00BD5FEF">
                              <w:t xml:space="preserve">, </w:t>
                            </w:r>
                            <w:r>
                              <w:t xml:space="preserve">August 23, 2017, at </w:t>
                            </w:r>
                            <w:r w:rsidR="00475DF8">
                              <w:t>10:54</w:t>
                            </w:r>
                            <w:r w:rsidR="000A0A04">
                              <w:t xml:space="preserve"> </w:t>
                            </w:r>
                            <w:proofErr w:type="gramStart"/>
                            <w:r w:rsidR="000A0A04">
                              <w:t>a.m.</w:t>
                            </w:r>
                            <w:r w:rsidRPr="00BD5FEF">
                              <w:t>.</w:t>
                            </w:r>
                            <w:proofErr w:type="gramEnd"/>
                            <w:r w:rsidRPr="00BD5FEF">
                              <w:t xml:space="preserve"> in the </w:t>
                            </w:r>
                            <w:r w:rsidR="000A0A04">
                              <w:t xml:space="preserve">Claiborne Building, Louisiana Purchase Room, </w:t>
                            </w:r>
                            <w:r w:rsidR="000A0A04" w:rsidRPr="000A0A04">
                              <w:t>1201 North Third Street, First Floor</w:t>
                            </w:r>
                            <w:r w:rsidR="000A0A04">
                              <w:t xml:space="preserve">, </w:t>
                            </w:r>
                            <w:r>
                              <w:t xml:space="preserve"> Baton Rouge, Louisiana.</w:t>
                            </w:r>
                            <w:r w:rsidRPr="00BD5FEF">
                              <w:t xml:space="preserve"> </w:t>
                            </w:r>
                            <w:r>
                              <w:t>Chairman Rallo</w:t>
                            </w:r>
                            <w:r w:rsidRPr="00BD5FEF">
                              <w:t xml:space="preserve"> called the meeting to order and the roll was called.</w:t>
                            </w:r>
                          </w:p>
                          <w:p w:rsidR="00093AD9" w:rsidRDefault="00093AD9" w:rsidP="00093AD9">
                            <w:pPr>
                              <w:spacing w:line="48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LATTA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 Members Present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>Staff Members Present</w:t>
                            </w:r>
                          </w:p>
                          <w:p w:rsidR="00093AD9" w:rsidRPr="00AC1CF9" w:rsidRDefault="00093AD9" w:rsidP="00093AD9">
                            <w:r>
                              <w:t>Dr. Joseph Rallo, Chairman</w:t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  <w:t xml:space="preserve">Dr. Sujuan </w:t>
                            </w:r>
                            <w:proofErr w:type="spellStart"/>
                            <w:r w:rsidRPr="00AC1CF9">
                              <w:t>Boutté</w:t>
                            </w:r>
                            <w:proofErr w:type="spellEnd"/>
                          </w:p>
                          <w:p w:rsidR="00093AD9" w:rsidRPr="00AC1CF9" w:rsidRDefault="00093AD9" w:rsidP="00093AD9">
                            <w:r>
                              <w:t>Regent Claudia Adley</w:t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  <w:t>Rhonda Bridevaux</w:t>
                            </w:r>
                          </w:p>
                          <w:p w:rsidR="000A0A04" w:rsidRDefault="000A0A04" w:rsidP="000A0A04">
                            <w:r>
                              <w:t>Regent Marty Chabert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Carol Fulco</w:t>
                            </w:r>
                          </w:p>
                          <w:p w:rsidR="000A0A04" w:rsidRDefault="000A0A04" w:rsidP="000A0A04">
                            <w:pPr>
                              <w:jc w:val="both"/>
                            </w:pPr>
                            <w:r>
                              <w:t>Sen. Dan Claitor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Robyn Lively</w:t>
                            </w:r>
                          </w:p>
                          <w:p w:rsidR="00093AD9" w:rsidRPr="00AC1CF9" w:rsidRDefault="00093AD9" w:rsidP="00093AD9">
                            <w:r>
                              <w:t>Regent Blake David</w:t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  <w:r w:rsidRPr="00AC1CF9">
                              <w:tab/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Thomas Henning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Benson Kinney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Richard Lipsey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Edward Markle</w:t>
                            </w:r>
                          </w:p>
                          <w:p w:rsidR="000A0A04" w:rsidRDefault="000A0A04" w:rsidP="000A0A04">
                            <w:pPr>
                              <w:jc w:val="both"/>
                            </w:pPr>
                            <w:r>
                              <w:t>Regent Roy Martin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Charles McDonald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Darren Mire</w:t>
                            </w:r>
                          </w:p>
                          <w:p w:rsidR="000A0A04" w:rsidRDefault="000A0A04" w:rsidP="00093AD9">
                            <w:pPr>
                              <w:jc w:val="both"/>
                            </w:pPr>
                            <w:r>
                              <w:t>Regent Wilbert Pryor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T. Jay Seale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William Stream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 xml:space="preserve">Regent </w:t>
                            </w:r>
                            <w:r w:rsidR="000A0A04">
                              <w:t>Adarian Williams</w:t>
                            </w:r>
                          </w:p>
                          <w:p w:rsidR="00093AD9" w:rsidRPr="00BD5FEF" w:rsidRDefault="00093AD9" w:rsidP="00093AD9">
                            <w:pPr>
                              <w:rPr>
                                <w:b/>
                              </w:rPr>
                            </w:pPr>
                          </w:p>
                          <w:p w:rsidR="00093AD9" w:rsidRPr="000A0A04" w:rsidRDefault="00093AD9" w:rsidP="000A0A0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LATTA </w:t>
                            </w:r>
                            <w:r w:rsidRPr="00BD5FEF">
                              <w:rPr>
                                <w:b/>
                                <w:u w:val="single"/>
                              </w:rPr>
                              <w:t xml:space="preserve">Members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Absent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Robert Levy</w:t>
                            </w:r>
                          </w:p>
                          <w:p w:rsidR="000A0A04" w:rsidRDefault="000A0A04" w:rsidP="000A0A04">
                            <w:pPr>
                              <w:jc w:val="both"/>
                            </w:pPr>
                            <w:r>
                              <w:t>Ms. Aisha Mirza</w:t>
                            </w:r>
                          </w:p>
                          <w:p w:rsidR="00093AD9" w:rsidRDefault="00093AD9" w:rsidP="00093AD9">
                            <w:pPr>
                              <w:jc w:val="both"/>
                            </w:pPr>
                            <w:r>
                              <w:t>Regent Jacqueline Wyatt</w:t>
                            </w:r>
                          </w:p>
                          <w:p w:rsidR="000A0A04" w:rsidRPr="00850850" w:rsidRDefault="000A0A04" w:rsidP="00093AD9">
                            <w:pPr>
                              <w:jc w:val="both"/>
                            </w:pPr>
                            <w:r>
                              <w:t>Mr. John Williams</w:t>
                            </w:r>
                          </w:p>
                          <w:p w:rsidR="00093AD9" w:rsidRDefault="00093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CA8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3pt;margin-top:3.05pt;width:392.25pt;height:54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" fillcolor="white [3201]" stroked="f" strokeweight=".5pt">
                <v:textbox>
                  <w:txbxContent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>Minutes</w:t>
                      </w:r>
                    </w:p>
                    <w:p w:rsidR="00093AD9" w:rsidRPr="00964472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 w:rsidRPr="00964472">
                        <w:rPr>
                          <w:b/>
                        </w:rPr>
                        <w:t xml:space="preserve">Louisiana </w:t>
                      </w:r>
                      <w:r>
                        <w:rPr>
                          <w:b/>
                        </w:rPr>
                        <w:t>Tuition Trust Authority (LATTA)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>August 23, 2017</w:t>
                      </w:r>
                    </w:p>
                    <w:p w:rsidR="00093AD9" w:rsidRDefault="00093AD9" w:rsidP="00093AD9">
                      <w:pPr>
                        <w:jc w:val="center"/>
                        <w:rPr>
                          <w:b/>
                        </w:rPr>
                      </w:pPr>
                    </w:p>
                    <w:p w:rsidR="00093AD9" w:rsidRDefault="00093AD9" w:rsidP="00093AD9">
                      <w:pPr>
                        <w:spacing w:line="480" w:lineRule="auto"/>
                        <w:jc w:val="both"/>
                      </w:pPr>
                      <w:r>
                        <w:rPr>
                          <w:b/>
                        </w:rPr>
                        <w:tab/>
                      </w:r>
                      <w:r w:rsidRPr="00BD5FEF">
                        <w:t xml:space="preserve">The Louisiana </w:t>
                      </w:r>
                      <w:r>
                        <w:t xml:space="preserve">Tuition Trust Authority met on </w:t>
                      </w:r>
                      <w:r>
                        <w:t>Wednesday</w:t>
                      </w:r>
                      <w:r w:rsidRPr="00BD5FEF">
                        <w:t xml:space="preserve">, </w:t>
                      </w:r>
                      <w:r>
                        <w:t>August 23</w:t>
                      </w:r>
                      <w:r>
                        <w:t xml:space="preserve">, 2017, at </w:t>
                      </w:r>
                      <w:r w:rsidR="00475DF8">
                        <w:t>10:54</w:t>
                      </w:r>
                      <w:r w:rsidR="000A0A04">
                        <w:t xml:space="preserve"> </w:t>
                      </w:r>
                      <w:proofErr w:type="gramStart"/>
                      <w:r w:rsidR="000A0A04">
                        <w:t>a.m.</w:t>
                      </w:r>
                      <w:r w:rsidRPr="00BD5FEF">
                        <w:t>.</w:t>
                      </w:r>
                      <w:proofErr w:type="gramEnd"/>
                      <w:r w:rsidRPr="00BD5FEF">
                        <w:t xml:space="preserve"> in the </w:t>
                      </w:r>
                      <w:r w:rsidR="000A0A04">
                        <w:t xml:space="preserve">Claiborne Building, Louisiana Purchase Room, </w:t>
                      </w:r>
                      <w:r w:rsidR="000A0A04" w:rsidRPr="000A0A04">
                        <w:t>1201 North Third Street, First Floor</w:t>
                      </w:r>
                      <w:r w:rsidR="000A0A04">
                        <w:t xml:space="preserve">, </w:t>
                      </w:r>
                      <w:r>
                        <w:t xml:space="preserve"> Baton Rouge, Louisiana.</w:t>
                      </w:r>
                      <w:r w:rsidRPr="00BD5FEF">
                        <w:t xml:space="preserve"> </w:t>
                      </w:r>
                      <w:r>
                        <w:t xml:space="preserve">Chairman </w:t>
                      </w:r>
                      <w:proofErr w:type="spellStart"/>
                      <w:r>
                        <w:t>Rallo</w:t>
                      </w:r>
                      <w:proofErr w:type="spellEnd"/>
                      <w:r w:rsidRPr="00BD5FEF">
                        <w:t xml:space="preserve"> called the meeting to order and the roll was called.</w:t>
                      </w:r>
                    </w:p>
                    <w:p w:rsidR="00093AD9" w:rsidRDefault="00093AD9" w:rsidP="00093AD9">
                      <w:pPr>
                        <w:spacing w:line="480" w:lineRule="auto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LATTA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 Members Present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BD5FEF">
                        <w:rPr>
                          <w:b/>
                          <w:u w:val="single"/>
                        </w:rPr>
                        <w:t>Staff Members Present</w:t>
                      </w:r>
                    </w:p>
                    <w:p w:rsidR="00093AD9" w:rsidRPr="00AC1CF9" w:rsidRDefault="00093AD9" w:rsidP="00093AD9">
                      <w:r>
                        <w:t xml:space="preserve">Dr. Joseph </w:t>
                      </w:r>
                      <w:proofErr w:type="spellStart"/>
                      <w:r>
                        <w:t>Rallo</w:t>
                      </w:r>
                      <w:proofErr w:type="spellEnd"/>
                      <w:r>
                        <w:t>, Chairman</w:t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  <w:t xml:space="preserve">Dr. Sujuan </w:t>
                      </w:r>
                      <w:proofErr w:type="spellStart"/>
                      <w:r w:rsidRPr="00AC1CF9">
                        <w:t>Boutté</w:t>
                      </w:r>
                      <w:proofErr w:type="spellEnd"/>
                    </w:p>
                    <w:p w:rsidR="00093AD9" w:rsidRPr="00AC1CF9" w:rsidRDefault="00093AD9" w:rsidP="00093AD9">
                      <w:r>
                        <w:t xml:space="preserve">Regent Claudia </w:t>
                      </w:r>
                      <w:proofErr w:type="spellStart"/>
                      <w:r>
                        <w:t>Adley</w:t>
                      </w:r>
                      <w:proofErr w:type="spellEnd"/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  <w:t>Rhonda Bridevaux</w:t>
                      </w:r>
                    </w:p>
                    <w:p w:rsidR="000A0A04" w:rsidRDefault="000A0A04" w:rsidP="000A0A04">
                      <w:r>
                        <w:t xml:space="preserve">Regent Marty </w:t>
                      </w:r>
                      <w:proofErr w:type="spellStart"/>
                      <w:r>
                        <w:t>Chabert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Carol Fulco</w:t>
                      </w:r>
                    </w:p>
                    <w:p w:rsidR="000A0A04" w:rsidRDefault="000A0A04" w:rsidP="000A0A04">
                      <w:pPr>
                        <w:jc w:val="both"/>
                      </w:pPr>
                      <w:r>
                        <w:t>Sen. Dan Claitor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Robyn Lively</w:t>
                      </w:r>
                    </w:p>
                    <w:p w:rsidR="00093AD9" w:rsidRPr="00AC1CF9" w:rsidRDefault="00093AD9" w:rsidP="00093AD9">
                      <w:r>
                        <w:t>Regent Blake David</w:t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  <w:r w:rsidRPr="00AC1CF9">
                        <w:tab/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Thomas Henning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Benson Kinney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 xml:space="preserve">Regent Richard </w:t>
                      </w:r>
                      <w:proofErr w:type="spellStart"/>
                      <w:r>
                        <w:t>Lipsey</w:t>
                      </w:r>
                      <w:proofErr w:type="spellEnd"/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 xml:space="preserve">Regent Edward </w:t>
                      </w:r>
                      <w:proofErr w:type="spellStart"/>
                      <w:r>
                        <w:t>Markle</w:t>
                      </w:r>
                      <w:proofErr w:type="spellEnd"/>
                    </w:p>
                    <w:p w:rsidR="000A0A04" w:rsidRDefault="000A0A04" w:rsidP="000A0A04">
                      <w:pPr>
                        <w:jc w:val="both"/>
                      </w:pPr>
                      <w:r>
                        <w:t>Regent Roy Martin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Charles McDonald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Darren Mire</w:t>
                      </w:r>
                    </w:p>
                    <w:p w:rsidR="000A0A04" w:rsidRDefault="000A0A04" w:rsidP="00093AD9">
                      <w:pPr>
                        <w:jc w:val="both"/>
                      </w:pPr>
                      <w:r>
                        <w:t>Regent Wilbert Pryor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T. Jay Seale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William Stream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 xml:space="preserve">Regent </w:t>
                      </w:r>
                      <w:proofErr w:type="spellStart"/>
                      <w:r w:rsidR="000A0A04">
                        <w:t>Adarian</w:t>
                      </w:r>
                      <w:proofErr w:type="spellEnd"/>
                      <w:r w:rsidR="000A0A04">
                        <w:t xml:space="preserve"> Williams</w:t>
                      </w:r>
                    </w:p>
                    <w:p w:rsidR="00093AD9" w:rsidRPr="00BD5FEF" w:rsidRDefault="00093AD9" w:rsidP="00093AD9">
                      <w:pPr>
                        <w:rPr>
                          <w:b/>
                        </w:rPr>
                      </w:pPr>
                    </w:p>
                    <w:p w:rsidR="00093AD9" w:rsidRPr="000A0A04" w:rsidRDefault="00093AD9" w:rsidP="000A0A0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LATTA </w:t>
                      </w:r>
                      <w:r w:rsidRPr="00BD5FEF">
                        <w:rPr>
                          <w:b/>
                          <w:u w:val="single"/>
                        </w:rPr>
                        <w:t xml:space="preserve">Members </w:t>
                      </w:r>
                      <w:r>
                        <w:rPr>
                          <w:b/>
                          <w:u w:val="single"/>
                        </w:rPr>
                        <w:t>Absent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Robert Levy</w:t>
                      </w:r>
                    </w:p>
                    <w:p w:rsidR="000A0A04" w:rsidRDefault="000A0A04" w:rsidP="000A0A04">
                      <w:pPr>
                        <w:jc w:val="both"/>
                      </w:pPr>
                      <w:r>
                        <w:t>Ms. Aisha Mirza</w:t>
                      </w:r>
                    </w:p>
                    <w:p w:rsidR="00093AD9" w:rsidRDefault="00093AD9" w:rsidP="00093AD9">
                      <w:pPr>
                        <w:jc w:val="both"/>
                      </w:pPr>
                      <w:r>
                        <w:t>Regent Jacqueline Wyatt</w:t>
                      </w:r>
                    </w:p>
                    <w:p w:rsidR="000A0A04" w:rsidRPr="00850850" w:rsidRDefault="000A0A04" w:rsidP="00093AD9">
                      <w:pPr>
                        <w:jc w:val="both"/>
                      </w:pPr>
                      <w:r>
                        <w:t>Mr. John Williams</w:t>
                      </w:r>
                    </w:p>
                    <w:p w:rsidR="00093AD9" w:rsidRDefault="00093AD9"/>
                  </w:txbxContent>
                </v:textbox>
              </v:shape>
            </w:pict>
          </mc:Fallback>
        </mc:AlternateContent>
      </w:r>
      <w:r w:rsidR="008904DA">
        <w:t>LOSFA</w:t>
      </w:r>
    </w:p>
    <w:p w:rsidR="000B5173" w:rsidRDefault="000B5173" w:rsidP="006B6497">
      <w:pPr>
        <w:pStyle w:val="BodyText"/>
        <w:spacing w:before="4"/>
        <w:rPr>
          <w:rFonts w:ascii="TimesNewRomanPS-BoldItalicMT"/>
          <w:b/>
        </w:rPr>
      </w:pP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 xml:space="preserve">Sujuan Boutte, </w:t>
      </w:r>
      <w:proofErr w:type="spellStart"/>
      <w:r>
        <w:t>Ed.D</w:t>
      </w:r>
      <w:proofErr w:type="spellEnd"/>
      <w:r>
        <w:t>.</w:t>
      </w:r>
    </w:p>
    <w:p w:rsidR="000B5173" w:rsidRDefault="008904DA" w:rsidP="006B6497">
      <w:pPr>
        <w:pStyle w:val="BodyText"/>
        <w:spacing w:line="207" w:lineRule="exact"/>
        <w:ind w:right="7976"/>
        <w:jc w:val="center"/>
      </w:pPr>
      <w:r>
        <w:t>Executive Director</w:t>
      </w:r>
    </w:p>
    <w:p w:rsidR="000B5173" w:rsidRDefault="000B5173" w:rsidP="006B6497">
      <w:pPr>
        <w:pStyle w:val="BodyText"/>
        <w:spacing w:before="7"/>
        <w:rPr>
          <w:sz w:val="17"/>
        </w:rPr>
      </w:pPr>
    </w:p>
    <w:p w:rsidR="000B5173" w:rsidRDefault="009F7C44" w:rsidP="006B6497">
      <w:pPr>
        <w:pStyle w:val="Heading2"/>
        <w:spacing w:before="1"/>
        <w:ind w:left="0" w:right="7807"/>
      </w:pPr>
      <w:r>
        <w:t>ADVIS</w:t>
      </w:r>
      <w:r w:rsidR="008904DA">
        <w:t>ORY BOARD</w:t>
      </w:r>
    </w:p>
    <w:p w:rsidR="000B5173" w:rsidRDefault="000B5173" w:rsidP="006B6497">
      <w:pPr>
        <w:pStyle w:val="BodyText"/>
        <w:spacing w:before="8"/>
        <w:rPr>
          <w:rFonts w:ascii="TimesNewRomanPS-BoldItalicMT"/>
          <w:b/>
          <w:sz w:val="17"/>
        </w:rPr>
      </w:pPr>
    </w:p>
    <w:p w:rsidR="006B6497" w:rsidRDefault="008904DA" w:rsidP="006B6497">
      <w:pPr>
        <w:pStyle w:val="BodyText"/>
        <w:ind w:right="8201" w:firstLine="2"/>
        <w:jc w:val="center"/>
      </w:pPr>
      <w:r>
        <w:t xml:space="preserve">Amy Cable </w:t>
      </w:r>
    </w:p>
    <w:p w:rsidR="006B6497" w:rsidRDefault="006B6497" w:rsidP="006B6497">
      <w:pPr>
        <w:pStyle w:val="BodyText"/>
        <w:ind w:right="8201" w:firstLine="2"/>
        <w:jc w:val="center"/>
      </w:pPr>
      <w:r>
        <w:t>MaryAnn Coleman</w:t>
      </w:r>
    </w:p>
    <w:p w:rsidR="000B5173" w:rsidRDefault="008904DA" w:rsidP="006B6497">
      <w:pPr>
        <w:pStyle w:val="BodyText"/>
        <w:ind w:right="8201" w:firstLine="2"/>
        <w:jc w:val="center"/>
      </w:pPr>
      <w:r>
        <w:t>John Condos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Shan Davis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Armond Duncan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 xml:space="preserve">Denise </w:t>
      </w:r>
      <w:proofErr w:type="spellStart"/>
      <w:r>
        <w:t>LaTour</w:t>
      </w:r>
      <w:proofErr w:type="spellEnd"/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 xml:space="preserve">Amy </w:t>
      </w:r>
      <w:proofErr w:type="spellStart"/>
      <w:r>
        <w:t>Marix</w:t>
      </w:r>
      <w:proofErr w:type="spellEnd"/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Michael Murphy</w:t>
      </w:r>
    </w:p>
    <w:p w:rsidR="006B6497" w:rsidRDefault="008904DA" w:rsidP="006B6497">
      <w:pPr>
        <w:pStyle w:val="BodyText"/>
        <w:spacing w:before="1"/>
        <w:ind w:right="8286" w:hanging="2"/>
        <w:jc w:val="center"/>
      </w:pPr>
      <w:r>
        <w:t xml:space="preserve">Carol </w:t>
      </w:r>
      <w:r w:rsidR="006B6497">
        <w:t>Pool</w:t>
      </w:r>
    </w:p>
    <w:p w:rsidR="006B6497" w:rsidRDefault="006B6497" w:rsidP="006B6497">
      <w:pPr>
        <w:pStyle w:val="BodyText"/>
        <w:spacing w:before="1"/>
        <w:ind w:right="8286" w:hanging="2"/>
        <w:jc w:val="center"/>
      </w:pPr>
      <w:r>
        <w:t>Brooks Powell</w:t>
      </w:r>
    </w:p>
    <w:p w:rsidR="006B6497" w:rsidRDefault="008904DA" w:rsidP="006B6497">
      <w:pPr>
        <w:pStyle w:val="BodyText"/>
        <w:spacing w:before="1"/>
        <w:ind w:right="8286" w:hanging="2"/>
        <w:jc w:val="center"/>
      </w:pPr>
      <w:r>
        <w:t>Ann A. Smith</w:t>
      </w:r>
    </w:p>
    <w:p w:rsidR="006B6497" w:rsidRPr="006B6497" w:rsidRDefault="006B6497" w:rsidP="006B6497">
      <w:pPr>
        <w:pStyle w:val="BodyText"/>
        <w:spacing w:before="1"/>
        <w:ind w:right="8286" w:hanging="2"/>
        <w:jc w:val="center"/>
      </w:pPr>
    </w:p>
    <w:p w:rsidR="006B6497" w:rsidRDefault="006B6497" w:rsidP="006B6497">
      <w:pPr>
        <w:pStyle w:val="Heading2"/>
        <w:ind w:left="0" w:right="7808"/>
      </w:pPr>
      <w:r>
        <w:t>Louisiana Tuition</w:t>
      </w:r>
    </w:p>
    <w:p w:rsidR="000B5173" w:rsidRDefault="006B6497" w:rsidP="006B6497">
      <w:pPr>
        <w:pStyle w:val="Heading2"/>
        <w:ind w:left="0" w:right="7808"/>
      </w:pPr>
      <w:r>
        <w:t>Trust Authority</w:t>
      </w:r>
    </w:p>
    <w:p w:rsidR="000B5173" w:rsidRDefault="000B5173">
      <w:pPr>
        <w:pStyle w:val="BodyText"/>
        <w:spacing w:before="7"/>
        <w:rPr>
          <w:rFonts w:ascii="TimesNewRomanPS-BoldItalicMT"/>
          <w:b/>
          <w:sz w:val="17"/>
        </w:rPr>
      </w:pPr>
    </w:p>
    <w:p w:rsidR="006B6497" w:rsidRDefault="006B6497" w:rsidP="006B6497">
      <w:pPr>
        <w:pStyle w:val="BodyText"/>
        <w:spacing w:before="10"/>
        <w:ind w:right="8062"/>
        <w:jc w:val="center"/>
      </w:pPr>
      <w:r>
        <w:t xml:space="preserve">Joseph C. </w:t>
      </w:r>
      <w:proofErr w:type="spellStart"/>
      <w:r>
        <w:t>Rallo</w:t>
      </w:r>
      <w:proofErr w:type="spellEnd"/>
      <w:r>
        <w:t xml:space="preserve">, </w:t>
      </w:r>
      <w:proofErr w:type="spellStart"/>
      <w:r>
        <w:t>Ph.D</w:t>
      </w:r>
      <w:proofErr w:type="spellEnd"/>
      <w:r>
        <w:t>, Commissioner of Higher Education, Chair</w:t>
      </w:r>
    </w:p>
    <w:p w:rsidR="006B6497" w:rsidRDefault="006B6497" w:rsidP="003515B0">
      <w:pPr>
        <w:pStyle w:val="BodyText"/>
        <w:ind w:right="8163" w:hanging="3"/>
        <w:jc w:val="center"/>
      </w:pPr>
    </w:p>
    <w:p w:rsidR="003515B0" w:rsidRDefault="003515B0" w:rsidP="003515B0">
      <w:pPr>
        <w:pStyle w:val="BodyText"/>
        <w:ind w:right="8163" w:hanging="3"/>
        <w:jc w:val="center"/>
      </w:pPr>
      <w:r>
        <w:t>Claudia H. Adley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Marty J. Chabert</w:t>
      </w:r>
    </w:p>
    <w:p w:rsidR="006B6497" w:rsidRDefault="006B6497" w:rsidP="003515B0">
      <w:pPr>
        <w:pStyle w:val="BodyText"/>
        <w:ind w:right="8163" w:hanging="3"/>
        <w:jc w:val="center"/>
      </w:pPr>
      <w:r>
        <w:t>Sen</w:t>
      </w:r>
      <w:r w:rsidRPr="009B68BF">
        <w:t xml:space="preserve"> Dan</w:t>
      </w:r>
      <w:r>
        <w:t xml:space="preserve"> Claitor</w:t>
      </w:r>
    </w:p>
    <w:p w:rsidR="003515B0" w:rsidRDefault="003515B0" w:rsidP="003515B0">
      <w:pPr>
        <w:pStyle w:val="BodyText"/>
        <w:ind w:right="8163" w:hanging="3"/>
        <w:jc w:val="center"/>
      </w:pPr>
      <w:r>
        <w:t>Blake R. David</w:t>
      </w:r>
    </w:p>
    <w:p w:rsidR="003515B0" w:rsidRDefault="008904DA" w:rsidP="003515B0">
      <w:pPr>
        <w:pStyle w:val="BodyText"/>
        <w:ind w:right="8163" w:hanging="3"/>
        <w:jc w:val="center"/>
      </w:pPr>
      <w:r>
        <w:t>Th</w:t>
      </w:r>
      <w:r w:rsidR="003515B0">
        <w:t>omas G. Henning</w:t>
      </w:r>
    </w:p>
    <w:p w:rsidR="003515B0" w:rsidRDefault="008904DA" w:rsidP="003515B0">
      <w:pPr>
        <w:pStyle w:val="BodyText"/>
        <w:ind w:right="8163" w:hanging="3"/>
        <w:jc w:val="center"/>
      </w:pPr>
      <w:r>
        <w:t>Robert W. Levy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Richard A. Lipsey</w:t>
      </w:r>
    </w:p>
    <w:p w:rsidR="006B6497" w:rsidRDefault="006B6497" w:rsidP="003515B0">
      <w:pPr>
        <w:pStyle w:val="BodyText"/>
        <w:ind w:right="8163" w:hanging="3"/>
        <w:jc w:val="center"/>
      </w:pPr>
      <w:r w:rsidRPr="006B6497">
        <w:t>Edward D. Markle</w:t>
      </w:r>
      <w:r>
        <w:t xml:space="preserve"> </w:t>
      </w:r>
    </w:p>
    <w:p w:rsidR="003515B0" w:rsidRDefault="003515B0" w:rsidP="003515B0">
      <w:pPr>
        <w:pStyle w:val="BodyText"/>
        <w:ind w:right="8163" w:hanging="3"/>
        <w:jc w:val="center"/>
      </w:pPr>
      <w:r>
        <w:t>Roy O. Martin III</w:t>
      </w:r>
    </w:p>
    <w:p w:rsidR="006B6497" w:rsidRDefault="008904DA" w:rsidP="003515B0">
      <w:pPr>
        <w:pStyle w:val="BodyText"/>
        <w:ind w:right="8163" w:hanging="3"/>
        <w:jc w:val="center"/>
      </w:pPr>
      <w:r>
        <w:t>Cha</w:t>
      </w:r>
      <w:r w:rsidR="006B6497">
        <w:t>rles R. McDonald</w:t>
      </w:r>
    </w:p>
    <w:p w:rsidR="006B6497" w:rsidRDefault="003515B0" w:rsidP="003515B0">
      <w:pPr>
        <w:pStyle w:val="BodyText"/>
        <w:ind w:right="8163" w:hanging="3"/>
        <w:jc w:val="center"/>
      </w:pPr>
      <w:r>
        <w:t>Darren G. Mire</w:t>
      </w:r>
    </w:p>
    <w:p w:rsidR="006B6497" w:rsidRDefault="006B6497" w:rsidP="003515B0">
      <w:pPr>
        <w:pStyle w:val="BodyText"/>
        <w:ind w:right="8163" w:hanging="3"/>
        <w:jc w:val="center"/>
      </w:pPr>
      <w:r w:rsidRPr="009B68BF">
        <w:t>Aisha</w:t>
      </w:r>
      <w:r>
        <w:t xml:space="preserve"> Mirza</w:t>
      </w:r>
    </w:p>
    <w:p w:rsidR="003515B0" w:rsidRDefault="003515B0" w:rsidP="003515B0">
      <w:pPr>
        <w:pStyle w:val="BodyText"/>
        <w:ind w:right="8163" w:hanging="3"/>
        <w:jc w:val="center"/>
      </w:pPr>
      <w:r>
        <w:t>Sonia Perez</w:t>
      </w:r>
    </w:p>
    <w:p w:rsidR="003515B0" w:rsidRDefault="008904DA" w:rsidP="003515B0">
      <w:pPr>
        <w:pStyle w:val="BodyText"/>
        <w:ind w:right="8163" w:hanging="3"/>
        <w:jc w:val="center"/>
      </w:pPr>
      <w:r>
        <w:t>Wilbert D. Pryor</w:t>
      </w:r>
    </w:p>
    <w:p w:rsidR="003515B0" w:rsidRDefault="008904DA" w:rsidP="003515B0">
      <w:pPr>
        <w:pStyle w:val="BodyText"/>
        <w:ind w:right="8163" w:hanging="3"/>
        <w:jc w:val="center"/>
      </w:pPr>
      <w:r>
        <w:t>T. Jay Seale III</w:t>
      </w:r>
    </w:p>
    <w:p w:rsidR="003515B0" w:rsidRDefault="008904DA" w:rsidP="003515B0">
      <w:pPr>
        <w:pStyle w:val="BodyText"/>
        <w:ind w:right="8163" w:hanging="3"/>
        <w:jc w:val="center"/>
      </w:pPr>
      <w:r>
        <w:t>Collis B. Temple III</w:t>
      </w:r>
    </w:p>
    <w:p w:rsidR="003515B0" w:rsidRDefault="008904DA" w:rsidP="003515B0">
      <w:pPr>
        <w:pStyle w:val="BodyText"/>
        <w:ind w:right="8163" w:hanging="3"/>
        <w:jc w:val="center"/>
      </w:pPr>
      <w:r>
        <w:t>Jacqueline V. Wyatt</w:t>
      </w:r>
    </w:p>
    <w:p w:rsidR="006B6497" w:rsidRDefault="006B6497" w:rsidP="003515B0">
      <w:pPr>
        <w:pStyle w:val="BodyText"/>
        <w:ind w:right="7960" w:hanging="3"/>
        <w:jc w:val="center"/>
      </w:pPr>
      <w:r>
        <w:t>John Williams</w:t>
      </w:r>
    </w:p>
    <w:p w:rsidR="00093AD9" w:rsidRDefault="008904DA" w:rsidP="003515B0">
      <w:pPr>
        <w:pStyle w:val="BodyText"/>
        <w:ind w:right="7960" w:hanging="3"/>
        <w:jc w:val="center"/>
      </w:pPr>
      <w:r>
        <w:t>Adarian D. Williams, Student</w:t>
      </w:r>
    </w:p>
    <w:p w:rsidR="00093AD9" w:rsidRDefault="00093AD9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8254C7" w:rsidRDefault="008254C7" w:rsidP="003515B0">
      <w:pPr>
        <w:pStyle w:val="BodyText"/>
        <w:ind w:right="7960" w:hanging="3"/>
        <w:jc w:val="center"/>
      </w:pPr>
    </w:p>
    <w:p w:rsidR="00AC7EA5" w:rsidRPr="00AC7EA5" w:rsidRDefault="000A0A04" w:rsidP="00AC7EA5">
      <w:pPr>
        <w:spacing w:line="480" w:lineRule="auto"/>
        <w:ind w:left="720" w:right="68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tab/>
      </w:r>
      <w:r w:rsidR="00AC7EA5">
        <w:rPr>
          <w:rFonts w:asciiTheme="minorHAnsi" w:hAnsiTheme="minorHAnsi" w:cstheme="minorHAnsi"/>
          <w:sz w:val="24"/>
          <w:szCs w:val="24"/>
        </w:rPr>
        <w:t>Sixteen</w:t>
      </w:r>
      <w:r w:rsidR="00AC7EA5" w:rsidRPr="00AC7EA5">
        <w:rPr>
          <w:rFonts w:asciiTheme="minorHAnsi" w:hAnsiTheme="minorHAnsi" w:cstheme="minorHAnsi"/>
          <w:sz w:val="24"/>
          <w:szCs w:val="24"/>
        </w:rPr>
        <w:t xml:space="preserve"> members were present, which did represent a quorum</w:t>
      </w:r>
      <w:r w:rsidR="00AC7EA5">
        <w:rPr>
          <w:rFonts w:asciiTheme="minorHAnsi" w:hAnsiTheme="minorHAnsi" w:cstheme="minorHAnsi"/>
          <w:bCs/>
          <w:sz w:val="24"/>
          <w:szCs w:val="24"/>
        </w:rPr>
        <w:t>.</w:t>
      </w:r>
    </w:p>
    <w:p w:rsidR="00AC7EA5" w:rsidRPr="00AC7EA5" w:rsidRDefault="00AC7EA5" w:rsidP="00AC7EA5">
      <w:pPr>
        <w:ind w:left="1440" w:right="68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C7EA5">
        <w:rPr>
          <w:rFonts w:asciiTheme="minorHAnsi" w:hAnsiTheme="minorHAnsi" w:cstheme="minorHAnsi"/>
          <w:b/>
          <w:sz w:val="24"/>
          <w:szCs w:val="24"/>
        </w:rPr>
        <w:t xml:space="preserve">On motion of </w:t>
      </w:r>
      <w:r>
        <w:rPr>
          <w:rFonts w:asciiTheme="minorHAnsi" w:hAnsiTheme="minorHAnsi" w:cstheme="minorHAnsi"/>
          <w:b/>
          <w:sz w:val="24"/>
          <w:szCs w:val="24"/>
        </w:rPr>
        <w:t>Regent Chabert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, seconded by </w:t>
      </w:r>
      <w:r>
        <w:rPr>
          <w:rFonts w:asciiTheme="minorHAnsi" w:hAnsiTheme="minorHAnsi" w:cstheme="minorHAnsi"/>
          <w:b/>
          <w:sz w:val="24"/>
          <w:szCs w:val="24"/>
        </w:rPr>
        <w:t>Regent Henning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sz w:val="24"/>
          <w:szCs w:val="24"/>
        </w:rPr>
        <w:t>LATTA</w:t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 approved the minutes from the </w:t>
      </w:r>
      <w:r>
        <w:rPr>
          <w:rFonts w:asciiTheme="minorHAnsi" w:hAnsiTheme="minorHAnsi" w:cstheme="minorHAnsi"/>
          <w:b/>
          <w:sz w:val="24"/>
          <w:szCs w:val="24"/>
        </w:rPr>
        <w:t>March 20</w:t>
      </w:r>
      <w:r w:rsidRPr="00AC7EA5">
        <w:rPr>
          <w:rFonts w:asciiTheme="minorHAnsi" w:hAnsiTheme="minorHAnsi" w:cstheme="minorHAnsi"/>
          <w:b/>
          <w:sz w:val="24"/>
          <w:szCs w:val="24"/>
        </w:rPr>
        <w:t>, 2017 meeting.</w:t>
      </w:r>
    </w:p>
    <w:p w:rsidR="00AC7EA5" w:rsidRPr="00AC7EA5" w:rsidRDefault="00AC7EA5" w:rsidP="00AC7EA5">
      <w:pPr>
        <w:ind w:left="1440" w:right="68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A0A04" w:rsidRPr="00AC7EA5" w:rsidRDefault="000A0A04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C7EA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C7EA5">
        <w:rPr>
          <w:rFonts w:asciiTheme="minorHAnsi" w:hAnsiTheme="minorHAnsi" w:cstheme="minorHAnsi"/>
          <w:bCs/>
          <w:sz w:val="24"/>
          <w:szCs w:val="24"/>
        </w:rPr>
        <w:t xml:space="preserve">Under the Consent Agenda, it was proposed that the LATTA </w:t>
      </w:r>
      <w:r w:rsidRPr="00AC7EA5">
        <w:rPr>
          <w:rFonts w:asciiTheme="minorHAnsi" w:hAnsiTheme="minorHAnsi" w:cstheme="minorHAnsi"/>
          <w:sz w:val="24"/>
          <w:szCs w:val="24"/>
        </w:rPr>
        <w:t xml:space="preserve">consider publication of final rule </w:t>
      </w:r>
      <w:r w:rsidR="00AC7EA5">
        <w:rPr>
          <w:rFonts w:asciiTheme="minorHAnsi" w:hAnsiTheme="minorHAnsi" w:cstheme="minorHAnsi"/>
          <w:bCs/>
          <w:sz w:val="24"/>
          <w:szCs w:val="24"/>
        </w:rPr>
        <w:t xml:space="preserve">to amend Section 315 to add interest rates to be applied to deposits and Earnings Enhancements </w:t>
      </w:r>
      <w:r w:rsidR="00791962">
        <w:rPr>
          <w:rFonts w:asciiTheme="minorHAnsi" w:hAnsiTheme="minorHAnsi" w:cstheme="minorHAnsi"/>
          <w:bCs/>
          <w:sz w:val="24"/>
          <w:szCs w:val="24"/>
        </w:rPr>
        <w:t xml:space="preserve">for </w:t>
      </w:r>
      <w:r w:rsidR="00AC7EA5">
        <w:rPr>
          <w:rFonts w:asciiTheme="minorHAnsi" w:hAnsiTheme="minorHAnsi" w:cstheme="minorHAnsi"/>
          <w:bCs/>
          <w:sz w:val="24"/>
          <w:szCs w:val="24"/>
        </w:rPr>
        <w:t>eligible accounts for the year ending December 31, 2016.</w:t>
      </w:r>
    </w:p>
    <w:p w:rsidR="000A0A04" w:rsidRPr="00AC7EA5" w:rsidRDefault="000A0A04" w:rsidP="00AC7EA5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C7EA5">
        <w:rPr>
          <w:rFonts w:asciiTheme="minorHAnsi" w:hAnsiTheme="minorHAnsi" w:cstheme="minorHAnsi"/>
          <w:bCs/>
          <w:sz w:val="24"/>
          <w:szCs w:val="24"/>
        </w:rPr>
        <w:tab/>
      </w:r>
      <w:r w:rsidRPr="00AC7EA5">
        <w:rPr>
          <w:rFonts w:asciiTheme="minorHAnsi" w:hAnsiTheme="minorHAnsi" w:cstheme="minorHAnsi"/>
          <w:b/>
          <w:sz w:val="24"/>
          <w:szCs w:val="24"/>
        </w:rPr>
        <w:t xml:space="preserve">On a motion 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 xml:space="preserve"> Regent Chabert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seconded by 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>Regent Markle</w:t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 xml:space="preserve">, the LATTA unanimously </w:t>
      </w:r>
      <w:r w:rsidR="00AC7EA5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AC7EA5">
        <w:rPr>
          <w:rFonts w:asciiTheme="minorHAnsi" w:hAnsiTheme="minorHAnsi" w:cstheme="minorHAnsi"/>
          <w:b/>
          <w:bCs/>
          <w:sz w:val="24"/>
          <w:szCs w:val="24"/>
        </w:rPr>
        <w:t>recommends publication of the final rule.</w:t>
      </w:r>
    </w:p>
    <w:p w:rsidR="000A0A04" w:rsidRPr="00AC7EA5" w:rsidRDefault="000A0A04" w:rsidP="000A0A04">
      <w:pPr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A0A04" w:rsidRPr="00AC7EA5" w:rsidRDefault="000A0A04" w:rsidP="000A0A04">
      <w:pPr>
        <w:spacing w:line="48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C7EA5">
        <w:rPr>
          <w:rFonts w:asciiTheme="minorHAnsi" w:hAnsiTheme="minorHAnsi" w:cstheme="minorHAnsi"/>
          <w:b/>
          <w:sz w:val="24"/>
          <w:szCs w:val="24"/>
        </w:rPr>
        <w:tab/>
      </w:r>
      <w:r w:rsidRPr="00AC7EA5">
        <w:rPr>
          <w:rFonts w:asciiTheme="minorHAnsi" w:hAnsiTheme="minorHAnsi" w:cstheme="minorHAnsi"/>
          <w:sz w:val="24"/>
          <w:szCs w:val="24"/>
        </w:rPr>
        <w:t xml:space="preserve">There being no further business, Chairman Rallo adjourned the meeting at </w:t>
      </w:r>
      <w:r w:rsidR="00475DF8">
        <w:rPr>
          <w:rFonts w:asciiTheme="minorHAnsi" w:hAnsiTheme="minorHAnsi" w:cstheme="minorHAnsi"/>
          <w:sz w:val="24"/>
          <w:szCs w:val="24"/>
        </w:rPr>
        <w:t>10:56</w:t>
      </w:r>
      <w:r w:rsidRPr="00AC7EA5">
        <w:rPr>
          <w:rFonts w:asciiTheme="minorHAnsi" w:hAnsiTheme="minorHAnsi" w:cstheme="minorHAnsi"/>
          <w:sz w:val="24"/>
          <w:szCs w:val="24"/>
        </w:rPr>
        <w:t xml:space="preserve"> </w:t>
      </w:r>
      <w:r w:rsidR="00AC7EA5">
        <w:rPr>
          <w:rFonts w:asciiTheme="minorHAnsi" w:hAnsiTheme="minorHAnsi" w:cstheme="minorHAnsi"/>
          <w:sz w:val="24"/>
          <w:szCs w:val="24"/>
        </w:rPr>
        <w:t>a</w:t>
      </w:r>
      <w:r w:rsidRPr="00AC7EA5">
        <w:rPr>
          <w:rFonts w:asciiTheme="minorHAnsi" w:hAnsiTheme="minorHAnsi" w:cstheme="minorHAnsi"/>
          <w:sz w:val="24"/>
          <w:szCs w:val="24"/>
        </w:rPr>
        <w:t xml:space="preserve">.m. </w:t>
      </w:r>
    </w:p>
    <w:p w:rsidR="008254C7" w:rsidRPr="00AC7EA5" w:rsidRDefault="008254C7" w:rsidP="003515B0">
      <w:pPr>
        <w:pStyle w:val="BodyText"/>
        <w:ind w:right="7960" w:hanging="3"/>
        <w:jc w:val="center"/>
        <w:rPr>
          <w:rFonts w:asciiTheme="minorHAnsi" w:hAnsiTheme="minorHAnsi" w:cstheme="minorHAnsi"/>
          <w:i w:val="0"/>
          <w:sz w:val="24"/>
          <w:szCs w:val="24"/>
        </w:rPr>
      </w:pPr>
    </w:p>
    <w:sectPr w:rsidR="008254C7" w:rsidRPr="00AC7EA5" w:rsidSect="008254C7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720" w:right="1440" w:bottom="280" w:left="400" w:header="720" w:footer="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C17" w:rsidRDefault="004D2C17" w:rsidP="009F7C44">
      <w:r>
        <w:separator/>
      </w:r>
    </w:p>
  </w:endnote>
  <w:endnote w:type="continuationSeparator" w:id="0">
    <w:p w:rsidR="004D2C17" w:rsidRDefault="004D2C17" w:rsidP="009F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C44" w:rsidRDefault="009F7C44">
    <w:pPr>
      <w:pStyle w:val="Footer"/>
    </w:pPr>
  </w:p>
  <w:p w:rsidR="009F7C44" w:rsidRPr="009F7C44" w:rsidRDefault="009F7C44" w:rsidP="009F7C44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9F7C44" w:rsidRDefault="008254C7" w:rsidP="008254C7">
    <w:pPr>
      <w:spacing w:before="94"/>
      <w:ind w:left="3510"/>
      <w:rPr>
        <w:rFonts w:ascii="TimesNewRomanPS-BoldItalicMT"/>
        <w:b/>
        <w:i/>
        <w:sz w:val="18"/>
        <w:szCs w:val="18"/>
      </w:rPr>
    </w:pPr>
    <w:r w:rsidRPr="009F7C44">
      <w:rPr>
        <w:rFonts w:ascii="TimesNewRomanPS-BoldItalicMT"/>
        <w:b/>
        <w:i/>
        <w:sz w:val="18"/>
        <w:szCs w:val="18"/>
      </w:rPr>
      <w:t>The Board of Regents is an Equal Opportunity and ADA Employer</w:t>
    </w:r>
  </w:p>
  <w:p w:rsidR="008254C7" w:rsidRDefault="00825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C17" w:rsidRDefault="004D2C17" w:rsidP="009F7C44">
      <w:r>
        <w:separator/>
      </w:r>
    </w:p>
  </w:footnote>
  <w:footnote w:type="continuationSeparator" w:id="0">
    <w:p w:rsidR="004D2C17" w:rsidRDefault="004D2C17" w:rsidP="009F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387" w:rsidRPr="008254C7" w:rsidRDefault="008254C7" w:rsidP="008254C7">
    <w:pPr>
      <w:pStyle w:val="Header"/>
      <w:rPr>
        <w:rFonts w:asciiTheme="minorHAnsi" w:hAnsiTheme="minorHAnsi" w:cstheme="minorHAnsi"/>
        <w:sz w:val="24"/>
        <w:szCs w:val="24"/>
      </w:rPr>
    </w:pPr>
    <w:r w:rsidRPr="008254C7">
      <w:rPr>
        <w:rFonts w:asciiTheme="minorHAnsi" w:hAnsiTheme="minorHAnsi" w:cstheme="minorHAnsi"/>
        <w:sz w:val="24"/>
        <w:szCs w:val="24"/>
      </w:rPr>
      <w:t>Louisiana Tuition Trust Authority</w:t>
    </w:r>
    <w:r>
      <w:rPr>
        <w:rFonts w:asciiTheme="minorHAnsi" w:hAnsiTheme="minorHAnsi" w:cstheme="minorHAnsi"/>
        <w:sz w:val="24"/>
        <w:szCs w:val="24"/>
      </w:rPr>
      <w:t xml:space="preserve">                                                                                                 </w:t>
    </w:r>
    <w:r w:rsidRPr="008254C7">
      <w:rPr>
        <w:rFonts w:asciiTheme="minorHAnsi" w:hAnsiTheme="minorHAnsi" w:cstheme="minorHAnsi"/>
        <w:sz w:val="24"/>
        <w:szCs w:val="24"/>
      </w:rPr>
      <w:t xml:space="preserve"> August 23, 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4C7" w:rsidRPr="006B6497" w:rsidRDefault="008254C7" w:rsidP="008254C7">
    <w:pPr>
      <w:pStyle w:val="BodyText"/>
      <w:tabs>
        <w:tab w:val="left" w:pos="720"/>
        <w:tab w:val="left" w:pos="2610"/>
      </w:tabs>
      <w:ind w:right="-1040"/>
      <w:jc w:val="center"/>
      <w:rPr>
        <w:i w:val="0"/>
        <w:sz w:val="20"/>
      </w:rPr>
    </w:pPr>
    <w:r>
      <w:rPr>
        <w:i w:val="0"/>
        <w:noProof/>
        <w:sz w:val="20"/>
      </w:rPr>
      <w:drawing>
        <wp:anchor distT="0" distB="0" distL="114300" distR="114300" simplePos="0" relativeHeight="251659264" behindDoc="0" locked="0" layoutInCell="1" allowOverlap="1" wp14:anchorId="1427342B" wp14:editId="362574EA">
          <wp:simplePos x="0" y="0"/>
          <wp:positionH relativeFrom="page">
            <wp:align>center</wp:align>
          </wp:positionH>
          <wp:positionV relativeFrom="paragraph">
            <wp:posOffset>-180975</wp:posOffset>
          </wp:positionV>
          <wp:extent cx="1205230" cy="1009015"/>
          <wp:effectExtent l="0" t="0" r="0" b="635"/>
          <wp:wrapTopAndBottom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SFA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764"/>
                  <a:stretch/>
                </pic:blipFill>
                <pic:spPr bwMode="auto">
                  <a:xfrm>
                    <a:off x="0" y="0"/>
                    <a:ext cx="1205230" cy="100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6B6497">
      <w:t>Student Tuition Assistance and Revenue Trust Program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</w:pPr>
    <w:r w:rsidRPr="006B6497">
      <w:t>Louisiana’s 529 College Savings Program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>
      <w:rPr>
        <w:b/>
      </w:rPr>
      <w:t>A P</w:t>
    </w:r>
    <w:r w:rsidRPr="0017559A">
      <w:rPr>
        <w:b/>
      </w:rPr>
      <w:t>rogram of the Board of Regents</w:t>
    </w:r>
  </w:p>
  <w:p w:rsidR="008254C7" w:rsidRDefault="008254C7" w:rsidP="008254C7">
    <w:pPr>
      <w:pStyle w:val="BodyText"/>
      <w:tabs>
        <w:tab w:val="left" w:pos="2610"/>
      </w:tabs>
      <w:ind w:right="-1040"/>
      <w:jc w:val="center"/>
    </w:pPr>
    <w:r>
      <w:t>602 North Fifth Street</w:t>
    </w:r>
  </w:p>
  <w:p w:rsidR="008254C7" w:rsidRPr="006B6497" w:rsidRDefault="008254C7" w:rsidP="008254C7">
    <w:pPr>
      <w:pStyle w:val="BodyText"/>
      <w:tabs>
        <w:tab w:val="left" w:pos="2610"/>
      </w:tabs>
      <w:ind w:right="-1040"/>
      <w:jc w:val="center"/>
      <w:rPr>
        <w:b/>
      </w:rPr>
    </w:pPr>
    <w:r w:rsidRPr="0017559A">
      <w:t>Baton</w:t>
    </w:r>
    <w:r w:rsidRPr="0017559A">
      <w:rPr>
        <w:w w:val="99"/>
      </w:rPr>
      <w:t xml:space="preserve"> </w:t>
    </w:r>
    <w:r w:rsidRPr="0017559A">
      <w:t>Rouge, LA 70802</w:t>
    </w:r>
  </w:p>
  <w:p w:rsidR="008254C7" w:rsidRPr="0017559A" w:rsidRDefault="008254C7" w:rsidP="008254C7">
    <w:pPr>
      <w:tabs>
        <w:tab w:val="left" w:pos="2610"/>
      </w:tabs>
      <w:spacing w:line="229" w:lineRule="exact"/>
      <w:ind w:right="-1040"/>
      <w:jc w:val="center"/>
      <w:rPr>
        <w:sz w:val="18"/>
        <w:szCs w:val="18"/>
      </w:rPr>
    </w:pPr>
    <w:r w:rsidRPr="0017559A">
      <w:rPr>
        <w:sz w:val="18"/>
        <w:szCs w:val="18"/>
      </w:rPr>
      <w:t>(800) 259-5626 (225) 219-1012</w:t>
    </w:r>
  </w:p>
  <w:p w:rsidR="008254C7" w:rsidRPr="0017559A" w:rsidRDefault="008254C7" w:rsidP="008254C7">
    <w:pPr>
      <w:tabs>
        <w:tab w:val="left" w:pos="2610"/>
      </w:tabs>
      <w:ind w:right="-1040"/>
      <w:jc w:val="center"/>
      <w:rPr>
        <w:sz w:val="18"/>
        <w:szCs w:val="18"/>
      </w:rPr>
    </w:pPr>
    <w:r>
      <w:rPr>
        <w:sz w:val="18"/>
        <w:szCs w:val="18"/>
      </w:rPr>
      <w:t>www.startsaving.la.gov</w:t>
    </w:r>
  </w:p>
  <w:p w:rsidR="006B6497" w:rsidRDefault="006B64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73"/>
    <w:rsid w:val="00006CA2"/>
    <w:rsid w:val="00093AD9"/>
    <w:rsid w:val="000A0A04"/>
    <w:rsid w:val="000B5173"/>
    <w:rsid w:val="0017559A"/>
    <w:rsid w:val="00337305"/>
    <w:rsid w:val="003515B0"/>
    <w:rsid w:val="00422AD9"/>
    <w:rsid w:val="00475DF8"/>
    <w:rsid w:val="004D2C17"/>
    <w:rsid w:val="00524387"/>
    <w:rsid w:val="005C551A"/>
    <w:rsid w:val="006B6497"/>
    <w:rsid w:val="006F7B9F"/>
    <w:rsid w:val="00791962"/>
    <w:rsid w:val="00800371"/>
    <w:rsid w:val="008254C7"/>
    <w:rsid w:val="008904DA"/>
    <w:rsid w:val="009F7C44"/>
    <w:rsid w:val="00AC7EA5"/>
    <w:rsid w:val="00AE29CB"/>
    <w:rsid w:val="00CC60BB"/>
    <w:rsid w:val="00F3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4355" w:right="3157"/>
      <w:jc w:val="center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1"/>
    <w:qFormat/>
    <w:pPr>
      <w:ind w:left="144" w:right="7806"/>
      <w:jc w:val="center"/>
      <w:outlineLvl w:val="1"/>
    </w:pPr>
    <w:rPr>
      <w:rFonts w:ascii="TimesNewRomanPS-BoldItalicMT" w:eastAsia="TimesNewRomanPS-BoldItalicMT" w:hAnsi="TimesNewRomanPS-BoldItalicMT" w:cs="TimesNewRomanPS-BoldItalicMT"/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C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7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44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37305"/>
    <w:rPr>
      <w:rFonts w:ascii="Times New Roman" w:eastAsia="Times New Roman" w:hAnsi="Times New Roman" w:cs="Times New Roman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872AFD0</Template>
  <TotalTime>1</TotalTime>
  <Pages>2</Pages>
  <Words>188</Words>
  <Characters>1097</Characters>
  <Application>Microsoft Office Word</Application>
  <DocSecurity>4</DocSecurity>
  <Lines>121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Godfrey</dc:creator>
  <cp:lastModifiedBy>Rhonda Bridevaux</cp:lastModifiedBy>
  <cp:revision>2</cp:revision>
  <dcterms:created xsi:type="dcterms:W3CDTF">2018-03-20T16:13:00Z</dcterms:created>
  <dcterms:modified xsi:type="dcterms:W3CDTF">2018-03-20T16:13:00Z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2017-08-08T00:00:00Z</vt:filetime>
  </property>
</Properties>
</file>