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2266D4BF" w:rsidR="004C14EE" w:rsidRPr="002A3843" w:rsidRDefault="004C14EE" w:rsidP="004C14EE">
      <w:pPr>
        <w:jc w:val="center"/>
        <w:rPr>
          <w:rFonts w:ascii="Times New Roman" w:hAnsi="Times New Roman" w:cs="Times New Roman"/>
          <w:b/>
          <w:sz w:val="32"/>
          <w:szCs w:val="32"/>
        </w:rPr>
      </w:pPr>
      <w:r w:rsidRPr="002A3843">
        <w:rPr>
          <w:rFonts w:ascii="Times New Roman" w:hAnsi="Times New Roman" w:cs="Times New Roman"/>
          <w:b/>
          <w:sz w:val="32"/>
          <w:szCs w:val="32"/>
        </w:rPr>
        <w:t xml:space="preserve">Governance Board Meeting </w:t>
      </w:r>
      <w:r w:rsidR="009E0C89">
        <w:rPr>
          <w:rFonts w:ascii="Times New Roman" w:hAnsi="Times New Roman" w:cs="Times New Roman"/>
          <w:b/>
          <w:sz w:val="32"/>
          <w:szCs w:val="32"/>
        </w:rPr>
        <w:t>Minutes</w:t>
      </w:r>
    </w:p>
    <w:p w14:paraId="45586E6C" w14:textId="55A0CC9B" w:rsidR="004445BE" w:rsidRPr="002A3843" w:rsidRDefault="0028699A" w:rsidP="00D9713B">
      <w:pPr>
        <w:jc w:val="center"/>
        <w:rPr>
          <w:rFonts w:ascii="Times New Roman" w:hAnsi="Times New Roman" w:cs="Times New Roman"/>
          <w:b/>
          <w:bCs/>
          <w:sz w:val="32"/>
          <w:szCs w:val="32"/>
        </w:rPr>
      </w:pPr>
      <w:r>
        <w:rPr>
          <w:rFonts w:ascii="Times New Roman" w:hAnsi="Times New Roman" w:cs="Times New Roman"/>
          <w:b/>
          <w:bCs/>
          <w:sz w:val="32"/>
          <w:szCs w:val="32"/>
        </w:rPr>
        <w:t>March 5</w:t>
      </w:r>
      <w:r w:rsidR="004C14EE" w:rsidRPr="002A3843">
        <w:rPr>
          <w:rFonts w:ascii="Times New Roman" w:hAnsi="Times New Roman" w:cs="Times New Roman"/>
          <w:b/>
          <w:bCs/>
          <w:sz w:val="32"/>
          <w:szCs w:val="32"/>
        </w:rPr>
        <w:t>, 202</w:t>
      </w:r>
      <w:r w:rsidR="00627B8D">
        <w:rPr>
          <w:rFonts w:ascii="Times New Roman" w:hAnsi="Times New Roman" w:cs="Times New Roman"/>
          <w:b/>
          <w:bCs/>
          <w:sz w:val="32"/>
          <w:szCs w:val="32"/>
        </w:rPr>
        <w:t>6</w:t>
      </w:r>
    </w:p>
    <w:p w14:paraId="035CDC76" w14:textId="77777777" w:rsidR="00F03312" w:rsidRPr="007245B9" w:rsidRDefault="00F03312" w:rsidP="00D9713B">
      <w:pPr>
        <w:jc w:val="center"/>
        <w:rPr>
          <w:rFonts w:ascii="Times New Roman" w:hAnsi="Times New Roman" w:cs="Times New Roman"/>
          <w:b/>
          <w:bCs/>
          <w:sz w:val="32"/>
          <w:szCs w:val="32"/>
        </w:rPr>
      </w:pPr>
    </w:p>
    <w:p w14:paraId="6C90FBA0" w14:textId="44D099F3"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CALL TO ORDER</w:t>
      </w:r>
    </w:p>
    <w:p w14:paraId="26551E35" w14:textId="0305AAB9" w:rsidR="00632DB3" w:rsidRDefault="00632DB3" w:rsidP="00632DB3">
      <w:pPr>
        <w:spacing w:line="252" w:lineRule="auto"/>
        <w:ind w:left="720"/>
        <w:rPr>
          <w:rStyle w:val="normaltextrun"/>
          <w:rFonts w:ascii="Times New Roman" w:hAnsi="Times New Roman" w:cs="Times New Roman"/>
        </w:rPr>
      </w:pPr>
      <w:r w:rsidRPr="77BBA4CF">
        <w:rPr>
          <w:rStyle w:val="normaltextrun"/>
          <w:rFonts w:ascii="Times New Roman" w:hAnsi="Times New Roman" w:cs="Times New Roman"/>
        </w:rPr>
        <w:t>Melanie Sarro</w:t>
      </w:r>
      <w:r w:rsidRPr="77BBA4CF">
        <w:rPr>
          <w:rFonts w:ascii="Times New Roman" w:hAnsi="Times New Roman" w:cs="Times New Roman"/>
        </w:rPr>
        <w:t xml:space="preserve"> called the meeting to order at 1</w:t>
      </w:r>
      <w:r>
        <w:rPr>
          <w:rFonts w:ascii="Times New Roman" w:hAnsi="Times New Roman" w:cs="Times New Roman"/>
        </w:rPr>
        <w:t>2:03p</w:t>
      </w:r>
      <w:r w:rsidRPr="77BBA4CF">
        <w:rPr>
          <w:rFonts w:ascii="Times New Roman" w:hAnsi="Times New Roman" w:cs="Times New Roman"/>
        </w:rPr>
        <w:t xml:space="preserve">m noting a quorum was </w:t>
      </w:r>
      <w:r w:rsidRPr="77BBA4CF">
        <w:rPr>
          <w:rStyle w:val="normaltextrun"/>
          <w:rFonts w:ascii="Times New Roman" w:hAnsi="Times New Roman" w:cs="Times New Roman"/>
        </w:rPr>
        <w:t xml:space="preserve">present. </w:t>
      </w:r>
      <w:r w:rsidRPr="000C4D62">
        <w:rPr>
          <w:rStyle w:val="normaltextrun"/>
          <w:rFonts w:ascii="Times New Roman" w:hAnsi="Times New Roman" w:cs="Times New Roman"/>
        </w:rPr>
        <w:t xml:space="preserve">The meeting was held at </w:t>
      </w:r>
      <w:r>
        <w:rPr>
          <w:rStyle w:val="normaltextrun"/>
          <w:rFonts w:ascii="Times New Roman" w:hAnsi="Times New Roman" w:cs="Times New Roman"/>
        </w:rPr>
        <w:t>the Office of Public Health in Lake Charles.</w:t>
      </w:r>
    </w:p>
    <w:p w14:paraId="11121387" w14:textId="77777777" w:rsidR="004445BE" w:rsidRPr="00343B60" w:rsidRDefault="004445BE" w:rsidP="00A83DFD">
      <w:pPr>
        <w:spacing w:line="259" w:lineRule="auto"/>
        <w:rPr>
          <w:rFonts w:ascii="Times New Roman" w:hAnsi="Times New Roman" w:cs="Times New Roman"/>
          <w:sz w:val="28"/>
          <w:szCs w:val="28"/>
        </w:rPr>
      </w:pPr>
    </w:p>
    <w:p w14:paraId="7D83D2D1" w14:textId="74251D38"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ROLL CALL</w:t>
      </w:r>
    </w:p>
    <w:p w14:paraId="1FEC6B56" w14:textId="77777777" w:rsidR="00077027" w:rsidRDefault="00077027" w:rsidP="00077027">
      <w:pPr>
        <w:pStyle w:val="paragraph"/>
        <w:numPr>
          <w:ilvl w:val="1"/>
          <w:numId w:val="20"/>
        </w:numPr>
        <w:textAlignment w:val="baseline"/>
        <w:rPr>
          <w:rStyle w:val="normaltextrun"/>
        </w:rPr>
      </w:pPr>
      <w:r w:rsidRPr="0D2ACF6A">
        <w:rPr>
          <w:rStyle w:val="normaltextrun"/>
        </w:rPr>
        <w:t>Melanie Sarro, appointed by Governor Edwards</w:t>
      </w:r>
    </w:p>
    <w:p w14:paraId="4BDE7412" w14:textId="77777777" w:rsidR="00077027" w:rsidRDefault="00077027" w:rsidP="00077027">
      <w:pPr>
        <w:pStyle w:val="paragraph"/>
        <w:numPr>
          <w:ilvl w:val="1"/>
          <w:numId w:val="20"/>
        </w:numPr>
        <w:textAlignment w:val="baseline"/>
        <w:rPr>
          <w:rStyle w:val="normaltextrun"/>
        </w:rPr>
      </w:pPr>
      <w:r>
        <w:rPr>
          <w:rStyle w:val="normaltextrun"/>
        </w:rPr>
        <w:t>Braylon Harris, appointed by Governor Edwards</w:t>
      </w:r>
    </w:p>
    <w:p w14:paraId="16A2B8C0" w14:textId="77777777" w:rsidR="00077027" w:rsidRDefault="00077027" w:rsidP="00077027">
      <w:pPr>
        <w:pStyle w:val="paragraph"/>
        <w:numPr>
          <w:ilvl w:val="1"/>
          <w:numId w:val="20"/>
        </w:numPr>
        <w:textAlignment w:val="baseline"/>
        <w:rPr>
          <w:rStyle w:val="normaltextrun"/>
        </w:rPr>
      </w:pPr>
      <w:r w:rsidRPr="4A4F955F">
        <w:rPr>
          <w:rStyle w:val="normaltextrun"/>
        </w:rPr>
        <w:t>Daisy Holmes, appointed by Beauregard Parish</w:t>
      </w:r>
    </w:p>
    <w:p w14:paraId="7B9663BB" w14:textId="77777777" w:rsidR="00077027" w:rsidRDefault="00077027" w:rsidP="00077027">
      <w:pPr>
        <w:pStyle w:val="paragraph"/>
        <w:numPr>
          <w:ilvl w:val="1"/>
          <w:numId w:val="20"/>
        </w:numPr>
        <w:spacing w:line="259" w:lineRule="auto"/>
        <w:rPr>
          <w:rStyle w:val="normaltextrun"/>
        </w:rPr>
      </w:pPr>
      <w:r w:rsidRPr="000C4D62">
        <w:rPr>
          <w:rStyle w:val="normaltextrun"/>
        </w:rPr>
        <w:t>Aaron LeBoeuf, appointed by Calcasieu Paris</w:t>
      </w:r>
      <w:r>
        <w:rPr>
          <w:rStyle w:val="normaltextrun"/>
        </w:rPr>
        <w:t>h</w:t>
      </w:r>
    </w:p>
    <w:p w14:paraId="67D4FB8E" w14:textId="5C00EAB0" w:rsidR="00613511" w:rsidRDefault="00613511" w:rsidP="00077027">
      <w:pPr>
        <w:pStyle w:val="paragraph"/>
        <w:numPr>
          <w:ilvl w:val="1"/>
          <w:numId w:val="20"/>
        </w:numPr>
        <w:spacing w:line="259" w:lineRule="auto"/>
        <w:rPr>
          <w:rStyle w:val="normaltextrun"/>
        </w:rPr>
      </w:pPr>
      <w:r>
        <w:rPr>
          <w:rStyle w:val="normaltextrun"/>
        </w:rPr>
        <w:t xml:space="preserve">Katie Guinn, </w:t>
      </w:r>
      <w:r w:rsidR="00632DB3">
        <w:rPr>
          <w:rStyle w:val="normaltextrun"/>
        </w:rPr>
        <w:t>appointed</w:t>
      </w:r>
      <w:r>
        <w:rPr>
          <w:rStyle w:val="normaltextrun"/>
        </w:rPr>
        <w:t xml:space="preserve"> by </w:t>
      </w:r>
      <w:r w:rsidR="00435EA4">
        <w:rPr>
          <w:rStyle w:val="normaltextrun"/>
        </w:rPr>
        <w:t>Jefferson Davis Parish</w:t>
      </w:r>
    </w:p>
    <w:p w14:paraId="537CEFCC" w14:textId="77777777" w:rsidR="00077027" w:rsidRPr="000C4D62" w:rsidRDefault="00077027" w:rsidP="00077027">
      <w:pPr>
        <w:pStyle w:val="paragraph"/>
        <w:spacing w:line="259" w:lineRule="auto"/>
        <w:rPr>
          <w:rStyle w:val="normaltextrun"/>
        </w:rPr>
      </w:pPr>
    </w:p>
    <w:p w14:paraId="7B08507A" w14:textId="77777777" w:rsidR="00077027" w:rsidRDefault="00077027" w:rsidP="00077027">
      <w:pPr>
        <w:pStyle w:val="paragraph"/>
        <w:ind w:left="720"/>
        <w:textAlignment w:val="baseline"/>
        <w:rPr>
          <w:rStyle w:val="normaltextrun"/>
          <w:sz w:val="28"/>
          <w:szCs w:val="28"/>
        </w:rPr>
      </w:pPr>
      <w:r w:rsidRPr="000C4D62">
        <w:rPr>
          <w:rStyle w:val="normaltextrun"/>
          <w:sz w:val="28"/>
          <w:szCs w:val="28"/>
        </w:rPr>
        <w:t>Absent</w:t>
      </w:r>
    </w:p>
    <w:p w14:paraId="4B7D67DE" w14:textId="15CD7FAD" w:rsidR="00AA53FC" w:rsidRDefault="00AA53FC" w:rsidP="00AA53FC">
      <w:pPr>
        <w:pStyle w:val="paragraph"/>
        <w:ind w:left="720"/>
        <w:textAlignment w:val="baseline"/>
        <w:rPr>
          <w:rStyle w:val="normaltextrun"/>
        </w:rPr>
      </w:pPr>
      <w:r>
        <w:rPr>
          <w:rStyle w:val="normaltextrun"/>
        </w:rPr>
        <w:t xml:space="preserve">      </w:t>
      </w:r>
      <w:r w:rsidR="00077027">
        <w:rPr>
          <w:rStyle w:val="normaltextrun"/>
        </w:rPr>
        <w:t xml:space="preserve">a.   </w:t>
      </w:r>
      <w:r>
        <w:rPr>
          <w:rStyle w:val="normaltextrun"/>
        </w:rPr>
        <w:t>William Sommers</w:t>
      </w:r>
      <w:r w:rsidRPr="000C4D62">
        <w:rPr>
          <w:rStyle w:val="normaltextrun"/>
        </w:rPr>
        <w:t xml:space="preserve">, appointed by </w:t>
      </w:r>
      <w:r>
        <w:rPr>
          <w:rStyle w:val="normaltextrun"/>
        </w:rPr>
        <w:t>Governor Edwards</w:t>
      </w:r>
    </w:p>
    <w:p w14:paraId="08712B16" w14:textId="5AFF18FB" w:rsidR="00077027" w:rsidRDefault="00F93189" w:rsidP="00F93189">
      <w:pPr>
        <w:pStyle w:val="paragraph"/>
        <w:textAlignment w:val="baseline"/>
        <w:rPr>
          <w:rStyle w:val="normaltextrun"/>
        </w:rPr>
      </w:pPr>
      <w:r>
        <w:rPr>
          <w:rStyle w:val="normaltextrun"/>
        </w:rPr>
        <w:t xml:space="preserve">                  </w:t>
      </w:r>
      <w:r w:rsidR="00077027">
        <w:rPr>
          <w:rStyle w:val="normaltextrun"/>
        </w:rPr>
        <w:t xml:space="preserve">b.   </w:t>
      </w:r>
      <w:r w:rsidRPr="000C4D62">
        <w:rPr>
          <w:rStyle w:val="normaltextrun"/>
        </w:rPr>
        <w:t>William Johnson, appointed by Allen Parish</w:t>
      </w:r>
    </w:p>
    <w:p w14:paraId="788E9DCA" w14:textId="77777777" w:rsidR="00077027" w:rsidRPr="000C4D62" w:rsidRDefault="00077027" w:rsidP="00077027">
      <w:pPr>
        <w:pStyle w:val="paragraph"/>
        <w:spacing w:line="259" w:lineRule="auto"/>
        <w:ind w:left="360" w:firstLine="720"/>
      </w:pPr>
    </w:p>
    <w:p w14:paraId="1248546F" w14:textId="77777777" w:rsidR="00077027" w:rsidRPr="000C4D62" w:rsidRDefault="00077027" w:rsidP="00077027">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7BDBD826" w14:textId="77777777" w:rsidR="00077027" w:rsidRDefault="00077027" w:rsidP="00077027">
      <w:pPr>
        <w:pStyle w:val="paragraph"/>
        <w:numPr>
          <w:ilvl w:val="1"/>
          <w:numId w:val="21"/>
        </w:numPr>
        <w:textAlignment w:val="baseline"/>
      </w:pPr>
      <w:r w:rsidRPr="000C4D62">
        <w:t>Tanya McGee, Executive Director</w:t>
      </w:r>
    </w:p>
    <w:p w14:paraId="3C0021FD" w14:textId="77777777" w:rsidR="00077027" w:rsidRDefault="00077027" w:rsidP="00077027">
      <w:pPr>
        <w:pStyle w:val="paragraph"/>
        <w:numPr>
          <w:ilvl w:val="1"/>
          <w:numId w:val="21"/>
        </w:numPr>
        <w:textAlignment w:val="baseline"/>
      </w:pPr>
      <w:r>
        <w:t>Jenny Mills, Deputy Director</w:t>
      </w:r>
    </w:p>
    <w:p w14:paraId="6C24CE3C" w14:textId="77777777" w:rsidR="00077027" w:rsidRDefault="00077027" w:rsidP="00077027">
      <w:pPr>
        <w:pStyle w:val="paragraph"/>
        <w:numPr>
          <w:ilvl w:val="1"/>
          <w:numId w:val="21"/>
        </w:numPr>
        <w:textAlignment w:val="baseline"/>
      </w:pPr>
      <w:r>
        <w:t>Melanie Jackson, Chief Financial Officer</w:t>
      </w:r>
    </w:p>
    <w:p w14:paraId="3CF67FBA" w14:textId="2774FBB7" w:rsidR="00077027" w:rsidRPr="00705054" w:rsidRDefault="00077027" w:rsidP="00705054">
      <w:pPr>
        <w:pStyle w:val="paragraph"/>
        <w:numPr>
          <w:ilvl w:val="1"/>
          <w:numId w:val="21"/>
        </w:numPr>
        <w:textAlignment w:val="baseline"/>
      </w:pPr>
      <w:r>
        <w:t>Kristen Arville, Executive Assistant</w:t>
      </w:r>
    </w:p>
    <w:p w14:paraId="73C0C385" w14:textId="77777777" w:rsidR="00B7491E" w:rsidRPr="00343B60" w:rsidRDefault="00B7491E" w:rsidP="00B7491E">
      <w:pPr>
        <w:spacing w:line="259" w:lineRule="auto"/>
        <w:rPr>
          <w:rFonts w:ascii="Times New Roman" w:hAnsi="Times New Roman" w:cs="Times New Roman"/>
          <w:sz w:val="28"/>
          <w:szCs w:val="28"/>
        </w:rPr>
      </w:pPr>
    </w:p>
    <w:p w14:paraId="1C4E7F63" w14:textId="5A6275CF" w:rsidR="004445BE" w:rsidRPr="00343B60" w:rsidRDefault="00200C5B"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III.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INTRODUCTION OF GUESTS</w:t>
      </w:r>
    </w:p>
    <w:p w14:paraId="139825E6" w14:textId="77777777" w:rsidR="00B7491E" w:rsidRPr="00343B60" w:rsidRDefault="00B7491E" w:rsidP="00A83DFD">
      <w:pPr>
        <w:spacing w:line="259" w:lineRule="auto"/>
        <w:rPr>
          <w:rFonts w:ascii="Times New Roman" w:hAnsi="Times New Roman" w:cs="Times New Roman"/>
          <w:sz w:val="28"/>
          <w:szCs w:val="28"/>
        </w:rPr>
      </w:pPr>
    </w:p>
    <w:p w14:paraId="7CECADC6" w14:textId="5293C567" w:rsidR="004445BE" w:rsidRDefault="00DB241C"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MINUTES</w:t>
      </w:r>
    </w:p>
    <w:p w14:paraId="4AF290A6" w14:textId="4CCFFFD0" w:rsidR="00CB7335" w:rsidRDefault="00CB7335" w:rsidP="00CB7335">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w:t>
      </w:r>
      <w:r w:rsidR="00E83ABD">
        <w:rPr>
          <w:rStyle w:val="normaltextrun"/>
          <w:rFonts w:ascii="Times New Roman" w:hAnsi="Times New Roman" w:cs="Times New Roman"/>
        </w:rPr>
        <w:t>February</w:t>
      </w:r>
      <w:r>
        <w:rPr>
          <w:rStyle w:val="normaltextrun"/>
          <w:rFonts w:ascii="Times New Roman" w:hAnsi="Times New Roman" w:cs="Times New Roman"/>
        </w:rPr>
        <w:t xml:space="preserve">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56A414B5" w14:textId="7BD7F71B" w:rsidR="00CB7335" w:rsidRDefault="00CB7335" w:rsidP="00CB7335">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sidR="00E83ABD">
        <w:rPr>
          <w:rStyle w:val="normaltextrun"/>
          <w:rFonts w:ascii="Times New Roman" w:hAnsi="Times New Roman" w:cs="Times New Roman"/>
        </w:rPr>
        <w:t>February</w:t>
      </w:r>
      <w:r w:rsidRPr="00776C1D">
        <w:rPr>
          <w:rFonts w:ascii="Times New Roman" w:hAnsi="Times New Roman" w:cs="Times New Roman"/>
        </w:rPr>
        <w:t xml:space="preserve"> minutes. </w:t>
      </w:r>
      <w:r>
        <w:rPr>
          <w:rFonts w:ascii="Times New Roman" w:hAnsi="Times New Roman" w:cs="Times New Roman"/>
        </w:rPr>
        <w:t xml:space="preserve">Melanie Sarro </w:t>
      </w:r>
      <w:r w:rsidRPr="00776C1D">
        <w:rPr>
          <w:rFonts w:ascii="Times New Roman" w:hAnsi="Times New Roman" w:cs="Times New Roman"/>
        </w:rPr>
        <w:t>motioned and</w:t>
      </w:r>
      <w:r>
        <w:rPr>
          <w:rFonts w:ascii="Times New Roman" w:hAnsi="Times New Roman" w:cs="Times New Roman"/>
        </w:rPr>
        <w:t xml:space="preserve">      </w:t>
      </w:r>
    </w:p>
    <w:p w14:paraId="458CF07C" w14:textId="038D4FB4" w:rsidR="00CB7335" w:rsidRPr="00CB7335" w:rsidRDefault="00CB7335" w:rsidP="00A83DFD">
      <w:pPr>
        <w:spacing w:line="259" w:lineRule="auto"/>
        <w:rPr>
          <w:rFonts w:ascii="Times New Roman" w:hAnsi="Times New Roman" w:cs="Times New Roman"/>
        </w:rPr>
      </w:pPr>
      <w:r>
        <w:rPr>
          <w:rFonts w:ascii="Times New Roman" w:hAnsi="Times New Roman" w:cs="Times New Roman"/>
        </w:rPr>
        <w:t xml:space="preserve">            </w:t>
      </w:r>
      <w:r w:rsidR="000F2156">
        <w:rPr>
          <w:rFonts w:ascii="Times New Roman" w:hAnsi="Times New Roman" w:cs="Times New Roman"/>
        </w:rPr>
        <w:t>Daisy Holmes</w:t>
      </w:r>
      <w:r>
        <w:rPr>
          <w:rFonts w:ascii="Times New Roman" w:hAnsi="Times New Roman" w:cs="Times New Roman"/>
        </w:rPr>
        <w:t xml:space="preserve"> </w:t>
      </w:r>
      <w:r w:rsidRPr="00776C1D">
        <w:rPr>
          <w:rFonts w:ascii="Times New Roman" w:hAnsi="Times New Roman" w:cs="Times New Roman"/>
        </w:rPr>
        <w:t>seconded</w:t>
      </w:r>
      <w:r>
        <w:rPr>
          <w:rFonts w:ascii="Times New Roman" w:hAnsi="Times New Roman" w:cs="Times New Roman"/>
        </w:rPr>
        <w:t xml:space="preserve">. </w:t>
      </w:r>
      <w:r w:rsidR="00E83ABD">
        <w:rPr>
          <w:rStyle w:val="normaltextrun"/>
          <w:rFonts w:ascii="Times New Roman" w:hAnsi="Times New Roman" w:cs="Times New Roman"/>
        </w:rPr>
        <w:t>February</w:t>
      </w:r>
      <w:r>
        <w:rPr>
          <w:rFonts w:ascii="Times New Roman" w:hAnsi="Times New Roman" w:cs="Times New Roman"/>
        </w:rPr>
        <w:t xml:space="preserve"> </w:t>
      </w:r>
      <w:r w:rsidRPr="00776C1D">
        <w:rPr>
          <w:rFonts w:ascii="Times New Roman" w:hAnsi="Times New Roman" w:cs="Times New Roman"/>
        </w:rPr>
        <w:t>minutes unanimously approved</w:t>
      </w:r>
      <w:r>
        <w:rPr>
          <w:rFonts w:ascii="Times New Roman" w:hAnsi="Times New Roman" w:cs="Times New Roman"/>
          <w:sz w:val="28"/>
          <w:szCs w:val="28"/>
        </w:rPr>
        <w:t>.</w:t>
      </w:r>
    </w:p>
    <w:p w14:paraId="4C10D3D0" w14:textId="77777777" w:rsidR="00B7491E" w:rsidRPr="00343B60" w:rsidRDefault="00B7491E" w:rsidP="00A83DFD">
      <w:pPr>
        <w:spacing w:line="259" w:lineRule="auto"/>
        <w:rPr>
          <w:rFonts w:ascii="Times New Roman" w:hAnsi="Times New Roman" w:cs="Times New Roman"/>
          <w:sz w:val="28"/>
          <w:szCs w:val="28"/>
        </w:rPr>
      </w:pPr>
    </w:p>
    <w:p w14:paraId="339E9B6A" w14:textId="6B6C012A" w:rsidR="004445BE" w:rsidRDefault="004B7ADF"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AGENDA</w:t>
      </w:r>
    </w:p>
    <w:p w14:paraId="5D246DFD" w14:textId="6FBD8C36" w:rsidR="00A83DFD" w:rsidRPr="00B963A8" w:rsidRDefault="00503F34" w:rsidP="00B963A8">
      <w:pPr>
        <w:pStyle w:val="paragraph"/>
        <w:spacing w:line="259" w:lineRule="auto"/>
        <w:ind w:left="720"/>
      </w:pPr>
      <w:r>
        <w:rPr>
          <w:rStyle w:val="normaltextrun"/>
        </w:rPr>
        <w:t xml:space="preserve">The following changes are needed to the agenda. </w:t>
      </w:r>
      <w:r w:rsidR="00BC09F4">
        <w:rPr>
          <w:rStyle w:val="normaltextrun"/>
        </w:rPr>
        <w:t>Add Cameron Parish Appointment</w:t>
      </w:r>
      <w:r w:rsidR="00A76CA9">
        <w:rPr>
          <w:rStyle w:val="normaltextrun"/>
        </w:rPr>
        <w:t xml:space="preserve"> under</w:t>
      </w:r>
      <w:r w:rsidR="0075422F">
        <w:rPr>
          <w:rStyle w:val="normaltextrun"/>
        </w:rPr>
        <w:t xml:space="preserve"> section B of</w:t>
      </w:r>
      <w:r w:rsidR="00A76CA9">
        <w:rPr>
          <w:rStyle w:val="normaltextrun"/>
        </w:rPr>
        <w:t xml:space="preserve"> </w:t>
      </w:r>
      <w:r w:rsidR="0075422F">
        <w:rPr>
          <w:rStyle w:val="normaltextrun"/>
        </w:rPr>
        <w:t>B</w:t>
      </w:r>
      <w:r w:rsidR="00A76CA9">
        <w:rPr>
          <w:rStyle w:val="normaltextrun"/>
        </w:rPr>
        <w:t xml:space="preserve">oard </w:t>
      </w:r>
      <w:r w:rsidR="0075422F">
        <w:rPr>
          <w:rStyle w:val="normaltextrun"/>
        </w:rPr>
        <w:t>M</w:t>
      </w:r>
      <w:r w:rsidR="00A76CA9">
        <w:rPr>
          <w:rStyle w:val="normaltextrun"/>
        </w:rPr>
        <w:t xml:space="preserve">onitoring. Add Building Plans, and </w:t>
      </w:r>
      <w:r w:rsidR="00452711">
        <w:rPr>
          <w:rStyle w:val="normaltextrun"/>
        </w:rPr>
        <w:t xml:space="preserve">Update on Broad Street Property under </w:t>
      </w:r>
      <w:r w:rsidR="00597021">
        <w:rPr>
          <w:rStyle w:val="normaltextrun"/>
        </w:rPr>
        <w:t>section C of the Executive Director Report</w:t>
      </w:r>
      <w:r w:rsidR="0075422F">
        <w:rPr>
          <w:rStyle w:val="normaltextrun"/>
        </w:rPr>
        <w:t>,</w:t>
      </w:r>
      <w:r w:rsidR="00597021">
        <w:rPr>
          <w:rStyle w:val="normaltextrun"/>
        </w:rPr>
        <w:t xml:space="preserve"> Update on Bilbo Building. </w:t>
      </w:r>
      <w:r w:rsidR="00E83ABD" w:rsidRPr="77BBA4CF">
        <w:rPr>
          <w:rStyle w:val="normaltextrun"/>
        </w:rPr>
        <w:t>Melanie Sarro</w:t>
      </w:r>
      <w:r w:rsidR="00E83ABD">
        <w:t xml:space="preserve"> </w:t>
      </w:r>
      <w:r w:rsidR="00E83ABD" w:rsidRPr="77BBA4CF">
        <w:rPr>
          <w:rStyle w:val="normaltextrun"/>
        </w:rPr>
        <w:t xml:space="preserve">requested a motion to approve the agenda. </w:t>
      </w:r>
      <w:r w:rsidR="006378FA">
        <w:rPr>
          <w:rStyle w:val="normaltextrun"/>
        </w:rPr>
        <w:t>Katie Guinn</w:t>
      </w:r>
      <w:r w:rsidR="00E83ABD" w:rsidRPr="77BBA4CF">
        <w:rPr>
          <w:rStyle w:val="normaltextrun"/>
        </w:rPr>
        <w:t xml:space="preserve"> motioned </w:t>
      </w:r>
      <w:r w:rsidR="00E83ABD">
        <w:t>and Daisy Holmes seconded.</w:t>
      </w:r>
    </w:p>
    <w:p w14:paraId="04829326" w14:textId="20A5296E" w:rsidR="00627B8D" w:rsidRDefault="004B7ADF" w:rsidP="002F343E">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 xml:space="preserve">VI.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BOARD MONITORING</w:t>
      </w:r>
    </w:p>
    <w:p w14:paraId="3E8EC951" w14:textId="3D932423" w:rsidR="0028699A" w:rsidRDefault="0028699A" w:rsidP="002F343E">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      A. Financial Disclosures</w:t>
      </w:r>
    </w:p>
    <w:p w14:paraId="71F4C8A0" w14:textId="77777777" w:rsidR="002C3567" w:rsidRDefault="002C3567" w:rsidP="00852CEA">
      <w:pPr>
        <w:pStyle w:val="NormalWeb"/>
        <w:spacing w:before="0" w:beforeAutospacing="0" w:after="0" w:afterAutospacing="0"/>
        <w:ind w:left="1380"/>
      </w:pPr>
      <w:r>
        <w:t xml:space="preserve">  </w:t>
      </w:r>
      <w:r w:rsidR="000B7D02" w:rsidRPr="000B7D02">
        <w:t xml:space="preserve">Pursuant to Act 301 of the 2025 Louisiana Legislative Session, effective January </w:t>
      </w:r>
      <w:r>
        <w:t xml:space="preserve">  </w:t>
      </w:r>
    </w:p>
    <w:p w14:paraId="7AC5E60A" w14:textId="77777777" w:rsidR="002C3567" w:rsidRDefault="002C3567" w:rsidP="00852CEA">
      <w:pPr>
        <w:pStyle w:val="NormalWeb"/>
        <w:spacing w:before="0" w:beforeAutospacing="0" w:after="0" w:afterAutospacing="0"/>
        <w:ind w:left="1380"/>
      </w:pPr>
      <w:r>
        <w:t xml:space="preserve">  </w:t>
      </w:r>
      <w:r w:rsidR="000B7D02" w:rsidRPr="000B7D02">
        <w:t xml:space="preserve">1, 2026, all Tier 1 and Tier 2 filers will be required to electronically file or amend </w:t>
      </w:r>
    </w:p>
    <w:p w14:paraId="3E62B9AF" w14:textId="77777777" w:rsidR="002C3567" w:rsidRDefault="002C3567" w:rsidP="00852CEA">
      <w:pPr>
        <w:pStyle w:val="NormalWeb"/>
        <w:spacing w:before="0" w:beforeAutospacing="0" w:after="0" w:afterAutospacing="0"/>
        <w:ind w:left="1380"/>
      </w:pPr>
      <w:r>
        <w:t xml:space="preserve">  </w:t>
      </w:r>
      <w:r w:rsidR="000B7D02" w:rsidRPr="000B7D02">
        <w:t>all personal financial disclosures using the LEADERS PFD E-File portal</w:t>
      </w:r>
      <w:r w:rsidR="003C31E9">
        <w:t>.</w:t>
      </w:r>
      <w:r w:rsidR="000B7D02" w:rsidRPr="000B7D02">
        <w:t xml:space="preserve"> </w:t>
      </w:r>
    </w:p>
    <w:p w14:paraId="1FF79586" w14:textId="77777777" w:rsidR="002C3567" w:rsidRDefault="002C3567" w:rsidP="00852CEA">
      <w:pPr>
        <w:pStyle w:val="NormalWeb"/>
        <w:spacing w:before="0" w:beforeAutospacing="0" w:after="0" w:afterAutospacing="0"/>
        <w:ind w:left="1380"/>
      </w:pPr>
      <w:r>
        <w:t xml:space="preserve">  </w:t>
      </w:r>
      <w:r w:rsidR="003C31E9">
        <w:t>D</w:t>
      </w:r>
      <w:r w:rsidR="000B7D02" w:rsidRPr="000B7D02">
        <w:t xml:space="preserve">isclosures or amendments submitted via upload, email, fax, hand delivery, or by </w:t>
      </w:r>
    </w:p>
    <w:p w14:paraId="49E0BA15" w14:textId="134D8E49" w:rsidR="002C3567" w:rsidRDefault="002C3567" w:rsidP="00852CEA">
      <w:pPr>
        <w:pStyle w:val="NormalWeb"/>
        <w:spacing w:before="0" w:beforeAutospacing="0" w:after="0" w:afterAutospacing="0"/>
        <w:ind w:left="1380"/>
      </w:pPr>
      <w:r>
        <w:t xml:space="preserve">  </w:t>
      </w:r>
      <w:r w:rsidR="000B7D02" w:rsidRPr="000B7D02">
        <w:t>mail will no longer be accepted.</w:t>
      </w:r>
      <w:r w:rsidR="002C288B">
        <w:t xml:space="preserve"> The ImCal Board of Directors </w:t>
      </w:r>
      <w:r w:rsidR="00D846C3">
        <w:t>falls</w:t>
      </w:r>
      <w:r w:rsidR="002C288B">
        <w:t xml:space="preserve"> under </w:t>
      </w:r>
      <w:r w:rsidR="00B54D59">
        <w:t>T</w:t>
      </w:r>
      <w:r w:rsidR="002C288B">
        <w:t xml:space="preserve">ier 2 </w:t>
      </w:r>
    </w:p>
    <w:p w14:paraId="2D307D16" w14:textId="379C8275" w:rsidR="002C3567" w:rsidRDefault="002C3567" w:rsidP="00852CEA">
      <w:pPr>
        <w:pStyle w:val="NormalWeb"/>
        <w:spacing w:before="0" w:beforeAutospacing="0" w:after="0" w:afterAutospacing="0"/>
        <w:ind w:left="1380"/>
      </w:pPr>
      <w:r>
        <w:t xml:space="preserve">  </w:t>
      </w:r>
      <w:r w:rsidR="002C288B">
        <w:t xml:space="preserve">and are required to fill out an Electronic Filing Affidavit </w:t>
      </w:r>
      <w:r w:rsidR="00A90819">
        <w:t xml:space="preserve">to obtain access </w:t>
      </w:r>
    </w:p>
    <w:p w14:paraId="54B25941" w14:textId="0ED04720" w:rsidR="000B7D02" w:rsidRDefault="002C3567" w:rsidP="00852CEA">
      <w:pPr>
        <w:pStyle w:val="NormalWeb"/>
        <w:spacing w:before="0" w:beforeAutospacing="0" w:after="0" w:afterAutospacing="0"/>
        <w:ind w:left="1380"/>
      </w:pPr>
      <w:r>
        <w:t xml:space="preserve">  </w:t>
      </w:r>
      <w:r w:rsidR="00A90819">
        <w:t>to the Leaders</w:t>
      </w:r>
      <w:r w:rsidR="00ED764E">
        <w:t xml:space="preserve"> PDF</w:t>
      </w:r>
      <w:r w:rsidR="00A90819">
        <w:t xml:space="preserve"> e-file portal</w:t>
      </w:r>
      <w:r w:rsidR="00852CEA">
        <w:t>.</w:t>
      </w:r>
    </w:p>
    <w:p w14:paraId="1445CC11" w14:textId="7B497FCC" w:rsidR="00184CFF" w:rsidRPr="00852CEA" w:rsidRDefault="00184CFF" w:rsidP="00852CEA">
      <w:pPr>
        <w:pStyle w:val="NormalWeb"/>
        <w:spacing w:before="0" w:beforeAutospacing="0" w:after="0" w:afterAutospacing="0"/>
      </w:pPr>
      <w:r>
        <w:t>.</w:t>
      </w:r>
    </w:p>
    <w:p w14:paraId="28AFB553" w14:textId="69FE5457" w:rsidR="002965F3" w:rsidRDefault="002965F3" w:rsidP="002F343E">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      B. Cameron Parish Appointment</w:t>
      </w:r>
    </w:p>
    <w:p w14:paraId="402AC5BE" w14:textId="3A01A522" w:rsidR="00852CEA" w:rsidRPr="00810C4D" w:rsidRDefault="00852CEA" w:rsidP="00810C4D">
      <w:pPr>
        <w:spacing w:line="259" w:lineRule="auto"/>
        <w:ind w:left="1440"/>
        <w:rPr>
          <w:rFonts w:ascii="Times New Roman" w:hAnsi="Times New Roman" w:cs="Times New Roman"/>
        </w:rPr>
      </w:pPr>
      <w:r w:rsidRPr="00810C4D">
        <w:rPr>
          <w:rFonts w:ascii="Times New Roman" w:hAnsi="Times New Roman" w:cs="Times New Roman"/>
        </w:rPr>
        <w:t>Penny Champion is the current Cameron Parish</w:t>
      </w:r>
      <w:r w:rsidR="008478CB" w:rsidRPr="00810C4D">
        <w:rPr>
          <w:rFonts w:ascii="Times New Roman" w:hAnsi="Times New Roman" w:cs="Times New Roman"/>
        </w:rPr>
        <w:t xml:space="preserve"> appointment and has resig</w:t>
      </w:r>
      <w:r w:rsidR="00E24ADF" w:rsidRPr="00810C4D">
        <w:rPr>
          <w:rFonts w:ascii="Times New Roman" w:hAnsi="Times New Roman" w:cs="Times New Roman"/>
        </w:rPr>
        <w:t xml:space="preserve">ned from the Board due to </w:t>
      </w:r>
      <w:r w:rsidR="00A4136E" w:rsidRPr="00810C4D">
        <w:rPr>
          <w:rFonts w:ascii="Times New Roman" w:hAnsi="Times New Roman" w:cs="Times New Roman"/>
        </w:rPr>
        <w:t>relocation</w:t>
      </w:r>
      <w:r w:rsidR="00E24ADF" w:rsidRPr="00810C4D">
        <w:rPr>
          <w:rFonts w:ascii="Times New Roman" w:hAnsi="Times New Roman" w:cs="Times New Roman"/>
        </w:rPr>
        <w:t xml:space="preserve">. ImCal </w:t>
      </w:r>
      <w:r w:rsidR="009711C9">
        <w:rPr>
          <w:rFonts w:ascii="Times New Roman" w:hAnsi="Times New Roman" w:cs="Times New Roman"/>
        </w:rPr>
        <w:t>is in search of</w:t>
      </w:r>
      <w:r w:rsidR="009F59C4" w:rsidRPr="00810C4D">
        <w:rPr>
          <w:rFonts w:ascii="Times New Roman" w:hAnsi="Times New Roman" w:cs="Times New Roman"/>
        </w:rPr>
        <w:t xml:space="preserve"> a replacement for the vacated seat</w:t>
      </w:r>
      <w:r w:rsidR="009711C9">
        <w:rPr>
          <w:rFonts w:ascii="Times New Roman" w:hAnsi="Times New Roman" w:cs="Times New Roman"/>
        </w:rPr>
        <w:t>.</w:t>
      </w:r>
    </w:p>
    <w:p w14:paraId="792D2475" w14:textId="77777777" w:rsidR="00641DA6" w:rsidRPr="00641DA6" w:rsidRDefault="00641DA6" w:rsidP="00641DA6">
      <w:pPr>
        <w:spacing w:line="259" w:lineRule="auto"/>
        <w:rPr>
          <w:rFonts w:ascii="Times New Roman" w:hAnsi="Times New Roman" w:cs="Times New Roman"/>
          <w:sz w:val="28"/>
          <w:szCs w:val="28"/>
        </w:rPr>
      </w:pPr>
    </w:p>
    <w:p w14:paraId="732237CB" w14:textId="05555DE1" w:rsidR="009E4FBF" w:rsidRPr="00343B60" w:rsidRDefault="00EC2F7F" w:rsidP="00A543E8">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VII. </w:t>
      </w:r>
      <w:r w:rsidR="00576707"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EXECUTIVE DIRECTOR REPORT</w:t>
      </w:r>
    </w:p>
    <w:p w14:paraId="040AF8F7" w14:textId="1A0BC675" w:rsidR="001254B0" w:rsidRDefault="00451A00" w:rsidP="005E4695">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E026E0" w:rsidRPr="00E026E0">
        <w:rPr>
          <w:rFonts w:ascii="Times New Roman" w:hAnsi="Times New Roman" w:cs="Times New Roman"/>
          <w:sz w:val="28"/>
          <w:szCs w:val="28"/>
        </w:rPr>
        <w:t xml:space="preserve">A. </w:t>
      </w:r>
      <w:r w:rsidR="009B468F">
        <w:rPr>
          <w:rFonts w:ascii="Times New Roman" w:hAnsi="Times New Roman" w:cs="Times New Roman"/>
          <w:sz w:val="28"/>
          <w:szCs w:val="28"/>
        </w:rPr>
        <w:t>CARF Results</w:t>
      </w:r>
    </w:p>
    <w:p w14:paraId="6AEB94D5" w14:textId="35EE6F8B" w:rsidR="0023462A" w:rsidRPr="0023462A" w:rsidRDefault="0023462A" w:rsidP="00515DD2">
      <w:pPr>
        <w:ind w:left="1440"/>
        <w:rPr>
          <w:rFonts w:ascii="Times New Roman" w:eastAsia="Times New Roman" w:hAnsi="Times New Roman" w:cs="Times New Roman"/>
          <w:color w:val="212121"/>
        </w:rPr>
      </w:pPr>
      <w:r w:rsidRPr="0023462A">
        <w:rPr>
          <w:rFonts w:ascii="Times New Roman" w:eastAsia="Times New Roman" w:hAnsi="Times New Roman" w:cs="Times New Roman"/>
          <w:color w:val="212121"/>
        </w:rPr>
        <w:t>ImCal completed a CARF accreditation survey. CARF surveyors came on site completing the 3-year Accreditation survey for the Behavioral Health Clinics. The survey consists of policy and chart reviews, plan reviews, as well as staff and client interviews. CARF assessed in accordance with their standards and</w:t>
      </w:r>
      <w:r w:rsidR="007D49BB">
        <w:rPr>
          <w:rFonts w:ascii="Times New Roman" w:eastAsia="Times New Roman" w:hAnsi="Times New Roman" w:cs="Times New Roman"/>
          <w:color w:val="212121"/>
        </w:rPr>
        <w:t xml:space="preserve"> ImCal</w:t>
      </w:r>
      <w:r w:rsidRPr="0023462A">
        <w:rPr>
          <w:rFonts w:ascii="Times New Roman" w:eastAsia="Times New Roman" w:hAnsi="Times New Roman" w:cs="Times New Roman"/>
          <w:color w:val="212121"/>
        </w:rPr>
        <w:t xml:space="preserve"> received zero recommendations for change from the surveyors.</w:t>
      </w:r>
    </w:p>
    <w:p w14:paraId="0DCF75EC" w14:textId="77777777" w:rsidR="0023462A" w:rsidRDefault="0023462A" w:rsidP="0023462A">
      <w:pPr>
        <w:spacing w:line="256" w:lineRule="auto"/>
        <w:rPr>
          <w:rFonts w:ascii="Times New Roman" w:hAnsi="Times New Roman" w:cs="Times New Roman"/>
          <w:sz w:val="28"/>
          <w:szCs w:val="28"/>
        </w:rPr>
      </w:pPr>
    </w:p>
    <w:p w14:paraId="6C6E2512" w14:textId="551FFC43" w:rsidR="00C07FBA" w:rsidRDefault="009B468F" w:rsidP="009B468F">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B. </w:t>
      </w:r>
      <w:r w:rsidR="005E4695">
        <w:rPr>
          <w:rFonts w:ascii="Times New Roman" w:hAnsi="Times New Roman" w:cs="Times New Roman"/>
          <w:sz w:val="28"/>
          <w:szCs w:val="28"/>
        </w:rPr>
        <w:t>2026 Legislative Session</w:t>
      </w:r>
    </w:p>
    <w:p w14:paraId="313DAC13" w14:textId="64F40CF0" w:rsidR="00581391" w:rsidRPr="00581391" w:rsidRDefault="00BC49DA" w:rsidP="00581391">
      <w:pPr>
        <w:ind w:left="1440"/>
        <w:rPr>
          <w:rFonts w:ascii="Times New Roman" w:eastAsia="Times New Roman" w:hAnsi="Times New Roman" w:cs="Times New Roman"/>
          <w:color w:val="212121"/>
        </w:rPr>
      </w:pPr>
      <w:r w:rsidRPr="00BC49DA">
        <w:rPr>
          <w:rFonts w:ascii="Times New Roman" w:eastAsia="Times New Roman" w:hAnsi="Times New Roman" w:cs="Times New Roman"/>
          <w:color w:val="212121"/>
        </w:rPr>
        <w:t xml:space="preserve">The 2026 Legislative Session is approaching and ImCal continues to closely monitor House Bill 1, which outlines the Louisiana Department of Health’s budget. </w:t>
      </w:r>
      <w:r w:rsidR="000E6880">
        <w:rPr>
          <w:rFonts w:ascii="Times New Roman" w:eastAsia="Times New Roman" w:hAnsi="Times New Roman" w:cs="Times New Roman"/>
          <w:color w:val="212121"/>
        </w:rPr>
        <w:t xml:space="preserve">ImCal will also </w:t>
      </w:r>
      <w:r w:rsidR="00206F4F">
        <w:rPr>
          <w:rFonts w:ascii="Times New Roman" w:eastAsia="Times New Roman" w:hAnsi="Times New Roman" w:cs="Times New Roman"/>
          <w:color w:val="212121"/>
        </w:rPr>
        <w:t xml:space="preserve">be </w:t>
      </w:r>
      <w:r w:rsidR="0023105F">
        <w:rPr>
          <w:rFonts w:ascii="Times New Roman" w:eastAsia="Times New Roman" w:hAnsi="Times New Roman" w:cs="Times New Roman"/>
          <w:color w:val="212121"/>
        </w:rPr>
        <w:t>monitoring</w:t>
      </w:r>
      <w:r w:rsidR="001856BD">
        <w:rPr>
          <w:rFonts w:ascii="Times New Roman" w:eastAsia="Times New Roman" w:hAnsi="Times New Roman" w:cs="Times New Roman"/>
          <w:color w:val="212121"/>
        </w:rPr>
        <w:t xml:space="preserve"> several bills that impact</w:t>
      </w:r>
      <w:r w:rsidR="00206F4F">
        <w:rPr>
          <w:rFonts w:ascii="Times New Roman" w:eastAsia="Times New Roman" w:hAnsi="Times New Roman" w:cs="Times New Roman"/>
          <w:color w:val="212121"/>
        </w:rPr>
        <w:t xml:space="preserve"> the Office of Public Health. </w:t>
      </w:r>
      <w:r w:rsidR="00581391">
        <w:rPr>
          <w:rFonts w:ascii="Times New Roman" w:eastAsia="Times New Roman" w:hAnsi="Times New Roman" w:cs="Times New Roman"/>
          <w:color w:val="212121"/>
        </w:rPr>
        <w:t>S</w:t>
      </w:r>
      <w:r w:rsidR="00581391" w:rsidRPr="00581391">
        <w:rPr>
          <w:rFonts w:ascii="Times New Roman" w:eastAsia="Times New Roman" w:hAnsi="Times New Roman" w:cs="Times New Roman"/>
          <w:color w:val="212121"/>
        </w:rPr>
        <w:t xml:space="preserve">enator Jeremy Stine </w:t>
      </w:r>
      <w:r w:rsidR="00994712">
        <w:rPr>
          <w:rFonts w:ascii="Times New Roman" w:eastAsia="Times New Roman" w:hAnsi="Times New Roman" w:cs="Times New Roman"/>
          <w:color w:val="212121"/>
        </w:rPr>
        <w:t>has filed SB168</w:t>
      </w:r>
      <w:r w:rsidR="00581391" w:rsidRPr="00581391">
        <w:rPr>
          <w:rFonts w:ascii="Times New Roman" w:eastAsia="Times New Roman" w:hAnsi="Times New Roman" w:cs="Times New Roman"/>
          <w:color w:val="212121"/>
        </w:rPr>
        <w:t xml:space="preserve"> concerning the certification of Peer Support Specialists. Tanya plans to contact Senator Stine to obtain additional information regarding this effort. When Braylon Harris inquired about reaching out as well, Tanya indicated that she would </w:t>
      </w:r>
      <w:r w:rsidR="000A4985">
        <w:rPr>
          <w:rFonts w:ascii="Times New Roman" w:eastAsia="Times New Roman" w:hAnsi="Times New Roman" w:cs="Times New Roman"/>
          <w:color w:val="212121"/>
        </w:rPr>
        <w:t>like</w:t>
      </w:r>
      <w:r w:rsidR="00581391" w:rsidRPr="00581391">
        <w:rPr>
          <w:rFonts w:ascii="Times New Roman" w:eastAsia="Times New Roman" w:hAnsi="Times New Roman" w:cs="Times New Roman"/>
          <w:color w:val="212121"/>
        </w:rPr>
        <w:t xml:space="preserve"> to speak with Senator Stine first </w:t>
      </w:r>
      <w:r w:rsidR="001B0FF9">
        <w:rPr>
          <w:rFonts w:ascii="Times New Roman" w:eastAsia="Times New Roman" w:hAnsi="Times New Roman" w:cs="Times New Roman"/>
          <w:color w:val="212121"/>
        </w:rPr>
        <w:t xml:space="preserve">if Mr. Harris allowed. </w:t>
      </w:r>
      <w:r w:rsidR="00581391" w:rsidRPr="00581391">
        <w:rPr>
          <w:rFonts w:ascii="Times New Roman" w:eastAsia="Times New Roman" w:hAnsi="Times New Roman" w:cs="Times New Roman"/>
          <w:color w:val="212121"/>
        </w:rPr>
        <w:t>Mr. Harris agreed with this approach. Tanya will keep the Board informed of any developments or changes as they arise.</w:t>
      </w:r>
    </w:p>
    <w:p w14:paraId="50A75AE9" w14:textId="25FF2B85" w:rsidR="00BC49DA" w:rsidRDefault="00BC49DA" w:rsidP="00515DD2">
      <w:pPr>
        <w:ind w:left="1440"/>
        <w:rPr>
          <w:rFonts w:ascii="Times New Roman" w:eastAsia="Times New Roman" w:hAnsi="Times New Roman" w:cs="Times New Roman"/>
          <w:color w:val="212121"/>
        </w:rPr>
      </w:pPr>
    </w:p>
    <w:p w14:paraId="71FFCAF9" w14:textId="77777777" w:rsidR="00BC49DA" w:rsidRPr="00BC49DA" w:rsidRDefault="00BC49DA" w:rsidP="00BC49DA">
      <w:pPr>
        <w:rPr>
          <w:rFonts w:ascii="Times New Roman" w:eastAsia="Times New Roman" w:hAnsi="Times New Roman" w:cs="Times New Roman"/>
          <w:color w:val="212121"/>
        </w:rPr>
      </w:pPr>
    </w:p>
    <w:p w14:paraId="4E6871C3" w14:textId="47B43F83" w:rsidR="005E4695" w:rsidRDefault="005E4695" w:rsidP="009B468F">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C. </w:t>
      </w:r>
      <w:r w:rsidR="004E7655">
        <w:rPr>
          <w:rFonts w:ascii="Times New Roman" w:hAnsi="Times New Roman" w:cs="Times New Roman"/>
          <w:sz w:val="28"/>
          <w:szCs w:val="28"/>
        </w:rPr>
        <w:t xml:space="preserve">Update of </w:t>
      </w:r>
      <w:r>
        <w:rPr>
          <w:rFonts w:ascii="Times New Roman" w:hAnsi="Times New Roman" w:cs="Times New Roman"/>
          <w:sz w:val="28"/>
          <w:szCs w:val="28"/>
        </w:rPr>
        <w:t>Bilbo</w:t>
      </w:r>
      <w:r w:rsidR="004E7655">
        <w:rPr>
          <w:rFonts w:ascii="Times New Roman" w:hAnsi="Times New Roman" w:cs="Times New Roman"/>
          <w:sz w:val="28"/>
          <w:szCs w:val="28"/>
        </w:rPr>
        <w:t xml:space="preserve"> Building</w:t>
      </w:r>
    </w:p>
    <w:p w14:paraId="6EA3DDC9" w14:textId="559DB4DE" w:rsidR="002526B3" w:rsidRDefault="002526B3" w:rsidP="009B468F">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3436EE">
        <w:rPr>
          <w:rFonts w:ascii="Times New Roman" w:hAnsi="Times New Roman" w:cs="Times New Roman"/>
          <w:sz w:val="28"/>
          <w:szCs w:val="28"/>
        </w:rPr>
        <w:t>a</w:t>
      </w:r>
      <w:r>
        <w:rPr>
          <w:rFonts w:ascii="Times New Roman" w:hAnsi="Times New Roman" w:cs="Times New Roman"/>
          <w:sz w:val="28"/>
          <w:szCs w:val="28"/>
        </w:rPr>
        <w:t xml:space="preserve">. </w:t>
      </w:r>
      <w:r w:rsidRPr="002526B3">
        <w:rPr>
          <w:rFonts w:ascii="Times New Roman" w:hAnsi="Times New Roman" w:cs="Times New Roman"/>
          <w:sz w:val="28"/>
          <w:szCs w:val="28"/>
        </w:rPr>
        <w:t>Serenity Club lease</w:t>
      </w:r>
    </w:p>
    <w:p w14:paraId="04C74E96" w14:textId="77777777" w:rsidR="00B2242D" w:rsidRDefault="00B2242D" w:rsidP="00B2242D">
      <w:pPr>
        <w:spacing w:line="256" w:lineRule="auto"/>
        <w:ind w:left="1440"/>
        <w:rPr>
          <w:rFonts w:ascii="Times New Roman" w:hAnsi="Times New Roman" w:cs="Times New Roman"/>
        </w:rPr>
      </w:pPr>
      <w:r>
        <w:rPr>
          <w:rFonts w:ascii="Times New Roman" w:hAnsi="Times New Roman" w:cs="Times New Roman"/>
        </w:rPr>
        <w:t xml:space="preserve">      </w:t>
      </w:r>
      <w:r w:rsidR="003270F6">
        <w:rPr>
          <w:rFonts w:ascii="Times New Roman" w:hAnsi="Times New Roman" w:cs="Times New Roman"/>
        </w:rPr>
        <w:t xml:space="preserve">Melanie Sarro inquired about insurance and liability considerations </w:t>
      </w:r>
      <w:r w:rsidR="007024BE">
        <w:rPr>
          <w:rFonts w:ascii="Times New Roman" w:hAnsi="Times New Roman" w:cs="Times New Roman"/>
        </w:rPr>
        <w:t>for</w:t>
      </w:r>
      <w:r w:rsidR="003270F6">
        <w:rPr>
          <w:rFonts w:ascii="Times New Roman" w:hAnsi="Times New Roman" w:cs="Times New Roman"/>
        </w:rPr>
        <w:t xml:space="preserve"> the</w:t>
      </w:r>
      <w:r w:rsidR="008E3DB1">
        <w:rPr>
          <w:rFonts w:ascii="Times New Roman" w:hAnsi="Times New Roman" w:cs="Times New Roman"/>
        </w:rPr>
        <w:t xml:space="preserve"> </w:t>
      </w:r>
    </w:p>
    <w:p w14:paraId="1C091B0C" w14:textId="77777777" w:rsidR="00B2242D" w:rsidRDefault="00B2242D" w:rsidP="00B2242D">
      <w:pPr>
        <w:spacing w:line="256" w:lineRule="auto"/>
        <w:ind w:left="1440"/>
        <w:rPr>
          <w:rFonts w:ascii="Times New Roman" w:hAnsi="Times New Roman" w:cs="Times New Roman"/>
        </w:rPr>
      </w:pPr>
      <w:r>
        <w:rPr>
          <w:rFonts w:ascii="Times New Roman" w:hAnsi="Times New Roman" w:cs="Times New Roman"/>
        </w:rPr>
        <w:t xml:space="preserve">      </w:t>
      </w:r>
      <w:r w:rsidR="008E3DB1">
        <w:rPr>
          <w:rFonts w:ascii="Times New Roman" w:hAnsi="Times New Roman" w:cs="Times New Roman"/>
        </w:rPr>
        <w:t>Serenity Club</w:t>
      </w:r>
      <w:r w:rsidR="003270F6">
        <w:rPr>
          <w:rFonts w:ascii="Times New Roman" w:hAnsi="Times New Roman" w:cs="Times New Roman"/>
        </w:rPr>
        <w:t>, particularly since multiple groups utilize space.</w:t>
      </w:r>
      <w:r w:rsidR="008E3DB1">
        <w:rPr>
          <w:rFonts w:ascii="Times New Roman" w:hAnsi="Times New Roman" w:cs="Times New Roman"/>
        </w:rPr>
        <w:t xml:space="preserve"> Tanya</w:t>
      </w:r>
      <w:r w:rsidR="0046796E">
        <w:rPr>
          <w:rFonts w:ascii="Times New Roman" w:hAnsi="Times New Roman" w:cs="Times New Roman"/>
        </w:rPr>
        <w:t xml:space="preserve"> </w:t>
      </w:r>
    </w:p>
    <w:p w14:paraId="37876654" w14:textId="66F45D03" w:rsidR="00B2242D" w:rsidRDefault="00B2242D" w:rsidP="00B2242D">
      <w:pPr>
        <w:spacing w:line="256" w:lineRule="auto"/>
        <w:ind w:left="1440"/>
        <w:rPr>
          <w:rFonts w:ascii="Times New Roman" w:hAnsi="Times New Roman" w:cs="Times New Roman"/>
        </w:rPr>
      </w:pPr>
      <w:r>
        <w:rPr>
          <w:rFonts w:ascii="Times New Roman" w:hAnsi="Times New Roman" w:cs="Times New Roman"/>
        </w:rPr>
        <w:t xml:space="preserve">      </w:t>
      </w:r>
      <w:r w:rsidR="00E6069E">
        <w:rPr>
          <w:rFonts w:ascii="Times New Roman" w:hAnsi="Times New Roman" w:cs="Times New Roman"/>
        </w:rPr>
        <w:t>determined</w:t>
      </w:r>
      <w:r w:rsidR="008E3DB1">
        <w:rPr>
          <w:rFonts w:ascii="Times New Roman" w:hAnsi="Times New Roman" w:cs="Times New Roman"/>
        </w:rPr>
        <w:t xml:space="preserve"> </w:t>
      </w:r>
      <w:r w:rsidR="00174900">
        <w:rPr>
          <w:rFonts w:ascii="Times New Roman" w:hAnsi="Times New Roman" w:cs="Times New Roman"/>
        </w:rPr>
        <w:t>the current lease</w:t>
      </w:r>
      <w:r w:rsidR="0092275F">
        <w:rPr>
          <w:rFonts w:ascii="Times New Roman" w:hAnsi="Times New Roman" w:cs="Times New Roman"/>
        </w:rPr>
        <w:t xml:space="preserve"> does not include liability coverage</w:t>
      </w:r>
      <w:r w:rsidR="00F05043">
        <w:rPr>
          <w:rFonts w:ascii="Times New Roman" w:hAnsi="Times New Roman" w:cs="Times New Roman"/>
        </w:rPr>
        <w:t xml:space="preserve">. </w:t>
      </w:r>
      <w:r w:rsidR="009D39D9">
        <w:rPr>
          <w:rFonts w:ascii="Times New Roman" w:hAnsi="Times New Roman" w:cs="Times New Roman"/>
        </w:rPr>
        <w:t>Currently</w:t>
      </w:r>
      <w:r w:rsidR="007E7D37">
        <w:rPr>
          <w:rFonts w:ascii="Times New Roman" w:hAnsi="Times New Roman" w:cs="Times New Roman"/>
        </w:rPr>
        <w:t>,</w:t>
      </w:r>
      <w:r w:rsidR="00381646">
        <w:rPr>
          <w:rFonts w:ascii="Times New Roman" w:hAnsi="Times New Roman" w:cs="Times New Roman"/>
        </w:rPr>
        <w:t xml:space="preserve"> </w:t>
      </w:r>
    </w:p>
    <w:p w14:paraId="187C2CAB" w14:textId="77777777" w:rsidR="00B2242D" w:rsidRDefault="00B2242D" w:rsidP="00B2242D">
      <w:pPr>
        <w:spacing w:line="256" w:lineRule="auto"/>
        <w:ind w:left="1440"/>
        <w:rPr>
          <w:rFonts w:ascii="Times New Roman" w:hAnsi="Times New Roman" w:cs="Times New Roman"/>
        </w:rPr>
      </w:pPr>
      <w:r>
        <w:rPr>
          <w:rFonts w:ascii="Times New Roman" w:hAnsi="Times New Roman" w:cs="Times New Roman"/>
        </w:rPr>
        <w:t xml:space="preserve">      </w:t>
      </w:r>
      <w:r w:rsidR="00381646">
        <w:rPr>
          <w:rFonts w:ascii="Times New Roman" w:hAnsi="Times New Roman" w:cs="Times New Roman"/>
        </w:rPr>
        <w:t>the Serenity Club will need to</w:t>
      </w:r>
      <w:r w:rsidR="004A3A64">
        <w:rPr>
          <w:rFonts w:ascii="Times New Roman" w:hAnsi="Times New Roman" w:cs="Times New Roman"/>
        </w:rPr>
        <w:t xml:space="preserve"> </w:t>
      </w:r>
      <w:r w:rsidR="00381646">
        <w:rPr>
          <w:rFonts w:ascii="Times New Roman" w:hAnsi="Times New Roman" w:cs="Times New Roman"/>
        </w:rPr>
        <w:t>relocate due to</w:t>
      </w:r>
      <w:r w:rsidR="00584BD7">
        <w:rPr>
          <w:rFonts w:ascii="Times New Roman" w:hAnsi="Times New Roman" w:cs="Times New Roman"/>
        </w:rPr>
        <w:t xml:space="preserve"> ongoing</w:t>
      </w:r>
      <w:r w:rsidR="00381646">
        <w:rPr>
          <w:rFonts w:ascii="Times New Roman" w:hAnsi="Times New Roman" w:cs="Times New Roman"/>
        </w:rPr>
        <w:t xml:space="preserve"> construction</w:t>
      </w:r>
      <w:r w:rsidR="00584BD7">
        <w:rPr>
          <w:rFonts w:ascii="Times New Roman" w:hAnsi="Times New Roman" w:cs="Times New Roman"/>
        </w:rPr>
        <w:t>, and</w:t>
      </w:r>
      <w:r w:rsidR="00381646">
        <w:rPr>
          <w:rFonts w:ascii="Times New Roman" w:hAnsi="Times New Roman" w:cs="Times New Roman"/>
        </w:rPr>
        <w:t xml:space="preserve"> </w:t>
      </w:r>
    </w:p>
    <w:p w14:paraId="4601B664" w14:textId="77777777" w:rsidR="007C6B44" w:rsidRDefault="00B2242D" w:rsidP="007C6B44">
      <w:pPr>
        <w:spacing w:line="256" w:lineRule="auto"/>
        <w:ind w:left="1440"/>
        <w:rPr>
          <w:rFonts w:ascii="Times New Roman" w:hAnsi="Times New Roman" w:cs="Times New Roman"/>
        </w:rPr>
      </w:pPr>
      <w:r>
        <w:rPr>
          <w:rFonts w:ascii="Times New Roman" w:hAnsi="Times New Roman" w:cs="Times New Roman"/>
        </w:rPr>
        <w:t xml:space="preserve">      </w:t>
      </w:r>
      <w:r w:rsidR="007C6B44">
        <w:rPr>
          <w:rFonts w:ascii="Times New Roman" w:hAnsi="Times New Roman" w:cs="Times New Roman"/>
        </w:rPr>
        <w:t>Braylon Harris</w:t>
      </w:r>
      <w:r w:rsidR="00381646">
        <w:rPr>
          <w:rFonts w:ascii="Times New Roman" w:hAnsi="Times New Roman" w:cs="Times New Roman"/>
        </w:rPr>
        <w:t xml:space="preserve"> has </w:t>
      </w:r>
      <w:r w:rsidR="003160FC">
        <w:rPr>
          <w:rFonts w:ascii="Times New Roman" w:hAnsi="Times New Roman" w:cs="Times New Roman"/>
        </w:rPr>
        <w:t>assisted in</w:t>
      </w:r>
      <w:r w:rsidR="00381646">
        <w:rPr>
          <w:rFonts w:ascii="Times New Roman" w:hAnsi="Times New Roman" w:cs="Times New Roman"/>
        </w:rPr>
        <w:t xml:space="preserve"> secur</w:t>
      </w:r>
      <w:r w:rsidR="003160FC">
        <w:rPr>
          <w:rFonts w:ascii="Times New Roman" w:hAnsi="Times New Roman" w:cs="Times New Roman"/>
        </w:rPr>
        <w:t>ing</w:t>
      </w:r>
      <w:r w:rsidR="00381646">
        <w:rPr>
          <w:rFonts w:ascii="Times New Roman" w:hAnsi="Times New Roman" w:cs="Times New Roman"/>
        </w:rPr>
        <w:t xml:space="preserve"> a </w:t>
      </w:r>
      <w:r w:rsidR="00DE325A">
        <w:rPr>
          <w:rFonts w:ascii="Times New Roman" w:hAnsi="Times New Roman" w:cs="Times New Roman"/>
        </w:rPr>
        <w:t xml:space="preserve">temporary location. Upon </w:t>
      </w:r>
      <w:r w:rsidR="003160FC">
        <w:rPr>
          <w:rFonts w:ascii="Times New Roman" w:hAnsi="Times New Roman" w:cs="Times New Roman"/>
        </w:rPr>
        <w:t xml:space="preserve">their </w:t>
      </w:r>
    </w:p>
    <w:p w14:paraId="12ED453E" w14:textId="617B0796" w:rsidR="00AB1A48" w:rsidRDefault="00AB1A48" w:rsidP="007C6B44">
      <w:pPr>
        <w:spacing w:line="256" w:lineRule="auto"/>
        <w:ind w:left="1440"/>
        <w:rPr>
          <w:rFonts w:ascii="Times New Roman" w:hAnsi="Times New Roman" w:cs="Times New Roman"/>
        </w:rPr>
      </w:pPr>
      <w:r>
        <w:rPr>
          <w:rFonts w:ascii="Times New Roman" w:hAnsi="Times New Roman" w:cs="Times New Roman"/>
        </w:rPr>
        <w:t xml:space="preserve">      </w:t>
      </w:r>
      <w:r w:rsidR="00DE325A">
        <w:rPr>
          <w:rFonts w:ascii="Times New Roman" w:hAnsi="Times New Roman" w:cs="Times New Roman"/>
        </w:rPr>
        <w:t>return</w:t>
      </w:r>
      <w:r w:rsidR="003160FC">
        <w:rPr>
          <w:rFonts w:ascii="Times New Roman" w:hAnsi="Times New Roman" w:cs="Times New Roman"/>
        </w:rPr>
        <w:t>,</w:t>
      </w:r>
      <w:r w:rsidR="00DE325A">
        <w:rPr>
          <w:rFonts w:ascii="Times New Roman" w:hAnsi="Times New Roman" w:cs="Times New Roman"/>
        </w:rPr>
        <w:t xml:space="preserve"> new contracts will be drafted</w:t>
      </w:r>
      <w:r w:rsidR="003160FC">
        <w:rPr>
          <w:rFonts w:ascii="Times New Roman" w:hAnsi="Times New Roman" w:cs="Times New Roman"/>
        </w:rPr>
        <w:t xml:space="preserve"> to include </w:t>
      </w:r>
      <w:r w:rsidR="004A3A64">
        <w:rPr>
          <w:rFonts w:ascii="Times New Roman" w:hAnsi="Times New Roman" w:cs="Times New Roman"/>
        </w:rPr>
        <w:t>appropriate</w:t>
      </w:r>
      <w:r w:rsidR="00DE325A">
        <w:rPr>
          <w:rFonts w:ascii="Times New Roman" w:hAnsi="Times New Roman" w:cs="Times New Roman"/>
        </w:rPr>
        <w:t xml:space="preserve"> insurance and </w:t>
      </w:r>
    </w:p>
    <w:p w14:paraId="06A475B8" w14:textId="7B0DF4F3" w:rsidR="00AB3A63" w:rsidRDefault="00AB1A48" w:rsidP="007C6B44">
      <w:pPr>
        <w:spacing w:line="256" w:lineRule="auto"/>
        <w:ind w:left="1440"/>
        <w:rPr>
          <w:rFonts w:ascii="Times New Roman" w:hAnsi="Times New Roman" w:cs="Times New Roman"/>
        </w:rPr>
      </w:pPr>
      <w:r>
        <w:rPr>
          <w:rFonts w:ascii="Times New Roman" w:hAnsi="Times New Roman" w:cs="Times New Roman"/>
        </w:rPr>
        <w:lastRenderedPageBreak/>
        <w:t xml:space="preserve">      </w:t>
      </w:r>
      <w:r w:rsidR="00AB3A63">
        <w:rPr>
          <w:rFonts w:ascii="Times New Roman" w:hAnsi="Times New Roman" w:cs="Times New Roman"/>
        </w:rPr>
        <w:t>liability</w:t>
      </w:r>
      <w:r w:rsidR="004A3A64">
        <w:rPr>
          <w:rFonts w:ascii="Times New Roman" w:hAnsi="Times New Roman" w:cs="Times New Roman"/>
        </w:rPr>
        <w:t xml:space="preserve"> provisions.</w:t>
      </w:r>
    </w:p>
    <w:p w14:paraId="309EFFC2" w14:textId="77777777" w:rsidR="00947636" w:rsidRPr="006B186C" w:rsidRDefault="00947636" w:rsidP="006B186C">
      <w:pPr>
        <w:spacing w:line="256" w:lineRule="auto"/>
        <w:ind w:left="1440"/>
        <w:rPr>
          <w:rFonts w:ascii="Times New Roman" w:hAnsi="Times New Roman" w:cs="Times New Roman"/>
        </w:rPr>
      </w:pPr>
    </w:p>
    <w:p w14:paraId="3047CD02" w14:textId="77777777" w:rsidR="002C4153" w:rsidRDefault="002965F3" w:rsidP="002C4153">
      <w:pPr>
        <w:spacing w:line="256" w:lineRule="auto"/>
        <w:ind w:left="720"/>
        <w:rPr>
          <w:rFonts w:ascii="Times New Roman" w:hAnsi="Times New Roman" w:cs="Times New Roman"/>
          <w:sz w:val="28"/>
          <w:szCs w:val="28"/>
        </w:rPr>
      </w:pPr>
      <w:r>
        <w:rPr>
          <w:rFonts w:ascii="Times New Roman" w:hAnsi="Times New Roman" w:cs="Times New Roman"/>
          <w:sz w:val="28"/>
          <w:szCs w:val="28"/>
        </w:rPr>
        <w:tab/>
        <w:t xml:space="preserve">  b. Building Plans</w:t>
      </w:r>
    </w:p>
    <w:p w14:paraId="47E14535" w14:textId="77777777" w:rsidR="009037A4" w:rsidRDefault="009037A4" w:rsidP="002C4153">
      <w:pPr>
        <w:spacing w:line="256" w:lineRule="auto"/>
        <w:ind w:left="720"/>
        <w:rPr>
          <w:rFonts w:ascii="Times New Roman" w:hAnsi="Times New Roman" w:cs="Times New Roman"/>
        </w:rPr>
      </w:pPr>
      <w:r>
        <w:rPr>
          <w:rFonts w:ascii="Times New Roman" w:hAnsi="Times New Roman" w:cs="Times New Roman"/>
        </w:rPr>
        <w:t xml:space="preserve">                   </w:t>
      </w:r>
      <w:r w:rsidR="002C4153" w:rsidRPr="002C4153">
        <w:rPr>
          <w:rFonts w:ascii="Times New Roman" w:hAnsi="Times New Roman" w:cs="Times New Roman"/>
        </w:rPr>
        <w:t xml:space="preserve">ImCal has secured a commitment from First Horizon Bank to fund the </w:t>
      </w:r>
    </w:p>
    <w:p w14:paraId="45AFF7D6" w14:textId="7A85954C" w:rsidR="009037A4" w:rsidRDefault="009037A4" w:rsidP="002C4153">
      <w:pPr>
        <w:spacing w:line="256" w:lineRule="auto"/>
        <w:ind w:left="720"/>
        <w:rPr>
          <w:rFonts w:ascii="Times New Roman" w:hAnsi="Times New Roman" w:cs="Times New Roman"/>
        </w:rPr>
      </w:pPr>
      <w:r>
        <w:rPr>
          <w:rFonts w:ascii="Times New Roman" w:hAnsi="Times New Roman" w:cs="Times New Roman"/>
        </w:rPr>
        <w:t xml:space="preserve">                   </w:t>
      </w:r>
      <w:r w:rsidR="002C4153" w:rsidRPr="002C4153">
        <w:rPr>
          <w:rFonts w:ascii="Times New Roman" w:hAnsi="Times New Roman" w:cs="Times New Roman"/>
        </w:rPr>
        <w:t>revenue bond. Internal demolition and building</w:t>
      </w:r>
      <w:r w:rsidR="007914AA">
        <w:rPr>
          <w:rFonts w:ascii="Times New Roman" w:hAnsi="Times New Roman" w:cs="Times New Roman"/>
        </w:rPr>
        <w:t>-securing</w:t>
      </w:r>
      <w:r w:rsidR="002C4153" w:rsidRPr="002C4153">
        <w:rPr>
          <w:rFonts w:ascii="Times New Roman" w:hAnsi="Times New Roman" w:cs="Times New Roman"/>
        </w:rPr>
        <w:t xml:space="preserve"> work are </w:t>
      </w:r>
    </w:p>
    <w:p w14:paraId="4EF87AF2" w14:textId="1607BBFF" w:rsidR="009037A4" w:rsidRDefault="009037A4" w:rsidP="002C4153">
      <w:pPr>
        <w:spacing w:line="256" w:lineRule="auto"/>
        <w:ind w:left="720"/>
        <w:rPr>
          <w:rFonts w:ascii="Times New Roman" w:hAnsi="Times New Roman" w:cs="Times New Roman"/>
        </w:rPr>
      </w:pPr>
      <w:r>
        <w:rPr>
          <w:rFonts w:ascii="Times New Roman" w:hAnsi="Times New Roman" w:cs="Times New Roman"/>
        </w:rPr>
        <w:t xml:space="preserve">                   </w:t>
      </w:r>
      <w:r w:rsidR="002C4153" w:rsidRPr="002C4153">
        <w:rPr>
          <w:rFonts w:ascii="Times New Roman" w:hAnsi="Times New Roman" w:cs="Times New Roman"/>
        </w:rPr>
        <w:t>expected to begin in approximately three weeks</w:t>
      </w:r>
      <w:r w:rsidR="00713681">
        <w:rPr>
          <w:rFonts w:ascii="Times New Roman" w:hAnsi="Times New Roman" w:cs="Times New Roman"/>
        </w:rPr>
        <w:t>, with the</w:t>
      </w:r>
      <w:r w:rsidR="002C4153" w:rsidRPr="002C4153">
        <w:rPr>
          <w:rFonts w:ascii="Times New Roman" w:hAnsi="Times New Roman" w:cs="Times New Roman"/>
        </w:rPr>
        <w:t xml:space="preserve"> project’s anticipated </w:t>
      </w:r>
    </w:p>
    <w:p w14:paraId="584C4FA3" w14:textId="77777777" w:rsidR="006244C6" w:rsidRDefault="009037A4" w:rsidP="006244C6">
      <w:pPr>
        <w:spacing w:line="256" w:lineRule="auto"/>
        <w:ind w:left="720"/>
        <w:rPr>
          <w:rFonts w:ascii="Times New Roman" w:hAnsi="Times New Roman" w:cs="Times New Roman"/>
        </w:rPr>
      </w:pPr>
      <w:r>
        <w:rPr>
          <w:rFonts w:ascii="Times New Roman" w:hAnsi="Times New Roman" w:cs="Times New Roman"/>
        </w:rPr>
        <w:t xml:space="preserve">                   </w:t>
      </w:r>
      <w:r w:rsidR="002C4153" w:rsidRPr="002C4153">
        <w:rPr>
          <w:rFonts w:ascii="Times New Roman" w:hAnsi="Times New Roman" w:cs="Times New Roman"/>
        </w:rPr>
        <w:t xml:space="preserve">completion date </w:t>
      </w:r>
      <w:r w:rsidR="00713681">
        <w:rPr>
          <w:rFonts w:ascii="Times New Roman" w:hAnsi="Times New Roman" w:cs="Times New Roman"/>
        </w:rPr>
        <w:t>set for</w:t>
      </w:r>
      <w:r w:rsidR="002C4153" w:rsidRPr="002C4153">
        <w:rPr>
          <w:rFonts w:ascii="Times New Roman" w:hAnsi="Times New Roman" w:cs="Times New Roman"/>
        </w:rPr>
        <w:t xml:space="preserve"> Spring 2027.</w:t>
      </w:r>
      <w:r w:rsidR="001128B6">
        <w:rPr>
          <w:rFonts w:ascii="Times New Roman" w:hAnsi="Times New Roman" w:cs="Times New Roman"/>
        </w:rPr>
        <w:t xml:space="preserve"> Tanya also informed the board </w:t>
      </w:r>
      <w:r w:rsidR="009B2943">
        <w:rPr>
          <w:rFonts w:ascii="Times New Roman" w:hAnsi="Times New Roman" w:cs="Times New Roman"/>
        </w:rPr>
        <w:t>of</w:t>
      </w:r>
      <w:r w:rsidR="006244C6">
        <w:rPr>
          <w:rFonts w:ascii="Times New Roman" w:hAnsi="Times New Roman" w:cs="Times New Roman"/>
        </w:rPr>
        <w:t xml:space="preserve"> </w:t>
      </w:r>
    </w:p>
    <w:p w14:paraId="5B0C8FEA" w14:textId="77777777" w:rsidR="006F36FA" w:rsidRDefault="006244C6" w:rsidP="006F36FA">
      <w:pPr>
        <w:spacing w:line="256" w:lineRule="auto"/>
        <w:ind w:left="720"/>
        <w:rPr>
          <w:rFonts w:ascii="Times New Roman" w:hAnsi="Times New Roman" w:cs="Times New Roman"/>
        </w:rPr>
      </w:pPr>
      <w:r>
        <w:rPr>
          <w:rFonts w:ascii="Times New Roman" w:hAnsi="Times New Roman" w:cs="Times New Roman"/>
        </w:rPr>
        <w:t xml:space="preserve">                   </w:t>
      </w:r>
      <w:r w:rsidR="00842040">
        <w:rPr>
          <w:rFonts w:ascii="Times New Roman" w:hAnsi="Times New Roman" w:cs="Times New Roman"/>
        </w:rPr>
        <w:t>invoicing</w:t>
      </w:r>
      <w:r w:rsidR="001128B6">
        <w:rPr>
          <w:rFonts w:ascii="Times New Roman" w:hAnsi="Times New Roman" w:cs="Times New Roman"/>
        </w:rPr>
        <w:t xml:space="preserve"> </w:t>
      </w:r>
      <w:r>
        <w:rPr>
          <w:rFonts w:ascii="Times New Roman" w:hAnsi="Times New Roman" w:cs="Times New Roman"/>
        </w:rPr>
        <w:t>procedures associated with</w:t>
      </w:r>
      <w:r w:rsidR="00842040">
        <w:rPr>
          <w:rFonts w:ascii="Times New Roman" w:hAnsi="Times New Roman" w:cs="Times New Roman"/>
        </w:rPr>
        <w:t xml:space="preserve"> the revenue bond.</w:t>
      </w:r>
      <w:r w:rsidR="00EC3849">
        <w:rPr>
          <w:rFonts w:ascii="Times New Roman" w:hAnsi="Times New Roman" w:cs="Times New Roman"/>
        </w:rPr>
        <w:t xml:space="preserve"> ImCal re</w:t>
      </w:r>
      <w:r w:rsidR="00401597">
        <w:rPr>
          <w:rFonts w:ascii="Times New Roman" w:hAnsi="Times New Roman" w:cs="Times New Roman"/>
        </w:rPr>
        <w:t>cei</w:t>
      </w:r>
      <w:r w:rsidR="00EC3849">
        <w:rPr>
          <w:rFonts w:ascii="Times New Roman" w:hAnsi="Times New Roman" w:cs="Times New Roman"/>
        </w:rPr>
        <w:t xml:space="preserve">ved a </w:t>
      </w:r>
    </w:p>
    <w:p w14:paraId="75428306" w14:textId="77777777" w:rsidR="001373CC" w:rsidRDefault="006F36FA" w:rsidP="006F36FA">
      <w:pPr>
        <w:spacing w:line="256" w:lineRule="auto"/>
        <w:ind w:left="720"/>
        <w:rPr>
          <w:rFonts w:ascii="Times New Roman" w:hAnsi="Times New Roman" w:cs="Times New Roman"/>
        </w:rPr>
      </w:pPr>
      <w:r>
        <w:rPr>
          <w:rFonts w:ascii="Times New Roman" w:hAnsi="Times New Roman" w:cs="Times New Roman"/>
        </w:rPr>
        <w:t xml:space="preserve">                   </w:t>
      </w:r>
      <w:r w:rsidR="00EC3849">
        <w:rPr>
          <w:rFonts w:ascii="Times New Roman" w:hAnsi="Times New Roman" w:cs="Times New Roman"/>
        </w:rPr>
        <w:t xml:space="preserve">letter of commitment from the Office of Adult and Aging services and they </w:t>
      </w:r>
    </w:p>
    <w:p w14:paraId="1A281298" w14:textId="77777777" w:rsidR="001373CC" w:rsidRDefault="001373CC" w:rsidP="006F36FA">
      <w:pPr>
        <w:spacing w:line="256" w:lineRule="auto"/>
        <w:ind w:left="720"/>
        <w:rPr>
          <w:rFonts w:ascii="Times New Roman" w:hAnsi="Times New Roman" w:cs="Times New Roman"/>
        </w:rPr>
      </w:pPr>
      <w:r>
        <w:rPr>
          <w:rFonts w:ascii="Times New Roman" w:hAnsi="Times New Roman" w:cs="Times New Roman"/>
        </w:rPr>
        <w:t xml:space="preserve">                   </w:t>
      </w:r>
      <w:r w:rsidR="00EC3849">
        <w:rPr>
          <w:rFonts w:ascii="Times New Roman" w:hAnsi="Times New Roman" w:cs="Times New Roman"/>
        </w:rPr>
        <w:t xml:space="preserve">will occupy </w:t>
      </w:r>
      <w:r w:rsidR="009B2943">
        <w:rPr>
          <w:rFonts w:ascii="Times New Roman" w:hAnsi="Times New Roman" w:cs="Times New Roman"/>
        </w:rPr>
        <w:t>all</w:t>
      </w:r>
      <w:r w:rsidR="00EC3849">
        <w:rPr>
          <w:rFonts w:ascii="Times New Roman" w:hAnsi="Times New Roman" w:cs="Times New Roman"/>
        </w:rPr>
        <w:t xml:space="preserve"> the </w:t>
      </w:r>
      <w:r w:rsidR="00E50E23">
        <w:rPr>
          <w:rFonts w:ascii="Times New Roman" w:hAnsi="Times New Roman" w:cs="Times New Roman"/>
        </w:rPr>
        <w:t>leased space on the</w:t>
      </w:r>
      <w:r w:rsidR="00401597">
        <w:rPr>
          <w:rFonts w:ascii="Times New Roman" w:hAnsi="Times New Roman" w:cs="Times New Roman"/>
        </w:rPr>
        <w:t xml:space="preserve"> first</w:t>
      </w:r>
      <w:r w:rsidR="00E50E23">
        <w:rPr>
          <w:rFonts w:ascii="Times New Roman" w:hAnsi="Times New Roman" w:cs="Times New Roman"/>
        </w:rPr>
        <w:t xml:space="preserve"> floor. ImCal is engaging with the </w:t>
      </w:r>
    </w:p>
    <w:p w14:paraId="7252575C" w14:textId="77777777" w:rsidR="0012717A" w:rsidRDefault="001373CC" w:rsidP="0012717A">
      <w:pPr>
        <w:spacing w:line="256" w:lineRule="auto"/>
        <w:ind w:left="720"/>
        <w:rPr>
          <w:rFonts w:ascii="Times New Roman" w:hAnsi="Times New Roman" w:cs="Times New Roman"/>
        </w:rPr>
      </w:pPr>
      <w:r>
        <w:rPr>
          <w:rFonts w:ascii="Times New Roman" w:hAnsi="Times New Roman" w:cs="Times New Roman"/>
        </w:rPr>
        <w:t xml:space="preserve">                   </w:t>
      </w:r>
      <w:r w:rsidR="00E50E23">
        <w:rPr>
          <w:rFonts w:ascii="Times New Roman" w:hAnsi="Times New Roman" w:cs="Times New Roman"/>
        </w:rPr>
        <w:t>realtor to le</w:t>
      </w:r>
      <w:r w:rsidR="00BF77A5">
        <w:rPr>
          <w:rFonts w:ascii="Times New Roman" w:hAnsi="Times New Roman" w:cs="Times New Roman"/>
        </w:rPr>
        <w:t>ase</w:t>
      </w:r>
      <w:r w:rsidR="00E50E23">
        <w:rPr>
          <w:rFonts w:ascii="Times New Roman" w:hAnsi="Times New Roman" w:cs="Times New Roman"/>
        </w:rPr>
        <w:t xml:space="preserve"> space on the second floor.</w:t>
      </w:r>
      <w:r w:rsidR="00520D6F">
        <w:rPr>
          <w:rFonts w:ascii="Times New Roman" w:hAnsi="Times New Roman" w:cs="Times New Roman"/>
        </w:rPr>
        <w:t xml:space="preserve"> Melanie Sarro asked</w:t>
      </w:r>
      <w:r w:rsidR="0012717A">
        <w:rPr>
          <w:rFonts w:ascii="Times New Roman" w:hAnsi="Times New Roman" w:cs="Times New Roman"/>
        </w:rPr>
        <w:t xml:space="preserve"> if</w:t>
      </w:r>
      <w:r w:rsidR="00520D6F">
        <w:rPr>
          <w:rFonts w:ascii="Times New Roman" w:hAnsi="Times New Roman" w:cs="Times New Roman"/>
        </w:rPr>
        <w:t xml:space="preserve"> the</w:t>
      </w:r>
      <w:r w:rsidR="00181710">
        <w:rPr>
          <w:rFonts w:ascii="Times New Roman" w:hAnsi="Times New Roman" w:cs="Times New Roman"/>
        </w:rPr>
        <w:t xml:space="preserve"> Office of </w:t>
      </w:r>
    </w:p>
    <w:p w14:paraId="759C2C62" w14:textId="77777777" w:rsidR="0012717A" w:rsidRDefault="0012717A" w:rsidP="0012717A">
      <w:pPr>
        <w:spacing w:line="256" w:lineRule="auto"/>
        <w:ind w:left="1440"/>
        <w:rPr>
          <w:rFonts w:ascii="Times New Roman" w:hAnsi="Times New Roman" w:cs="Times New Roman"/>
        </w:rPr>
      </w:pPr>
      <w:r>
        <w:rPr>
          <w:rFonts w:ascii="Times New Roman" w:hAnsi="Times New Roman" w:cs="Times New Roman"/>
        </w:rPr>
        <w:t xml:space="preserve">       </w:t>
      </w:r>
      <w:r w:rsidR="00181710">
        <w:rPr>
          <w:rFonts w:ascii="Times New Roman" w:hAnsi="Times New Roman" w:cs="Times New Roman"/>
        </w:rPr>
        <w:t xml:space="preserve">Public Health </w:t>
      </w:r>
      <w:r w:rsidR="00861015">
        <w:rPr>
          <w:rFonts w:ascii="Times New Roman" w:hAnsi="Times New Roman" w:cs="Times New Roman"/>
        </w:rPr>
        <w:t>is</w:t>
      </w:r>
      <w:r w:rsidR="006F36FA">
        <w:rPr>
          <w:rFonts w:ascii="Times New Roman" w:hAnsi="Times New Roman" w:cs="Times New Roman"/>
        </w:rPr>
        <w:t xml:space="preserve"> </w:t>
      </w:r>
      <w:r w:rsidR="00861015">
        <w:rPr>
          <w:rFonts w:ascii="Times New Roman" w:hAnsi="Times New Roman" w:cs="Times New Roman"/>
        </w:rPr>
        <w:t>moving</w:t>
      </w:r>
      <w:r w:rsidR="00181710">
        <w:rPr>
          <w:rFonts w:ascii="Times New Roman" w:hAnsi="Times New Roman" w:cs="Times New Roman"/>
        </w:rPr>
        <w:t xml:space="preserve"> in. Tanya responded they </w:t>
      </w:r>
      <w:r w:rsidR="00861015">
        <w:rPr>
          <w:rFonts w:ascii="Times New Roman" w:hAnsi="Times New Roman" w:cs="Times New Roman"/>
        </w:rPr>
        <w:t>have re</w:t>
      </w:r>
      <w:r w:rsidR="00BF77A5">
        <w:rPr>
          <w:rFonts w:ascii="Times New Roman" w:hAnsi="Times New Roman" w:cs="Times New Roman"/>
        </w:rPr>
        <w:t xml:space="preserve">newed </w:t>
      </w:r>
      <w:r w:rsidR="00401597">
        <w:rPr>
          <w:rFonts w:ascii="Times New Roman" w:hAnsi="Times New Roman" w:cs="Times New Roman"/>
        </w:rPr>
        <w:t>their</w:t>
      </w:r>
      <w:r w:rsidR="00F92FEC">
        <w:rPr>
          <w:rFonts w:ascii="Times New Roman" w:hAnsi="Times New Roman" w:cs="Times New Roman"/>
        </w:rPr>
        <w:t xml:space="preserve"> current</w:t>
      </w:r>
      <w:r w:rsidR="00401597">
        <w:rPr>
          <w:rFonts w:ascii="Times New Roman" w:hAnsi="Times New Roman" w:cs="Times New Roman"/>
        </w:rPr>
        <w:t xml:space="preserve"> </w:t>
      </w:r>
    </w:p>
    <w:p w14:paraId="247ACD33" w14:textId="6D36CE20" w:rsidR="002C4153" w:rsidRPr="002C4153" w:rsidRDefault="0012717A" w:rsidP="0012717A">
      <w:pPr>
        <w:spacing w:line="256" w:lineRule="auto"/>
        <w:ind w:left="1440"/>
        <w:rPr>
          <w:rFonts w:ascii="Times New Roman" w:hAnsi="Times New Roman" w:cs="Times New Roman"/>
        </w:rPr>
      </w:pPr>
      <w:r>
        <w:rPr>
          <w:rFonts w:ascii="Times New Roman" w:hAnsi="Times New Roman" w:cs="Times New Roman"/>
        </w:rPr>
        <w:t xml:space="preserve">       </w:t>
      </w:r>
      <w:r w:rsidR="009B2943">
        <w:rPr>
          <w:rFonts w:ascii="Times New Roman" w:hAnsi="Times New Roman" w:cs="Times New Roman"/>
        </w:rPr>
        <w:t>lease</w:t>
      </w:r>
      <w:r w:rsidR="003D55BD">
        <w:rPr>
          <w:rFonts w:ascii="Times New Roman" w:hAnsi="Times New Roman" w:cs="Times New Roman"/>
        </w:rPr>
        <w:t>d</w:t>
      </w:r>
      <w:r w:rsidR="00F92FEC">
        <w:rPr>
          <w:rFonts w:ascii="Times New Roman" w:hAnsi="Times New Roman" w:cs="Times New Roman"/>
        </w:rPr>
        <w:t xml:space="preserve"> space.</w:t>
      </w:r>
    </w:p>
    <w:p w14:paraId="48BB2705" w14:textId="77777777" w:rsidR="00AB3A63" w:rsidRDefault="00AB3A63" w:rsidP="009B468F">
      <w:pPr>
        <w:spacing w:line="256" w:lineRule="auto"/>
        <w:ind w:left="720"/>
        <w:rPr>
          <w:rFonts w:ascii="Times New Roman" w:hAnsi="Times New Roman" w:cs="Times New Roman"/>
          <w:sz w:val="28"/>
          <w:szCs w:val="28"/>
        </w:rPr>
      </w:pPr>
    </w:p>
    <w:p w14:paraId="70682511" w14:textId="4AADA9AD" w:rsidR="002965F3" w:rsidRDefault="002965F3" w:rsidP="009B468F">
      <w:pPr>
        <w:spacing w:line="256" w:lineRule="auto"/>
        <w:ind w:left="720"/>
        <w:rPr>
          <w:rFonts w:ascii="Times New Roman" w:hAnsi="Times New Roman" w:cs="Times New Roman"/>
          <w:sz w:val="28"/>
          <w:szCs w:val="28"/>
        </w:rPr>
      </w:pPr>
      <w:r>
        <w:rPr>
          <w:rFonts w:ascii="Times New Roman" w:hAnsi="Times New Roman" w:cs="Times New Roman"/>
          <w:sz w:val="28"/>
          <w:szCs w:val="28"/>
        </w:rPr>
        <w:tab/>
        <w:t xml:space="preserve">  c. </w:t>
      </w:r>
      <w:r w:rsidR="005910F6">
        <w:rPr>
          <w:rFonts w:ascii="Times New Roman" w:hAnsi="Times New Roman" w:cs="Times New Roman"/>
          <w:sz w:val="28"/>
          <w:szCs w:val="28"/>
        </w:rPr>
        <w:t>Broad Street Property</w:t>
      </w:r>
    </w:p>
    <w:p w14:paraId="31C32F44" w14:textId="77777777" w:rsidR="00EE7291" w:rsidRDefault="00515DD2" w:rsidP="00EE7291">
      <w:pPr>
        <w:ind w:left="1440"/>
        <w:rPr>
          <w:rFonts w:ascii="Times New Roman" w:hAnsi="Times New Roman" w:cs="Times New Roman"/>
        </w:rPr>
      </w:pPr>
      <w:r>
        <w:rPr>
          <w:rFonts w:ascii="Times New Roman" w:hAnsi="Times New Roman" w:cs="Times New Roman"/>
        </w:rPr>
        <w:t xml:space="preserve">       </w:t>
      </w:r>
      <w:r w:rsidR="006731F4" w:rsidRPr="006731F4">
        <w:rPr>
          <w:rFonts w:ascii="Times New Roman" w:hAnsi="Times New Roman" w:cs="Times New Roman"/>
        </w:rPr>
        <w:t xml:space="preserve">The City of Lake Charles is </w:t>
      </w:r>
      <w:r w:rsidR="00B01728">
        <w:rPr>
          <w:rFonts w:ascii="Times New Roman" w:hAnsi="Times New Roman" w:cs="Times New Roman"/>
        </w:rPr>
        <w:t xml:space="preserve">currently </w:t>
      </w:r>
      <w:r w:rsidR="006731F4" w:rsidRPr="006731F4">
        <w:rPr>
          <w:rFonts w:ascii="Times New Roman" w:hAnsi="Times New Roman" w:cs="Times New Roman"/>
        </w:rPr>
        <w:t xml:space="preserve">in the process of purchasing the </w:t>
      </w:r>
    </w:p>
    <w:p w14:paraId="411243C1" w14:textId="77777777" w:rsidR="00EE7291" w:rsidRDefault="00EE7291" w:rsidP="00EE7291">
      <w:pPr>
        <w:ind w:left="1440"/>
        <w:rPr>
          <w:rFonts w:ascii="Times New Roman" w:hAnsi="Times New Roman" w:cs="Times New Roman"/>
        </w:rPr>
      </w:pPr>
      <w:r>
        <w:rPr>
          <w:rFonts w:ascii="Times New Roman" w:hAnsi="Times New Roman" w:cs="Times New Roman"/>
        </w:rPr>
        <w:t xml:space="preserve">       </w:t>
      </w:r>
      <w:r w:rsidR="006731F4" w:rsidRPr="006731F4">
        <w:rPr>
          <w:rFonts w:ascii="Times New Roman" w:hAnsi="Times New Roman" w:cs="Times New Roman"/>
        </w:rPr>
        <w:t>property on Broad Street.</w:t>
      </w:r>
      <w:r w:rsidR="003425FB">
        <w:rPr>
          <w:rFonts w:ascii="Times New Roman" w:hAnsi="Times New Roman" w:cs="Times New Roman"/>
        </w:rPr>
        <w:t xml:space="preserve"> Tanya will </w:t>
      </w:r>
      <w:r w:rsidR="00B01728">
        <w:rPr>
          <w:rFonts w:ascii="Times New Roman" w:hAnsi="Times New Roman" w:cs="Times New Roman"/>
        </w:rPr>
        <w:t xml:space="preserve">notify </w:t>
      </w:r>
      <w:r w:rsidR="003425FB">
        <w:rPr>
          <w:rFonts w:ascii="Times New Roman" w:hAnsi="Times New Roman" w:cs="Times New Roman"/>
        </w:rPr>
        <w:t>the Board once th</w:t>
      </w:r>
      <w:r>
        <w:rPr>
          <w:rFonts w:ascii="Times New Roman" w:hAnsi="Times New Roman" w:cs="Times New Roman"/>
        </w:rPr>
        <w:t>e transaction</w:t>
      </w:r>
      <w:r w:rsidR="003425FB">
        <w:rPr>
          <w:rFonts w:ascii="Times New Roman" w:hAnsi="Times New Roman" w:cs="Times New Roman"/>
        </w:rPr>
        <w:t xml:space="preserve"> is </w:t>
      </w:r>
    </w:p>
    <w:p w14:paraId="0B337FFF" w14:textId="7DA09334" w:rsidR="006731F4" w:rsidRPr="006731F4" w:rsidRDefault="00EE7291" w:rsidP="00EE7291">
      <w:pPr>
        <w:ind w:left="1440"/>
        <w:rPr>
          <w:rFonts w:ascii="Times New Roman" w:hAnsi="Times New Roman" w:cs="Times New Roman"/>
        </w:rPr>
      </w:pPr>
      <w:r>
        <w:rPr>
          <w:rFonts w:ascii="Times New Roman" w:hAnsi="Times New Roman" w:cs="Times New Roman"/>
        </w:rPr>
        <w:t xml:space="preserve">       </w:t>
      </w:r>
      <w:r w:rsidR="003425FB">
        <w:rPr>
          <w:rFonts w:ascii="Times New Roman" w:hAnsi="Times New Roman" w:cs="Times New Roman"/>
        </w:rPr>
        <w:t>finalized.</w:t>
      </w:r>
    </w:p>
    <w:p w14:paraId="7419EA51" w14:textId="77777777" w:rsidR="002F343E" w:rsidRPr="00082340" w:rsidRDefault="002F343E" w:rsidP="002F343E">
      <w:pPr>
        <w:spacing w:line="256" w:lineRule="auto"/>
        <w:ind w:left="720"/>
        <w:rPr>
          <w:rFonts w:ascii="Times New Roman" w:hAnsi="Times New Roman" w:cs="Times New Roman"/>
          <w:sz w:val="28"/>
          <w:szCs w:val="28"/>
        </w:rPr>
      </w:pPr>
    </w:p>
    <w:p w14:paraId="783B89BA" w14:textId="275B7FBF" w:rsidR="00FC433C" w:rsidRPr="00343B60" w:rsidRDefault="000A326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VII</w:t>
      </w:r>
      <w:r w:rsidR="0084707A" w:rsidRPr="00343B60">
        <w:rPr>
          <w:rFonts w:ascii="Times New Roman" w:hAnsi="Times New Roman" w:cs="Times New Roman"/>
          <w:sz w:val="28"/>
          <w:szCs w:val="28"/>
        </w:rPr>
        <w:t>I</w:t>
      </w:r>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NEW BUSINESS</w:t>
      </w:r>
    </w:p>
    <w:p w14:paraId="6BCB1D32" w14:textId="77777777" w:rsidR="004445BE" w:rsidRPr="00343B60" w:rsidRDefault="004445BE" w:rsidP="00A83DFD">
      <w:pPr>
        <w:spacing w:line="259" w:lineRule="auto"/>
        <w:rPr>
          <w:rFonts w:ascii="Times New Roman" w:hAnsi="Times New Roman" w:cs="Times New Roman"/>
          <w:sz w:val="28"/>
          <w:szCs w:val="28"/>
        </w:rPr>
      </w:pPr>
    </w:p>
    <w:p w14:paraId="17EC999F" w14:textId="2DAEAB85" w:rsidR="00F03312" w:rsidRPr="00343B60"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014343" w:rsidRPr="00343B60">
        <w:rPr>
          <w:rFonts w:ascii="Times New Roman" w:hAnsi="Times New Roman" w:cs="Times New Roman"/>
          <w:sz w:val="28"/>
          <w:szCs w:val="28"/>
        </w:rPr>
        <w:t>X</w:t>
      </w:r>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NEXT MEETING</w:t>
      </w:r>
      <w:r w:rsidR="00D765C6">
        <w:rPr>
          <w:rFonts w:ascii="Times New Roman" w:hAnsi="Times New Roman" w:cs="Times New Roman"/>
          <w:sz w:val="28"/>
          <w:szCs w:val="28"/>
        </w:rPr>
        <w:t xml:space="preserve">- </w:t>
      </w:r>
      <w:r w:rsidR="00D765C6">
        <w:rPr>
          <w:rFonts w:ascii="Times New Roman" w:hAnsi="Times New Roman" w:cs="Times New Roman"/>
          <w:b/>
          <w:bCs/>
          <w:sz w:val="28"/>
          <w:szCs w:val="28"/>
        </w:rPr>
        <w:t>0</w:t>
      </w:r>
      <w:r w:rsidR="001C14CB">
        <w:rPr>
          <w:rFonts w:ascii="Times New Roman" w:hAnsi="Times New Roman" w:cs="Times New Roman"/>
          <w:b/>
          <w:bCs/>
          <w:sz w:val="28"/>
          <w:szCs w:val="28"/>
        </w:rPr>
        <w:t>4</w:t>
      </w:r>
      <w:r w:rsidR="00D765C6" w:rsidRPr="000C4D62">
        <w:rPr>
          <w:rFonts w:ascii="Times New Roman" w:hAnsi="Times New Roman" w:cs="Times New Roman"/>
          <w:b/>
          <w:bCs/>
          <w:sz w:val="28"/>
          <w:szCs w:val="28"/>
        </w:rPr>
        <w:t>/</w:t>
      </w:r>
      <w:r w:rsidR="00D765C6">
        <w:rPr>
          <w:rFonts w:ascii="Times New Roman" w:hAnsi="Times New Roman" w:cs="Times New Roman"/>
          <w:b/>
          <w:bCs/>
          <w:sz w:val="28"/>
          <w:szCs w:val="28"/>
        </w:rPr>
        <w:t>0</w:t>
      </w:r>
      <w:r w:rsidR="001C14CB">
        <w:rPr>
          <w:rFonts w:ascii="Times New Roman" w:hAnsi="Times New Roman" w:cs="Times New Roman"/>
          <w:b/>
          <w:bCs/>
          <w:sz w:val="28"/>
          <w:szCs w:val="28"/>
        </w:rPr>
        <w:t>2</w:t>
      </w:r>
      <w:r w:rsidR="00D765C6" w:rsidRPr="000C4D62">
        <w:rPr>
          <w:rFonts w:ascii="Times New Roman" w:hAnsi="Times New Roman" w:cs="Times New Roman"/>
          <w:b/>
          <w:bCs/>
          <w:sz w:val="28"/>
          <w:szCs w:val="28"/>
        </w:rPr>
        <w:t>/202</w:t>
      </w:r>
      <w:r w:rsidR="00D765C6">
        <w:rPr>
          <w:rFonts w:ascii="Times New Roman" w:hAnsi="Times New Roman" w:cs="Times New Roman"/>
          <w:b/>
          <w:bCs/>
          <w:sz w:val="28"/>
          <w:szCs w:val="28"/>
        </w:rPr>
        <w:t>6</w:t>
      </w:r>
    </w:p>
    <w:p w14:paraId="5578AD97" w14:textId="77777777" w:rsidR="002A3843" w:rsidRPr="00343B60" w:rsidRDefault="002A3843" w:rsidP="00A83DFD">
      <w:pPr>
        <w:spacing w:line="259" w:lineRule="auto"/>
        <w:rPr>
          <w:rFonts w:ascii="Times New Roman" w:hAnsi="Times New Roman" w:cs="Times New Roman"/>
          <w:sz w:val="28"/>
          <w:szCs w:val="28"/>
        </w:rPr>
      </w:pPr>
    </w:p>
    <w:p w14:paraId="2EEE5D7F" w14:textId="50B9E82A" w:rsidR="004445BE"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X.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ADJOURNMENT</w:t>
      </w:r>
    </w:p>
    <w:p w14:paraId="31065D5C" w14:textId="207F7D85" w:rsidR="00E01325" w:rsidRPr="00E01325" w:rsidRDefault="00E01325" w:rsidP="00E01325">
      <w:pPr>
        <w:pStyle w:val="paragraph"/>
        <w:ind w:left="660"/>
        <w:textAlignment w:val="baseline"/>
      </w:pPr>
      <w:r>
        <w:t>Melanie Sarro called for a</w:t>
      </w:r>
      <w:r w:rsidRPr="000C4D62">
        <w:t xml:space="preserve"> </w:t>
      </w:r>
      <w:r w:rsidRPr="000C4D62">
        <w:rPr>
          <w:rStyle w:val="normaltextrun"/>
        </w:rPr>
        <w:t xml:space="preserve">motion </w:t>
      </w:r>
      <w:r>
        <w:rPr>
          <w:rStyle w:val="normaltextrun"/>
        </w:rPr>
        <w:t xml:space="preserve">to adjourn. </w:t>
      </w:r>
      <w:r>
        <w:t>Melanie Sarro</w:t>
      </w:r>
      <w:r>
        <w:rPr>
          <w:rStyle w:val="normaltextrun"/>
        </w:rPr>
        <w:t xml:space="preserve"> motioned and </w:t>
      </w:r>
      <w:r w:rsidR="00752A5E">
        <w:t>Daisy Holmes</w:t>
      </w:r>
      <w:r w:rsidR="00752A5E" w:rsidRPr="000C4D62">
        <w:rPr>
          <w:rStyle w:val="normaltextrun"/>
        </w:rPr>
        <w:t xml:space="preserve"> </w:t>
      </w:r>
      <w:r w:rsidRPr="000C4D62">
        <w:rPr>
          <w:rStyle w:val="normaltextrun"/>
        </w:rPr>
        <w:t>seconded. Meeting adjourned at</w:t>
      </w:r>
      <w:r>
        <w:rPr>
          <w:rStyle w:val="normaltextrun"/>
        </w:rPr>
        <w:t xml:space="preserve"> 12</w:t>
      </w:r>
      <w:r w:rsidRPr="000C4D62">
        <w:rPr>
          <w:rStyle w:val="normaltextrun"/>
        </w:rPr>
        <w:t>:</w:t>
      </w:r>
      <w:r w:rsidR="00300EEC">
        <w:rPr>
          <w:rStyle w:val="normaltextrun"/>
        </w:rPr>
        <w:t>47</w:t>
      </w:r>
      <w:r>
        <w:rPr>
          <w:rStyle w:val="normaltextrun"/>
        </w:rPr>
        <w:t>pm.</w:t>
      </w:r>
    </w:p>
    <w:p w14:paraId="0985A56F" w14:textId="77777777" w:rsidR="007741F1" w:rsidRPr="007245B9" w:rsidRDefault="007741F1" w:rsidP="00C94048">
      <w:pPr>
        <w:pStyle w:val="paragraph"/>
        <w:ind w:left="630"/>
        <w:textAlignment w:val="baseline"/>
        <w:rPr>
          <w:sz w:val="32"/>
          <w:szCs w:val="32"/>
        </w:rPr>
      </w:pPr>
    </w:p>
    <w:sectPr w:rsidR="007741F1" w:rsidRPr="007245B9"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6E2AE" w14:textId="77777777" w:rsidR="00F45934" w:rsidRDefault="00F45934" w:rsidP="00740751">
      <w:r>
        <w:separator/>
      </w:r>
    </w:p>
  </w:endnote>
  <w:endnote w:type="continuationSeparator" w:id="0">
    <w:p w14:paraId="440678F8" w14:textId="77777777" w:rsidR="00F45934" w:rsidRDefault="00F45934"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9178" w14:textId="77777777" w:rsidR="00F45934" w:rsidRDefault="00F45934" w:rsidP="00740751">
      <w:r>
        <w:separator/>
      </w:r>
    </w:p>
  </w:footnote>
  <w:footnote w:type="continuationSeparator" w:id="0">
    <w:p w14:paraId="39314352" w14:textId="77777777" w:rsidR="00F45934" w:rsidRDefault="00F45934"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3A0703"/>
    <w:multiLevelType w:val="hybridMultilevel"/>
    <w:tmpl w:val="78BC4CF8"/>
    <w:lvl w:ilvl="0" w:tplc="1D4AF026">
      <w:start w:val="1"/>
      <w:numFmt w:val="upp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904230"/>
    <w:multiLevelType w:val="hybridMultilevel"/>
    <w:tmpl w:val="FF48F2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A23B78"/>
    <w:multiLevelType w:val="hybridMultilevel"/>
    <w:tmpl w:val="EB2A5974"/>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632054"/>
    <w:multiLevelType w:val="hybridMultilevel"/>
    <w:tmpl w:val="0F4895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3D2E22"/>
    <w:multiLevelType w:val="hybridMultilevel"/>
    <w:tmpl w:val="26EA4B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8C32CC"/>
    <w:multiLevelType w:val="hybridMultilevel"/>
    <w:tmpl w:val="FDDA3B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70B363C2"/>
    <w:multiLevelType w:val="hybridMultilevel"/>
    <w:tmpl w:val="9B208CB6"/>
    <w:lvl w:ilvl="0" w:tplc="BDD044FE">
      <w:start w:val="1"/>
      <w:numFmt w:val="lowerRoman"/>
      <w:lvlText w:val="%1."/>
      <w:lvlJc w:val="left"/>
      <w:pPr>
        <w:ind w:left="1800" w:hanging="36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405179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437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194587">
    <w:abstractNumId w:val="6"/>
  </w:num>
  <w:num w:numId="4" w16cid:durableId="2085568455">
    <w:abstractNumId w:val="9"/>
  </w:num>
  <w:num w:numId="5" w16cid:durableId="957100623">
    <w:abstractNumId w:val="10"/>
  </w:num>
  <w:num w:numId="6" w16cid:durableId="978344534">
    <w:abstractNumId w:val="0"/>
  </w:num>
  <w:num w:numId="7" w16cid:durableId="346685504">
    <w:abstractNumId w:val="7"/>
  </w:num>
  <w:num w:numId="8" w16cid:durableId="1603221049">
    <w:abstractNumId w:val="17"/>
  </w:num>
  <w:num w:numId="9" w16cid:durableId="1405956189">
    <w:abstractNumId w:val="5"/>
  </w:num>
  <w:num w:numId="10" w16cid:durableId="462844587">
    <w:abstractNumId w:val="15"/>
  </w:num>
  <w:num w:numId="11" w16cid:durableId="12284171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9649224">
    <w:abstractNumId w:val="2"/>
  </w:num>
  <w:num w:numId="13" w16cid:durableId="882717420">
    <w:abstractNumId w:val="3"/>
  </w:num>
  <w:num w:numId="14" w16cid:durableId="2106417403">
    <w:abstractNumId w:val="20"/>
  </w:num>
  <w:num w:numId="15" w16cid:durableId="1724064401">
    <w:abstractNumId w:val="12"/>
  </w:num>
  <w:num w:numId="16" w16cid:durableId="1759793502">
    <w:abstractNumId w:val="11"/>
  </w:num>
  <w:num w:numId="17" w16cid:durableId="66655036">
    <w:abstractNumId w:val="19"/>
  </w:num>
  <w:num w:numId="18" w16cid:durableId="917717473">
    <w:abstractNumId w:val="4"/>
  </w:num>
  <w:num w:numId="19" w16cid:durableId="14108061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5475">
    <w:abstractNumId w:val="13"/>
  </w:num>
  <w:num w:numId="21" w16cid:durableId="1053651803">
    <w:abstractNumId w:val="8"/>
  </w:num>
  <w:num w:numId="22" w16cid:durableId="5713424">
    <w:abstractNumId w:val="14"/>
  </w:num>
  <w:num w:numId="23" w16cid:durableId="19980697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0365"/>
    <w:rsid w:val="00003DB2"/>
    <w:rsid w:val="000045BE"/>
    <w:rsid w:val="00006C40"/>
    <w:rsid w:val="0001028E"/>
    <w:rsid w:val="00014343"/>
    <w:rsid w:val="00023B68"/>
    <w:rsid w:val="00024B98"/>
    <w:rsid w:val="00033E70"/>
    <w:rsid w:val="00047A7E"/>
    <w:rsid w:val="000622FC"/>
    <w:rsid w:val="00075654"/>
    <w:rsid w:val="000763B2"/>
    <w:rsid w:val="00077027"/>
    <w:rsid w:val="00077184"/>
    <w:rsid w:val="00082340"/>
    <w:rsid w:val="000A3264"/>
    <w:rsid w:val="000A4985"/>
    <w:rsid w:val="000B7D02"/>
    <w:rsid w:val="000C3C99"/>
    <w:rsid w:val="000C4353"/>
    <w:rsid w:val="000C586B"/>
    <w:rsid w:val="000C7955"/>
    <w:rsid w:val="000E191F"/>
    <w:rsid w:val="000E3BA0"/>
    <w:rsid w:val="000E6547"/>
    <w:rsid w:val="000E6880"/>
    <w:rsid w:val="000F2156"/>
    <w:rsid w:val="00101D1B"/>
    <w:rsid w:val="001128B6"/>
    <w:rsid w:val="001209C5"/>
    <w:rsid w:val="001254B0"/>
    <w:rsid w:val="0012717A"/>
    <w:rsid w:val="00130289"/>
    <w:rsid w:val="00130C7D"/>
    <w:rsid w:val="00134EC3"/>
    <w:rsid w:val="001373CC"/>
    <w:rsid w:val="00141C0C"/>
    <w:rsid w:val="00142795"/>
    <w:rsid w:val="00151359"/>
    <w:rsid w:val="001525ED"/>
    <w:rsid w:val="00157072"/>
    <w:rsid w:val="00161E26"/>
    <w:rsid w:val="001664B4"/>
    <w:rsid w:val="001678A6"/>
    <w:rsid w:val="00174900"/>
    <w:rsid w:val="00177C42"/>
    <w:rsid w:val="00180ADA"/>
    <w:rsid w:val="00181710"/>
    <w:rsid w:val="0018491A"/>
    <w:rsid w:val="00184CFF"/>
    <w:rsid w:val="00184DAA"/>
    <w:rsid w:val="001856BD"/>
    <w:rsid w:val="00187E6D"/>
    <w:rsid w:val="00194D7C"/>
    <w:rsid w:val="001A06A3"/>
    <w:rsid w:val="001A1E01"/>
    <w:rsid w:val="001A1E1F"/>
    <w:rsid w:val="001A7342"/>
    <w:rsid w:val="001B0FF9"/>
    <w:rsid w:val="001B3637"/>
    <w:rsid w:val="001B3F35"/>
    <w:rsid w:val="001B4E2C"/>
    <w:rsid w:val="001B4F94"/>
    <w:rsid w:val="001B4FD9"/>
    <w:rsid w:val="001B63D8"/>
    <w:rsid w:val="001C13A6"/>
    <w:rsid w:val="001C14CB"/>
    <w:rsid w:val="001C36F2"/>
    <w:rsid w:val="001D329A"/>
    <w:rsid w:val="001D4194"/>
    <w:rsid w:val="001D7FAC"/>
    <w:rsid w:val="001E02E6"/>
    <w:rsid w:val="001E5C5E"/>
    <w:rsid w:val="001F47B6"/>
    <w:rsid w:val="001F58CB"/>
    <w:rsid w:val="0020028A"/>
    <w:rsid w:val="00200C5B"/>
    <w:rsid w:val="00202105"/>
    <w:rsid w:val="00206F4F"/>
    <w:rsid w:val="00221186"/>
    <w:rsid w:val="00222156"/>
    <w:rsid w:val="00222F15"/>
    <w:rsid w:val="002309F9"/>
    <w:rsid w:val="0023105F"/>
    <w:rsid w:val="002334B8"/>
    <w:rsid w:val="00233E18"/>
    <w:rsid w:val="0023462A"/>
    <w:rsid w:val="002446F8"/>
    <w:rsid w:val="002526B3"/>
    <w:rsid w:val="002748CA"/>
    <w:rsid w:val="002827A1"/>
    <w:rsid w:val="0028699A"/>
    <w:rsid w:val="00287FCC"/>
    <w:rsid w:val="00291FF7"/>
    <w:rsid w:val="002933BC"/>
    <w:rsid w:val="00295A29"/>
    <w:rsid w:val="002965F3"/>
    <w:rsid w:val="00297D27"/>
    <w:rsid w:val="002A0C1D"/>
    <w:rsid w:val="002A0C55"/>
    <w:rsid w:val="002A3843"/>
    <w:rsid w:val="002C288B"/>
    <w:rsid w:val="002C3567"/>
    <w:rsid w:val="002C4153"/>
    <w:rsid w:val="002C4C2C"/>
    <w:rsid w:val="002D3A10"/>
    <w:rsid w:val="002D4FC0"/>
    <w:rsid w:val="002D63A1"/>
    <w:rsid w:val="002D6622"/>
    <w:rsid w:val="002F2EBB"/>
    <w:rsid w:val="002F343E"/>
    <w:rsid w:val="002F405F"/>
    <w:rsid w:val="002F5070"/>
    <w:rsid w:val="00300EEC"/>
    <w:rsid w:val="00306317"/>
    <w:rsid w:val="0031000B"/>
    <w:rsid w:val="00313DF3"/>
    <w:rsid w:val="003149D8"/>
    <w:rsid w:val="00315C95"/>
    <w:rsid w:val="003160FC"/>
    <w:rsid w:val="00322044"/>
    <w:rsid w:val="003270F6"/>
    <w:rsid w:val="00327B28"/>
    <w:rsid w:val="003425FB"/>
    <w:rsid w:val="003436EE"/>
    <w:rsid w:val="00343B60"/>
    <w:rsid w:val="00354D02"/>
    <w:rsid w:val="00381646"/>
    <w:rsid w:val="00382F2E"/>
    <w:rsid w:val="00386C72"/>
    <w:rsid w:val="00386DD6"/>
    <w:rsid w:val="0039145E"/>
    <w:rsid w:val="003A2AC0"/>
    <w:rsid w:val="003B35E0"/>
    <w:rsid w:val="003B68A8"/>
    <w:rsid w:val="003C31E9"/>
    <w:rsid w:val="003C5DE5"/>
    <w:rsid w:val="003C6C49"/>
    <w:rsid w:val="003D1262"/>
    <w:rsid w:val="003D1946"/>
    <w:rsid w:val="003D55BD"/>
    <w:rsid w:val="003D68E2"/>
    <w:rsid w:val="003E0741"/>
    <w:rsid w:val="003E2D77"/>
    <w:rsid w:val="00401597"/>
    <w:rsid w:val="00422446"/>
    <w:rsid w:val="00426EED"/>
    <w:rsid w:val="00432D6B"/>
    <w:rsid w:val="00435EA4"/>
    <w:rsid w:val="004445BE"/>
    <w:rsid w:val="00451A00"/>
    <w:rsid w:val="00452711"/>
    <w:rsid w:val="00454DCA"/>
    <w:rsid w:val="00465B8B"/>
    <w:rsid w:val="004678FD"/>
    <w:rsid w:val="0046796E"/>
    <w:rsid w:val="00484674"/>
    <w:rsid w:val="00487494"/>
    <w:rsid w:val="00492D7E"/>
    <w:rsid w:val="00495F2E"/>
    <w:rsid w:val="004A3A64"/>
    <w:rsid w:val="004A76E5"/>
    <w:rsid w:val="004A7C93"/>
    <w:rsid w:val="004B2683"/>
    <w:rsid w:val="004B6BC9"/>
    <w:rsid w:val="004B7ADF"/>
    <w:rsid w:val="004B7FD9"/>
    <w:rsid w:val="004C14B4"/>
    <w:rsid w:val="004C14EE"/>
    <w:rsid w:val="004C2B85"/>
    <w:rsid w:val="004C3BF1"/>
    <w:rsid w:val="004E6E67"/>
    <w:rsid w:val="004E7655"/>
    <w:rsid w:val="004F33F9"/>
    <w:rsid w:val="004F3801"/>
    <w:rsid w:val="005037A7"/>
    <w:rsid w:val="00503F34"/>
    <w:rsid w:val="0050742D"/>
    <w:rsid w:val="005075A6"/>
    <w:rsid w:val="00513C70"/>
    <w:rsid w:val="00515DD2"/>
    <w:rsid w:val="00517104"/>
    <w:rsid w:val="00520589"/>
    <w:rsid w:val="00520D6F"/>
    <w:rsid w:val="00530706"/>
    <w:rsid w:val="00542D60"/>
    <w:rsid w:val="00543515"/>
    <w:rsid w:val="0055411F"/>
    <w:rsid w:val="00556CBC"/>
    <w:rsid w:val="0057230A"/>
    <w:rsid w:val="00572633"/>
    <w:rsid w:val="00572912"/>
    <w:rsid w:val="00574C5C"/>
    <w:rsid w:val="005764ED"/>
    <w:rsid w:val="00576707"/>
    <w:rsid w:val="00581391"/>
    <w:rsid w:val="0058459C"/>
    <w:rsid w:val="00584BD7"/>
    <w:rsid w:val="00586F60"/>
    <w:rsid w:val="005910F6"/>
    <w:rsid w:val="00597021"/>
    <w:rsid w:val="005A6CEF"/>
    <w:rsid w:val="005A6D9A"/>
    <w:rsid w:val="005B26A2"/>
    <w:rsid w:val="005B3F14"/>
    <w:rsid w:val="005C7769"/>
    <w:rsid w:val="005D183A"/>
    <w:rsid w:val="005E1353"/>
    <w:rsid w:val="005E4695"/>
    <w:rsid w:val="005E5F10"/>
    <w:rsid w:val="005F0779"/>
    <w:rsid w:val="005F0BF8"/>
    <w:rsid w:val="005F5707"/>
    <w:rsid w:val="0060239E"/>
    <w:rsid w:val="00613511"/>
    <w:rsid w:val="006141BB"/>
    <w:rsid w:val="006244C6"/>
    <w:rsid w:val="00627B8D"/>
    <w:rsid w:val="00631751"/>
    <w:rsid w:val="00632DB3"/>
    <w:rsid w:val="00636279"/>
    <w:rsid w:val="006378FA"/>
    <w:rsid w:val="0064006A"/>
    <w:rsid w:val="006416C6"/>
    <w:rsid w:val="00641DA6"/>
    <w:rsid w:val="00644E18"/>
    <w:rsid w:val="00645733"/>
    <w:rsid w:val="006663C6"/>
    <w:rsid w:val="00667A92"/>
    <w:rsid w:val="006729E3"/>
    <w:rsid w:val="00672EB5"/>
    <w:rsid w:val="006731F4"/>
    <w:rsid w:val="00680C27"/>
    <w:rsid w:val="00685F67"/>
    <w:rsid w:val="0069648E"/>
    <w:rsid w:val="006B186C"/>
    <w:rsid w:val="006C386F"/>
    <w:rsid w:val="006D2A7D"/>
    <w:rsid w:val="006D3AE0"/>
    <w:rsid w:val="006E6B4E"/>
    <w:rsid w:val="006F03D3"/>
    <w:rsid w:val="006F36FA"/>
    <w:rsid w:val="006F451B"/>
    <w:rsid w:val="006F54E5"/>
    <w:rsid w:val="00700764"/>
    <w:rsid w:val="007024BE"/>
    <w:rsid w:val="00702D26"/>
    <w:rsid w:val="0070337B"/>
    <w:rsid w:val="00705054"/>
    <w:rsid w:val="00713681"/>
    <w:rsid w:val="007145C6"/>
    <w:rsid w:val="00714E46"/>
    <w:rsid w:val="00720B31"/>
    <w:rsid w:val="00722FCB"/>
    <w:rsid w:val="007245B9"/>
    <w:rsid w:val="00740751"/>
    <w:rsid w:val="007436FB"/>
    <w:rsid w:val="00752A5E"/>
    <w:rsid w:val="0075422F"/>
    <w:rsid w:val="00761E29"/>
    <w:rsid w:val="00762B08"/>
    <w:rsid w:val="00766C63"/>
    <w:rsid w:val="00766DE6"/>
    <w:rsid w:val="00772F14"/>
    <w:rsid w:val="007741F1"/>
    <w:rsid w:val="00781AE0"/>
    <w:rsid w:val="007914AA"/>
    <w:rsid w:val="00796922"/>
    <w:rsid w:val="007B16B1"/>
    <w:rsid w:val="007B5413"/>
    <w:rsid w:val="007C42B6"/>
    <w:rsid w:val="007C6B44"/>
    <w:rsid w:val="007C7CF6"/>
    <w:rsid w:val="007D49BB"/>
    <w:rsid w:val="007D4EA0"/>
    <w:rsid w:val="007E1C5E"/>
    <w:rsid w:val="007E1CDC"/>
    <w:rsid w:val="007E35DD"/>
    <w:rsid w:val="007E7D37"/>
    <w:rsid w:val="007F19E8"/>
    <w:rsid w:val="007F3A10"/>
    <w:rsid w:val="00810C4D"/>
    <w:rsid w:val="0082597A"/>
    <w:rsid w:val="00842040"/>
    <w:rsid w:val="0084707A"/>
    <w:rsid w:val="008478CB"/>
    <w:rsid w:val="00852CEA"/>
    <w:rsid w:val="00855AA8"/>
    <w:rsid w:val="00861015"/>
    <w:rsid w:val="0086496B"/>
    <w:rsid w:val="00877ED3"/>
    <w:rsid w:val="008827E7"/>
    <w:rsid w:val="008941F7"/>
    <w:rsid w:val="008A2262"/>
    <w:rsid w:val="008B20E3"/>
    <w:rsid w:val="008B3A9F"/>
    <w:rsid w:val="008B47C4"/>
    <w:rsid w:val="008C11D9"/>
    <w:rsid w:val="008C1387"/>
    <w:rsid w:val="008C2B2A"/>
    <w:rsid w:val="008C4F47"/>
    <w:rsid w:val="008D2DF5"/>
    <w:rsid w:val="008E3DB1"/>
    <w:rsid w:val="008E6B7F"/>
    <w:rsid w:val="008F232D"/>
    <w:rsid w:val="008F5D44"/>
    <w:rsid w:val="00902DA2"/>
    <w:rsid w:val="00902E89"/>
    <w:rsid w:val="009037A4"/>
    <w:rsid w:val="00911A55"/>
    <w:rsid w:val="0091231B"/>
    <w:rsid w:val="00912D4D"/>
    <w:rsid w:val="00916533"/>
    <w:rsid w:val="0092275F"/>
    <w:rsid w:val="00924EA9"/>
    <w:rsid w:val="0092740B"/>
    <w:rsid w:val="00934B6F"/>
    <w:rsid w:val="0094144F"/>
    <w:rsid w:val="00947636"/>
    <w:rsid w:val="0096043B"/>
    <w:rsid w:val="009711C9"/>
    <w:rsid w:val="00973293"/>
    <w:rsid w:val="00983F37"/>
    <w:rsid w:val="00993248"/>
    <w:rsid w:val="00994712"/>
    <w:rsid w:val="009A16C9"/>
    <w:rsid w:val="009A319C"/>
    <w:rsid w:val="009A6907"/>
    <w:rsid w:val="009A6D04"/>
    <w:rsid w:val="009B2943"/>
    <w:rsid w:val="009B468F"/>
    <w:rsid w:val="009C7265"/>
    <w:rsid w:val="009D0F8C"/>
    <w:rsid w:val="009D39D9"/>
    <w:rsid w:val="009D4722"/>
    <w:rsid w:val="009E0C89"/>
    <w:rsid w:val="009E1C12"/>
    <w:rsid w:val="009E4D7A"/>
    <w:rsid w:val="009E4FBF"/>
    <w:rsid w:val="009F13B8"/>
    <w:rsid w:val="009F3E3A"/>
    <w:rsid w:val="009F59C4"/>
    <w:rsid w:val="00A021A5"/>
    <w:rsid w:val="00A040AF"/>
    <w:rsid w:val="00A11C51"/>
    <w:rsid w:val="00A14910"/>
    <w:rsid w:val="00A26400"/>
    <w:rsid w:val="00A31667"/>
    <w:rsid w:val="00A359C9"/>
    <w:rsid w:val="00A4136E"/>
    <w:rsid w:val="00A41BAD"/>
    <w:rsid w:val="00A543E8"/>
    <w:rsid w:val="00A569B7"/>
    <w:rsid w:val="00A60681"/>
    <w:rsid w:val="00A6554E"/>
    <w:rsid w:val="00A76CA9"/>
    <w:rsid w:val="00A8110A"/>
    <w:rsid w:val="00A83DFD"/>
    <w:rsid w:val="00A90819"/>
    <w:rsid w:val="00A91FEC"/>
    <w:rsid w:val="00A9238D"/>
    <w:rsid w:val="00AA315F"/>
    <w:rsid w:val="00AA37E1"/>
    <w:rsid w:val="00AA53FC"/>
    <w:rsid w:val="00AB1A48"/>
    <w:rsid w:val="00AB3A63"/>
    <w:rsid w:val="00AB49FC"/>
    <w:rsid w:val="00AC02E7"/>
    <w:rsid w:val="00AC519D"/>
    <w:rsid w:val="00AF45E4"/>
    <w:rsid w:val="00B00909"/>
    <w:rsid w:val="00B01728"/>
    <w:rsid w:val="00B03A0B"/>
    <w:rsid w:val="00B16B09"/>
    <w:rsid w:val="00B20A79"/>
    <w:rsid w:val="00B2242D"/>
    <w:rsid w:val="00B32A0D"/>
    <w:rsid w:val="00B34421"/>
    <w:rsid w:val="00B4794B"/>
    <w:rsid w:val="00B5486C"/>
    <w:rsid w:val="00B54D59"/>
    <w:rsid w:val="00B56F35"/>
    <w:rsid w:val="00B6336B"/>
    <w:rsid w:val="00B70DF4"/>
    <w:rsid w:val="00B7491E"/>
    <w:rsid w:val="00B8020B"/>
    <w:rsid w:val="00B82EE3"/>
    <w:rsid w:val="00B8321A"/>
    <w:rsid w:val="00B963A8"/>
    <w:rsid w:val="00BA1259"/>
    <w:rsid w:val="00BA1810"/>
    <w:rsid w:val="00BC09F4"/>
    <w:rsid w:val="00BC242F"/>
    <w:rsid w:val="00BC49DA"/>
    <w:rsid w:val="00BD19BB"/>
    <w:rsid w:val="00BD5F13"/>
    <w:rsid w:val="00BD7288"/>
    <w:rsid w:val="00BD730F"/>
    <w:rsid w:val="00BE6A6C"/>
    <w:rsid w:val="00BF48D1"/>
    <w:rsid w:val="00BF77A5"/>
    <w:rsid w:val="00C00F0B"/>
    <w:rsid w:val="00C01C96"/>
    <w:rsid w:val="00C02DD9"/>
    <w:rsid w:val="00C07FBA"/>
    <w:rsid w:val="00C13F74"/>
    <w:rsid w:val="00C17F5D"/>
    <w:rsid w:val="00C44F6E"/>
    <w:rsid w:val="00C53FA5"/>
    <w:rsid w:val="00C559BF"/>
    <w:rsid w:val="00C63D92"/>
    <w:rsid w:val="00C65799"/>
    <w:rsid w:val="00C6695E"/>
    <w:rsid w:val="00C77701"/>
    <w:rsid w:val="00C85634"/>
    <w:rsid w:val="00C92E27"/>
    <w:rsid w:val="00C94048"/>
    <w:rsid w:val="00C94B82"/>
    <w:rsid w:val="00CA3EC6"/>
    <w:rsid w:val="00CB1D62"/>
    <w:rsid w:val="00CB6A83"/>
    <w:rsid w:val="00CB7335"/>
    <w:rsid w:val="00CD3828"/>
    <w:rsid w:val="00CD38CD"/>
    <w:rsid w:val="00CD70AD"/>
    <w:rsid w:val="00CE2F5E"/>
    <w:rsid w:val="00CE4AB3"/>
    <w:rsid w:val="00CE6FE1"/>
    <w:rsid w:val="00CF717A"/>
    <w:rsid w:val="00D041B7"/>
    <w:rsid w:val="00D0424E"/>
    <w:rsid w:val="00D04408"/>
    <w:rsid w:val="00D079A8"/>
    <w:rsid w:val="00D15404"/>
    <w:rsid w:val="00D157FA"/>
    <w:rsid w:val="00D260B2"/>
    <w:rsid w:val="00D31FB1"/>
    <w:rsid w:val="00D33C27"/>
    <w:rsid w:val="00D6046F"/>
    <w:rsid w:val="00D61061"/>
    <w:rsid w:val="00D61BE7"/>
    <w:rsid w:val="00D755CB"/>
    <w:rsid w:val="00D757ED"/>
    <w:rsid w:val="00D765C6"/>
    <w:rsid w:val="00D77A99"/>
    <w:rsid w:val="00D846C3"/>
    <w:rsid w:val="00D866C7"/>
    <w:rsid w:val="00D87923"/>
    <w:rsid w:val="00D93274"/>
    <w:rsid w:val="00D9713B"/>
    <w:rsid w:val="00DA67F4"/>
    <w:rsid w:val="00DB241C"/>
    <w:rsid w:val="00DB2E03"/>
    <w:rsid w:val="00DC30AD"/>
    <w:rsid w:val="00DC38F6"/>
    <w:rsid w:val="00DD4F56"/>
    <w:rsid w:val="00DD79C1"/>
    <w:rsid w:val="00DE325A"/>
    <w:rsid w:val="00DE70A4"/>
    <w:rsid w:val="00DF022D"/>
    <w:rsid w:val="00E01325"/>
    <w:rsid w:val="00E026E0"/>
    <w:rsid w:val="00E02E1E"/>
    <w:rsid w:val="00E10F65"/>
    <w:rsid w:val="00E1578A"/>
    <w:rsid w:val="00E23E02"/>
    <w:rsid w:val="00E24ADF"/>
    <w:rsid w:val="00E3371B"/>
    <w:rsid w:val="00E33B11"/>
    <w:rsid w:val="00E401E6"/>
    <w:rsid w:val="00E47836"/>
    <w:rsid w:val="00E50E23"/>
    <w:rsid w:val="00E52211"/>
    <w:rsid w:val="00E538A2"/>
    <w:rsid w:val="00E55405"/>
    <w:rsid w:val="00E6069E"/>
    <w:rsid w:val="00E729F4"/>
    <w:rsid w:val="00E83ABD"/>
    <w:rsid w:val="00E84E82"/>
    <w:rsid w:val="00E944BD"/>
    <w:rsid w:val="00E95293"/>
    <w:rsid w:val="00E955A2"/>
    <w:rsid w:val="00EA40B8"/>
    <w:rsid w:val="00EB0EAC"/>
    <w:rsid w:val="00EB3AAC"/>
    <w:rsid w:val="00EB4AAE"/>
    <w:rsid w:val="00EC2F7F"/>
    <w:rsid w:val="00EC3849"/>
    <w:rsid w:val="00EC548D"/>
    <w:rsid w:val="00ED13DD"/>
    <w:rsid w:val="00ED66C0"/>
    <w:rsid w:val="00ED764E"/>
    <w:rsid w:val="00EE25B2"/>
    <w:rsid w:val="00EE7291"/>
    <w:rsid w:val="00EF2800"/>
    <w:rsid w:val="00EF5BC3"/>
    <w:rsid w:val="00F03312"/>
    <w:rsid w:val="00F05043"/>
    <w:rsid w:val="00F13A15"/>
    <w:rsid w:val="00F216D1"/>
    <w:rsid w:val="00F301B1"/>
    <w:rsid w:val="00F3190F"/>
    <w:rsid w:val="00F330FB"/>
    <w:rsid w:val="00F33DF8"/>
    <w:rsid w:val="00F42126"/>
    <w:rsid w:val="00F454EA"/>
    <w:rsid w:val="00F45934"/>
    <w:rsid w:val="00F5173C"/>
    <w:rsid w:val="00F56417"/>
    <w:rsid w:val="00F67082"/>
    <w:rsid w:val="00F76F51"/>
    <w:rsid w:val="00F92FEC"/>
    <w:rsid w:val="00F93189"/>
    <w:rsid w:val="00FA46CA"/>
    <w:rsid w:val="00FB0C12"/>
    <w:rsid w:val="00FB5394"/>
    <w:rsid w:val="00FC2D9F"/>
    <w:rsid w:val="00FC433C"/>
    <w:rsid w:val="00FC780A"/>
    <w:rsid w:val="00FE73FC"/>
    <w:rsid w:val="00FF6B38"/>
    <w:rsid w:val="06844AB9"/>
    <w:rsid w:val="08C86992"/>
    <w:rsid w:val="19CBD341"/>
    <w:rsid w:val="2A3D3372"/>
    <w:rsid w:val="2C9D831F"/>
    <w:rsid w:val="3042232A"/>
    <w:rsid w:val="37CDC126"/>
    <w:rsid w:val="3DCFF575"/>
    <w:rsid w:val="3EFF29DF"/>
    <w:rsid w:val="479DA365"/>
    <w:rsid w:val="50041017"/>
    <w:rsid w:val="53D38AD3"/>
    <w:rsid w:val="5AF0F460"/>
    <w:rsid w:val="6C7F8C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NormalWeb">
    <w:name w:val="Normal (Web)"/>
    <w:basedOn w:val="Normal"/>
    <w:uiPriority w:val="99"/>
    <w:unhideWhenUsed/>
    <w:rsid w:val="00184CFF"/>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64883">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3.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9e08166f-bf16-4105-a597-9d2b6b5fa705"/>
  </ds:schemaRefs>
</ds:datastoreItem>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Admin (1)</Template>
  <TotalTime>400</TotalTime>
  <Pages>3</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121</cp:revision>
  <dcterms:created xsi:type="dcterms:W3CDTF">2026-03-10T17:37:00Z</dcterms:created>
  <dcterms:modified xsi:type="dcterms:W3CDTF">2026-03-12T21:17:00Z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