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1FF810F4" w:rsidR="004C14EE" w:rsidRPr="002A3843" w:rsidRDefault="00346B4C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C14EE" w:rsidRPr="002A3843">
        <w:rPr>
          <w:rFonts w:ascii="Times New Roman" w:hAnsi="Times New Roman" w:cs="Times New Roman"/>
          <w:b/>
          <w:sz w:val="32"/>
          <w:szCs w:val="32"/>
        </w:rPr>
        <w:t xml:space="preserve">Governance Board Meeting </w:t>
      </w:r>
      <w:r w:rsidR="00510450">
        <w:rPr>
          <w:rFonts w:ascii="Times New Roman" w:hAnsi="Times New Roman" w:cs="Times New Roman"/>
          <w:b/>
          <w:sz w:val="32"/>
          <w:szCs w:val="32"/>
        </w:rPr>
        <w:t>Minutes</w:t>
      </w:r>
    </w:p>
    <w:p w14:paraId="45586E6C" w14:textId="68DEBF11" w:rsidR="004445BE" w:rsidRPr="002A3843" w:rsidRDefault="002A52D8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September </w:t>
      </w:r>
      <w:r w:rsidR="00204D5A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24DF0C06" w14:textId="1EF5DE9F" w:rsidR="00FA30A3" w:rsidRPr="00FA30A3" w:rsidRDefault="00FA30A3" w:rsidP="00FA30A3">
      <w:pPr>
        <w:spacing w:line="252" w:lineRule="auto"/>
        <w:ind w:left="720"/>
        <w:rPr>
          <w:rFonts w:ascii="Times New Roman" w:hAnsi="Times New Roman" w:cs="Times New Roman"/>
        </w:rPr>
      </w:pPr>
      <w:r w:rsidRPr="00A60681">
        <w:rPr>
          <w:rStyle w:val="normaltextrun"/>
          <w:rFonts w:ascii="Times New Roman" w:hAnsi="Times New Roman" w:cs="Times New Roman"/>
        </w:rPr>
        <w:t>Melanie Sarro</w:t>
      </w:r>
      <w:r w:rsidRPr="000C4D62">
        <w:rPr>
          <w:rFonts w:ascii="Times New Roman" w:hAnsi="Times New Roman" w:cs="Times New Roman"/>
        </w:rPr>
        <w:t xml:space="preserve"> called the meeting to order at </w:t>
      </w:r>
      <w:r>
        <w:rPr>
          <w:rFonts w:ascii="Times New Roman" w:hAnsi="Times New Roman" w:cs="Times New Roman"/>
        </w:rPr>
        <w:t>1</w:t>
      </w:r>
      <w:r w:rsidR="00796668">
        <w:rPr>
          <w:rFonts w:ascii="Times New Roman" w:hAnsi="Times New Roman" w:cs="Times New Roman"/>
        </w:rPr>
        <w:t>1:</w:t>
      </w:r>
      <w:r w:rsidR="00E12B25">
        <w:rPr>
          <w:rFonts w:ascii="Times New Roman" w:hAnsi="Times New Roman" w:cs="Times New Roman"/>
        </w:rPr>
        <w:t>59am</w:t>
      </w:r>
      <w:r w:rsidRPr="000C4D62">
        <w:rPr>
          <w:rFonts w:ascii="Times New Roman" w:hAnsi="Times New Roman" w:cs="Times New Roman"/>
        </w:rPr>
        <w:t xml:space="preserve"> noting a quorum was </w:t>
      </w:r>
      <w:r w:rsidRPr="000C4D62">
        <w:rPr>
          <w:rStyle w:val="normaltextrun"/>
          <w:rFonts w:ascii="Times New Roman" w:hAnsi="Times New Roman" w:cs="Times New Roman"/>
        </w:rPr>
        <w:t xml:space="preserve">present. The meeting was held at </w:t>
      </w:r>
      <w:r w:rsidR="00970B14" w:rsidRPr="00970B14">
        <w:rPr>
          <w:rFonts w:ascii="Times New Roman" w:hAnsi="Times New Roman" w:cs="Times New Roman"/>
        </w:rPr>
        <w:t>ImCal Behavioral Health – Lake Charles.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6A65E62E" w14:textId="4AA2B66F" w:rsidR="00B71FCC" w:rsidRDefault="008C277F" w:rsidP="008C277F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  </w:t>
      </w:r>
      <w:r w:rsidR="00D50B1B">
        <w:rPr>
          <w:rStyle w:val="normaltextrun"/>
        </w:rPr>
        <w:t xml:space="preserve"> </w:t>
      </w:r>
      <w:r>
        <w:rPr>
          <w:rStyle w:val="normaltextrun"/>
        </w:rPr>
        <w:t xml:space="preserve">a.  </w:t>
      </w:r>
      <w:r w:rsidR="00B71FCC">
        <w:rPr>
          <w:rStyle w:val="normaltextrun"/>
        </w:rPr>
        <w:t>William Sommers</w:t>
      </w:r>
      <w:r w:rsidR="00B71FCC" w:rsidRPr="000C4D62">
        <w:rPr>
          <w:rStyle w:val="normaltextrun"/>
        </w:rPr>
        <w:t xml:space="preserve">, appointed by </w:t>
      </w:r>
      <w:r w:rsidR="00B71FCC">
        <w:rPr>
          <w:rStyle w:val="normaltextrun"/>
        </w:rPr>
        <w:t>Governor Edwards</w:t>
      </w:r>
    </w:p>
    <w:p w14:paraId="3D3DD256" w14:textId="4856DFB8" w:rsidR="00B71FCC" w:rsidRDefault="00D50B1B" w:rsidP="00C60927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 </w:t>
      </w:r>
      <w:r w:rsidR="00C60927">
        <w:rPr>
          <w:rStyle w:val="normaltextrun"/>
        </w:rPr>
        <w:t xml:space="preserve">b.  </w:t>
      </w:r>
      <w:r w:rsidR="00B71FCC" w:rsidRPr="0D2ACF6A">
        <w:rPr>
          <w:rStyle w:val="normaltextrun"/>
        </w:rPr>
        <w:t>Melanie Sarro, appointed by Governor Edwards</w:t>
      </w:r>
    </w:p>
    <w:p w14:paraId="07BB04E9" w14:textId="6E77513D" w:rsidR="00B71FCC" w:rsidRDefault="0044133D" w:rsidP="00C60927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 </w:t>
      </w:r>
      <w:r w:rsidR="00C60927">
        <w:rPr>
          <w:rStyle w:val="normaltextrun"/>
        </w:rPr>
        <w:t xml:space="preserve">c.  </w:t>
      </w:r>
      <w:r w:rsidR="00B71FCC">
        <w:rPr>
          <w:rStyle w:val="normaltextrun"/>
        </w:rPr>
        <w:t>Braylon Harris, appointed by Governor Edwards</w:t>
      </w:r>
    </w:p>
    <w:p w14:paraId="45CE8579" w14:textId="727475A3" w:rsidR="00300ED9" w:rsidRDefault="0044133D" w:rsidP="00C60927">
      <w:pPr>
        <w:pStyle w:val="paragraph"/>
        <w:ind w:left="720"/>
        <w:textAlignment w:val="baseline"/>
        <w:rPr>
          <w:rStyle w:val="normaltextrun"/>
        </w:rPr>
      </w:pPr>
      <w:r>
        <w:rPr>
          <w:rStyle w:val="normaltextrun"/>
        </w:rPr>
        <w:t xml:space="preserve"> </w:t>
      </w:r>
      <w:r w:rsidR="00300ED9">
        <w:rPr>
          <w:rStyle w:val="normaltextrun"/>
        </w:rPr>
        <w:t xml:space="preserve">d.  </w:t>
      </w:r>
      <w:r w:rsidR="00300ED9" w:rsidRPr="4A4F955F">
        <w:rPr>
          <w:rStyle w:val="normaltextrun"/>
        </w:rPr>
        <w:t>Daisy Holmes, appointed by Beauregard Parish</w:t>
      </w:r>
    </w:p>
    <w:p w14:paraId="54C62424" w14:textId="78D1DE61" w:rsidR="00B71FCC" w:rsidRDefault="0044133D" w:rsidP="00970B14">
      <w:pPr>
        <w:pStyle w:val="paragraph"/>
        <w:spacing w:line="259" w:lineRule="auto"/>
        <w:ind w:left="720"/>
        <w:rPr>
          <w:rStyle w:val="normaltextrun"/>
        </w:rPr>
      </w:pPr>
      <w:r>
        <w:rPr>
          <w:rStyle w:val="normaltextrun"/>
        </w:rPr>
        <w:t xml:space="preserve"> </w:t>
      </w:r>
      <w:r w:rsidR="00D1048F">
        <w:rPr>
          <w:rStyle w:val="normaltextrun"/>
        </w:rPr>
        <w:t>e</w:t>
      </w:r>
      <w:r w:rsidR="00255E55">
        <w:rPr>
          <w:rStyle w:val="normaltextrun"/>
        </w:rPr>
        <w:t xml:space="preserve">.  </w:t>
      </w:r>
      <w:r w:rsidR="00B71FCC" w:rsidRPr="000C4D62">
        <w:rPr>
          <w:rStyle w:val="normaltextrun"/>
        </w:rPr>
        <w:t>Aaron LeBoeuf, appointed by Calcasieu Paris</w:t>
      </w:r>
      <w:r w:rsidR="00970B14">
        <w:rPr>
          <w:rStyle w:val="normaltextrun"/>
        </w:rPr>
        <w:t>h</w:t>
      </w:r>
    </w:p>
    <w:p w14:paraId="68035059" w14:textId="264D2C4C" w:rsidR="00300ED9" w:rsidRDefault="0044133D" w:rsidP="00970B14">
      <w:pPr>
        <w:pStyle w:val="paragraph"/>
        <w:spacing w:line="259" w:lineRule="auto"/>
        <w:ind w:left="720"/>
        <w:rPr>
          <w:rStyle w:val="normaltextrun"/>
        </w:rPr>
      </w:pPr>
      <w:r>
        <w:rPr>
          <w:rStyle w:val="normaltextrun"/>
        </w:rPr>
        <w:t xml:space="preserve"> </w:t>
      </w:r>
      <w:r w:rsidR="00D1048F">
        <w:rPr>
          <w:rStyle w:val="normaltextrun"/>
        </w:rPr>
        <w:t xml:space="preserve">f.   </w:t>
      </w:r>
      <w:r w:rsidR="00300ED9">
        <w:rPr>
          <w:rStyle w:val="normaltextrun"/>
        </w:rPr>
        <w:t>Penny Champion, a</w:t>
      </w:r>
      <w:r w:rsidR="00300ED9" w:rsidRPr="000C4D62">
        <w:rPr>
          <w:rStyle w:val="normaltextrun"/>
        </w:rPr>
        <w:t xml:space="preserve">ppointed by </w:t>
      </w:r>
      <w:r w:rsidR="00300ED9">
        <w:rPr>
          <w:rStyle w:val="normaltextrun"/>
        </w:rPr>
        <w:t>Cameron Parish</w:t>
      </w:r>
    </w:p>
    <w:p w14:paraId="53A24255" w14:textId="79A9193A" w:rsidR="00621598" w:rsidRDefault="00621598" w:rsidP="00621598">
      <w:pPr>
        <w:pStyle w:val="paragraph"/>
        <w:textAlignment w:val="baseline"/>
        <w:rPr>
          <w:rStyle w:val="normaltextrun"/>
        </w:rPr>
      </w:pPr>
      <w:r>
        <w:rPr>
          <w:rStyle w:val="normaltextrun"/>
        </w:rPr>
        <w:t xml:space="preserve">          </w:t>
      </w:r>
      <w:r w:rsidR="00255E55">
        <w:rPr>
          <w:rStyle w:val="normaltextrun"/>
        </w:rPr>
        <w:t xml:space="preserve">  </w:t>
      </w:r>
      <w:r w:rsidR="0044133D">
        <w:rPr>
          <w:rStyle w:val="normaltextrun"/>
        </w:rPr>
        <w:t xml:space="preserve"> </w:t>
      </w:r>
      <w:r w:rsidR="00D50B1B">
        <w:rPr>
          <w:rStyle w:val="normaltextrun"/>
        </w:rPr>
        <w:t>g</w:t>
      </w:r>
      <w:r>
        <w:rPr>
          <w:rStyle w:val="normaltextrun"/>
        </w:rPr>
        <w:t xml:space="preserve">. </w:t>
      </w:r>
      <w:r w:rsidR="00255E55">
        <w:rPr>
          <w:rStyle w:val="normaltextrun"/>
        </w:rPr>
        <w:t xml:space="preserve"> </w:t>
      </w:r>
      <w:r>
        <w:rPr>
          <w:rStyle w:val="normaltextrun"/>
        </w:rPr>
        <w:t>Katie Guinn, appointed by Jefferson Davis Parish</w:t>
      </w:r>
    </w:p>
    <w:p w14:paraId="50655B29" w14:textId="77777777" w:rsidR="00B71FCC" w:rsidRPr="000C4D62" w:rsidRDefault="00B71FCC" w:rsidP="00B71FCC">
      <w:pPr>
        <w:pStyle w:val="paragraph"/>
        <w:textAlignment w:val="baseline"/>
        <w:rPr>
          <w:rStyle w:val="normaltextrun"/>
        </w:rPr>
      </w:pPr>
    </w:p>
    <w:p w14:paraId="5B6704D1" w14:textId="77777777" w:rsidR="00B71FCC" w:rsidRDefault="00B71FCC" w:rsidP="00B71FCC">
      <w:pPr>
        <w:pStyle w:val="paragraph"/>
        <w:ind w:left="720"/>
        <w:textAlignment w:val="baseline"/>
        <w:rPr>
          <w:rStyle w:val="normaltextrun"/>
          <w:sz w:val="28"/>
          <w:szCs w:val="28"/>
        </w:rPr>
      </w:pPr>
      <w:r w:rsidRPr="000C4D62">
        <w:rPr>
          <w:rStyle w:val="normaltextrun"/>
          <w:sz w:val="28"/>
          <w:szCs w:val="28"/>
        </w:rPr>
        <w:t>Absent</w:t>
      </w:r>
    </w:p>
    <w:p w14:paraId="5A2A2C91" w14:textId="26D14E30" w:rsidR="00982795" w:rsidRDefault="009D7563" w:rsidP="009D7563">
      <w:pPr>
        <w:pStyle w:val="paragraph"/>
        <w:spacing w:line="259" w:lineRule="auto"/>
        <w:rPr>
          <w:rStyle w:val="normaltextrun"/>
        </w:rPr>
      </w:pPr>
      <w:r>
        <w:rPr>
          <w:rStyle w:val="normaltextrun"/>
        </w:rPr>
        <w:t xml:space="preserve">            a.</w:t>
      </w:r>
      <w:r w:rsidR="00982795" w:rsidRPr="00982795">
        <w:rPr>
          <w:rStyle w:val="normaltextrun"/>
        </w:rPr>
        <w:t xml:space="preserve"> </w:t>
      </w:r>
      <w:r w:rsidR="00982795" w:rsidRPr="000C4D62">
        <w:rPr>
          <w:rStyle w:val="normaltextrun"/>
        </w:rPr>
        <w:t>William Johnson, appointed by Allen Parish</w:t>
      </w:r>
      <w:r>
        <w:rPr>
          <w:rStyle w:val="normaltextrun"/>
        </w:rPr>
        <w:t xml:space="preserve"> </w:t>
      </w:r>
    </w:p>
    <w:p w14:paraId="3B661825" w14:textId="77777777" w:rsidR="00B71FCC" w:rsidRPr="000C4D62" w:rsidRDefault="00B71FCC" w:rsidP="00B71FCC">
      <w:pPr>
        <w:pStyle w:val="paragraph"/>
        <w:ind w:left="1080"/>
        <w:textAlignment w:val="baseline"/>
      </w:pPr>
    </w:p>
    <w:p w14:paraId="56B90C45" w14:textId="77777777" w:rsidR="00B71FCC" w:rsidRPr="000C4D62" w:rsidRDefault="00B71FCC" w:rsidP="00B71FCC">
      <w:pPr>
        <w:pStyle w:val="paragraph"/>
        <w:ind w:left="360"/>
        <w:textAlignment w:val="baseline"/>
        <w:rPr>
          <w:sz w:val="28"/>
          <w:szCs w:val="28"/>
        </w:rPr>
      </w:pPr>
      <w:r w:rsidRPr="000C4D62">
        <w:t xml:space="preserve">      </w:t>
      </w:r>
      <w:r w:rsidRPr="000C4D62">
        <w:rPr>
          <w:rStyle w:val="normaltextrun"/>
          <w:sz w:val="28"/>
          <w:szCs w:val="28"/>
        </w:rPr>
        <w:t>EXECUTIVE STAFF PRESENT</w:t>
      </w:r>
      <w:r w:rsidRPr="000C4D62">
        <w:rPr>
          <w:rStyle w:val="eop"/>
          <w:sz w:val="28"/>
          <w:szCs w:val="28"/>
        </w:rPr>
        <w:t> </w:t>
      </w:r>
    </w:p>
    <w:p w14:paraId="1418A230" w14:textId="1DDF5C34" w:rsidR="00B71FCC" w:rsidRDefault="00CC1235" w:rsidP="00CC1235">
      <w:pPr>
        <w:pStyle w:val="paragraph"/>
        <w:textAlignment w:val="baseline"/>
      </w:pPr>
      <w:r>
        <w:t xml:space="preserve">            a. </w:t>
      </w:r>
      <w:r w:rsidR="00B71FCC" w:rsidRPr="000C4D62">
        <w:t>Tanya McGee, Executive Director</w:t>
      </w:r>
    </w:p>
    <w:p w14:paraId="572FD67B" w14:textId="718D3598" w:rsidR="00B71FCC" w:rsidRDefault="00CC1235" w:rsidP="00CC1235">
      <w:pPr>
        <w:pStyle w:val="paragraph"/>
        <w:textAlignment w:val="baseline"/>
      </w:pPr>
      <w:r>
        <w:t xml:space="preserve">            b. </w:t>
      </w:r>
      <w:r w:rsidR="00B71FCC">
        <w:t>Jenny Mills, Deputy Director</w:t>
      </w:r>
    </w:p>
    <w:p w14:paraId="5BE3A47D" w14:textId="3B77CADD" w:rsidR="00B14C2C" w:rsidRDefault="003D00B8" w:rsidP="003D00B8">
      <w:pPr>
        <w:pStyle w:val="paragraph"/>
        <w:textAlignment w:val="baseline"/>
      </w:pPr>
      <w:r>
        <w:t xml:space="preserve">            c. </w:t>
      </w:r>
      <w:r w:rsidR="008B7FAC">
        <w:t>Melanie Jackson, Chief Financial Offi</w:t>
      </w:r>
      <w:r w:rsidR="008D1F25">
        <w:t>cer</w:t>
      </w:r>
    </w:p>
    <w:p w14:paraId="73C0C385" w14:textId="35E00114" w:rsidR="00B7491E" w:rsidRDefault="003D00B8" w:rsidP="003D00B8">
      <w:pPr>
        <w:pStyle w:val="paragraph"/>
        <w:textAlignment w:val="baseline"/>
      </w:pPr>
      <w:r>
        <w:t xml:space="preserve">            d. </w:t>
      </w:r>
      <w:r w:rsidR="008A7615">
        <w:t>Traci Hedrick, Community Services Director</w:t>
      </w:r>
    </w:p>
    <w:p w14:paraId="37D16E08" w14:textId="4F31141F" w:rsidR="008A7615" w:rsidRDefault="008A7615" w:rsidP="003D00B8">
      <w:pPr>
        <w:pStyle w:val="paragraph"/>
        <w:textAlignment w:val="baseline"/>
      </w:pPr>
      <w:r>
        <w:tab/>
        <w:t>e. Kristen Arville, Executive Assistant</w:t>
      </w:r>
    </w:p>
    <w:p w14:paraId="0E0D9C1E" w14:textId="77777777" w:rsidR="00667678" w:rsidRPr="00667678" w:rsidRDefault="00667678" w:rsidP="00667678">
      <w:pPr>
        <w:pStyle w:val="paragraph"/>
        <w:textAlignment w:val="baseline"/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74B0572C" w14:textId="6D0A9ABD" w:rsidR="003E543C" w:rsidRDefault="003E543C" w:rsidP="003E543C">
      <w:pPr>
        <w:spacing w:line="259" w:lineRule="auto"/>
        <w:rPr>
          <w:rFonts w:ascii="Times New Roman" w:hAnsi="Times New Roman" w:cs="Times New Roman"/>
        </w:rPr>
      </w:pPr>
      <w:r>
        <w:rPr>
          <w:rStyle w:val="normaltextrun"/>
          <w:rFonts w:ascii="Times New Roman" w:hAnsi="Times New Roman" w:cs="Times New Roman"/>
        </w:rPr>
        <w:t xml:space="preserve">            </w:t>
      </w:r>
      <w:r w:rsidRPr="00776C1D">
        <w:rPr>
          <w:rStyle w:val="normaltextrun"/>
          <w:rFonts w:ascii="Times New Roman" w:hAnsi="Times New Roman" w:cs="Times New Roman"/>
        </w:rPr>
        <w:t>Board members received the</w:t>
      </w:r>
      <w:r>
        <w:rPr>
          <w:rStyle w:val="normaltextrun"/>
          <w:rFonts w:ascii="Times New Roman" w:hAnsi="Times New Roman" w:cs="Times New Roman"/>
        </w:rPr>
        <w:t xml:space="preserve"> </w:t>
      </w:r>
      <w:r w:rsidR="00ED7FA8">
        <w:rPr>
          <w:rStyle w:val="normaltextrun"/>
          <w:rFonts w:ascii="Times New Roman" w:hAnsi="Times New Roman" w:cs="Times New Roman"/>
        </w:rPr>
        <w:t>August</w:t>
      </w:r>
      <w:r>
        <w:rPr>
          <w:rStyle w:val="normaltextrun"/>
          <w:rFonts w:ascii="Times New Roman" w:hAnsi="Times New Roman" w:cs="Times New Roman"/>
        </w:rPr>
        <w:t xml:space="preserve"> </w:t>
      </w:r>
      <w:r w:rsidRPr="00776C1D">
        <w:rPr>
          <w:rStyle w:val="normaltextrun"/>
          <w:rFonts w:ascii="Times New Roman" w:hAnsi="Times New Roman" w:cs="Times New Roman"/>
        </w:rPr>
        <w:t xml:space="preserve">minutes prior to the meeting. </w:t>
      </w:r>
      <w:r>
        <w:rPr>
          <w:rStyle w:val="normaltextrun"/>
          <w:rFonts w:ascii="Times New Roman" w:hAnsi="Times New Roman" w:cs="Times New Roman"/>
        </w:rPr>
        <w:t>Melanie Sarro</w:t>
      </w:r>
      <w:r w:rsidRPr="00776C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</w:p>
    <w:p w14:paraId="76F9F27D" w14:textId="4E2446A0" w:rsidR="00A42291" w:rsidRDefault="003E543C" w:rsidP="00A83DFD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76C1D">
        <w:rPr>
          <w:rFonts w:ascii="Times New Roman" w:hAnsi="Times New Roman" w:cs="Times New Roman"/>
        </w:rPr>
        <w:t xml:space="preserve">requested a motion to approve the </w:t>
      </w:r>
      <w:r w:rsidR="00ED7FA8">
        <w:rPr>
          <w:rFonts w:ascii="Times New Roman" w:hAnsi="Times New Roman" w:cs="Times New Roman"/>
        </w:rPr>
        <w:t>August</w:t>
      </w:r>
      <w:r w:rsidRPr="00776C1D">
        <w:rPr>
          <w:rFonts w:ascii="Times New Roman" w:hAnsi="Times New Roman" w:cs="Times New Roman"/>
        </w:rPr>
        <w:t xml:space="preserve"> minutes. </w:t>
      </w:r>
      <w:r w:rsidR="00ED7FA8">
        <w:rPr>
          <w:rFonts w:ascii="Times New Roman" w:hAnsi="Times New Roman" w:cs="Times New Roman"/>
        </w:rPr>
        <w:t>Melanie Sarro</w:t>
      </w:r>
      <w:r w:rsidR="00D43A13">
        <w:rPr>
          <w:rFonts w:ascii="Times New Roman" w:hAnsi="Times New Roman" w:cs="Times New Roman"/>
        </w:rPr>
        <w:t xml:space="preserve"> </w:t>
      </w:r>
      <w:r w:rsidRPr="00776C1D">
        <w:rPr>
          <w:rFonts w:ascii="Times New Roman" w:hAnsi="Times New Roman" w:cs="Times New Roman"/>
        </w:rPr>
        <w:t>motioned and</w:t>
      </w:r>
      <w:r w:rsidR="00CE0BE6">
        <w:rPr>
          <w:rFonts w:ascii="Times New Roman" w:hAnsi="Times New Roman" w:cs="Times New Roman"/>
        </w:rPr>
        <w:t xml:space="preserve"> </w:t>
      </w:r>
      <w:r w:rsidR="00470B24">
        <w:rPr>
          <w:rFonts w:ascii="Times New Roman" w:hAnsi="Times New Roman" w:cs="Times New Roman"/>
        </w:rPr>
        <w:t xml:space="preserve">     </w:t>
      </w:r>
    </w:p>
    <w:p w14:paraId="21A5E78A" w14:textId="0BA1DC15" w:rsidR="003E543C" w:rsidRPr="00CE0BE6" w:rsidRDefault="00A42291" w:rsidP="00A83DFD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5E274E">
        <w:rPr>
          <w:rFonts w:ascii="Times New Roman" w:hAnsi="Times New Roman" w:cs="Times New Roman"/>
        </w:rPr>
        <w:t>Penny Champion</w:t>
      </w:r>
      <w:r w:rsidR="00CD519A">
        <w:rPr>
          <w:rFonts w:ascii="Times New Roman" w:hAnsi="Times New Roman" w:cs="Times New Roman"/>
        </w:rPr>
        <w:t xml:space="preserve"> </w:t>
      </w:r>
      <w:r w:rsidR="003E543C" w:rsidRPr="00776C1D">
        <w:rPr>
          <w:rFonts w:ascii="Times New Roman" w:hAnsi="Times New Roman" w:cs="Times New Roman"/>
        </w:rPr>
        <w:t>seconded</w:t>
      </w:r>
      <w:r w:rsidR="00E22AFE">
        <w:rPr>
          <w:rFonts w:ascii="Times New Roman" w:hAnsi="Times New Roman" w:cs="Times New Roman"/>
        </w:rPr>
        <w:t>.</w:t>
      </w:r>
      <w:r w:rsidR="00470B24">
        <w:rPr>
          <w:rFonts w:ascii="Times New Roman" w:hAnsi="Times New Roman" w:cs="Times New Roman"/>
        </w:rPr>
        <w:t xml:space="preserve"> </w:t>
      </w:r>
      <w:r w:rsidR="005E274E">
        <w:rPr>
          <w:rFonts w:ascii="Times New Roman" w:hAnsi="Times New Roman" w:cs="Times New Roman"/>
        </w:rPr>
        <w:t>August</w:t>
      </w:r>
      <w:r w:rsidR="00470B24">
        <w:rPr>
          <w:rFonts w:ascii="Times New Roman" w:hAnsi="Times New Roman" w:cs="Times New Roman"/>
        </w:rPr>
        <w:t xml:space="preserve"> </w:t>
      </w:r>
      <w:r w:rsidR="003E543C" w:rsidRPr="00776C1D">
        <w:rPr>
          <w:rFonts w:ascii="Times New Roman" w:hAnsi="Times New Roman" w:cs="Times New Roman"/>
        </w:rPr>
        <w:t>minutes unanimously approved</w:t>
      </w:r>
      <w:r w:rsidR="003E543C">
        <w:rPr>
          <w:rFonts w:ascii="Times New Roman" w:hAnsi="Times New Roman" w:cs="Times New Roman"/>
          <w:sz w:val="28"/>
          <w:szCs w:val="28"/>
        </w:rPr>
        <w:t>.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2D59B71A" w14:textId="00B21B5B" w:rsidR="006B378A" w:rsidRDefault="003B23B1" w:rsidP="00164934">
      <w:pPr>
        <w:pStyle w:val="paragraph"/>
        <w:ind w:left="720"/>
        <w:textAlignment w:val="baseline"/>
      </w:pPr>
      <w:r>
        <w:rPr>
          <w:rStyle w:val="normaltextrun"/>
        </w:rPr>
        <w:t>Melanie Sarro</w:t>
      </w:r>
      <w:r w:rsidRPr="00776C1D">
        <w:t xml:space="preserve"> </w:t>
      </w:r>
      <w:r>
        <w:rPr>
          <w:rStyle w:val="normaltextrun"/>
        </w:rPr>
        <w:t xml:space="preserve">requested a motion to approve the agenda. </w:t>
      </w:r>
      <w:r w:rsidR="00164934">
        <w:rPr>
          <w:rStyle w:val="normaltextrun"/>
        </w:rPr>
        <w:t>Mealnie Sarro</w:t>
      </w:r>
      <w:r>
        <w:rPr>
          <w:rStyle w:val="normaltextrun"/>
        </w:rPr>
        <w:t xml:space="preserve"> motioned, </w:t>
      </w:r>
      <w:r w:rsidRPr="00776C1D">
        <w:t xml:space="preserve">and </w:t>
      </w:r>
      <w:r w:rsidR="00164934">
        <w:t>Penny Champion</w:t>
      </w:r>
      <w:r w:rsidRPr="00776C1D">
        <w:t xml:space="preserve"> seconded.</w:t>
      </w:r>
    </w:p>
    <w:p w14:paraId="0B0ECC84" w14:textId="77777777" w:rsidR="00164934" w:rsidRPr="002E6835" w:rsidRDefault="00164934" w:rsidP="00164934">
      <w:pPr>
        <w:pStyle w:val="paragraph"/>
        <w:ind w:left="720"/>
        <w:textAlignment w:val="baseline"/>
      </w:pPr>
    </w:p>
    <w:p w14:paraId="494D64B2" w14:textId="7E903321" w:rsidR="00141C0C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lastRenderedPageBreak/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  <w:r w:rsidR="00703024">
        <w:rPr>
          <w:rFonts w:ascii="Times New Roman" w:hAnsi="Times New Roman" w:cs="Times New Roman"/>
          <w:sz w:val="28"/>
          <w:szCs w:val="28"/>
        </w:rPr>
        <w:t xml:space="preserve"> </w:t>
      </w:r>
      <w:r w:rsidR="000B0A33">
        <w:rPr>
          <w:rFonts w:ascii="Times New Roman" w:hAnsi="Times New Roman" w:cs="Times New Roman"/>
          <w:sz w:val="28"/>
          <w:szCs w:val="28"/>
        </w:rPr>
        <w:t>- none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200AB301" w14:textId="490FDC95" w:rsidR="00FC6251" w:rsidRDefault="00703024" w:rsidP="00FC6251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Condition &amp; Activities</w:t>
      </w:r>
    </w:p>
    <w:p w14:paraId="5B68995D" w14:textId="5E4199F9" w:rsidR="007067F3" w:rsidRPr="007067F3" w:rsidRDefault="00BA6C6F" w:rsidP="00575BB4">
      <w:pPr>
        <w:pStyle w:val="ListParagraph"/>
        <w:spacing w:line="256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2ECB2E4D">
        <w:rPr>
          <w:rFonts w:ascii="Times New Roman" w:hAnsi="Times New Roman" w:cs="Times New Roman"/>
        </w:rPr>
        <w:t>Melanie Jackson</w:t>
      </w:r>
      <w:r w:rsidR="001F1471" w:rsidRPr="2ECB2E4D">
        <w:rPr>
          <w:rFonts w:ascii="Times New Roman" w:hAnsi="Times New Roman" w:cs="Times New Roman"/>
        </w:rPr>
        <w:t xml:space="preserve"> presented t</w:t>
      </w:r>
      <w:r w:rsidR="00B95123" w:rsidRPr="2ECB2E4D">
        <w:rPr>
          <w:rFonts w:ascii="Times New Roman" w:hAnsi="Times New Roman" w:cs="Times New Roman"/>
        </w:rPr>
        <w:t xml:space="preserve">he </w:t>
      </w:r>
      <w:r w:rsidR="00FE292E" w:rsidRPr="2ECB2E4D">
        <w:rPr>
          <w:rFonts w:ascii="Times New Roman" w:hAnsi="Times New Roman" w:cs="Times New Roman"/>
        </w:rPr>
        <w:t>Fiscal Year (FY) 2</w:t>
      </w:r>
      <w:r w:rsidR="001F1471" w:rsidRPr="2ECB2E4D">
        <w:rPr>
          <w:rFonts w:ascii="Times New Roman" w:hAnsi="Times New Roman" w:cs="Times New Roman"/>
        </w:rPr>
        <w:t>0</w:t>
      </w:r>
      <w:r w:rsidR="006F59FD" w:rsidRPr="2ECB2E4D">
        <w:rPr>
          <w:rFonts w:ascii="Times New Roman" w:hAnsi="Times New Roman" w:cs="Times New Roman"/>
        </w:rPr>
        <w:t>2</w:t>
      </w:r>
      <w:r w:rsidR="001F1471" w:rsidRPr="2ECB2E4D">
        <w:rPr>
          <w:rFonts w:ascii="Times New Roman" w:hAnsi="Times New Roman" w:cs="Times New Roman"/>
        </w:rPr>
        <w:t>4</w:t>
      </w:r>
      <w:r w:rsidR="00FE292E" w:rsidRPr="2ECB2E4D">
        <w:rPr>
          <w:rFonts w:ascii="Times New Roman" w:hAnsi="Times New Roman" w:cs="Times New Roman"/>
        </w:rPr>
        <w:t>-2</w:t>
      </w:r>
      <w:r w:rsidR="001F1471" w:rsidRPr="2ECB2E4D">
        <w:rPr>
          <w:rFonts w:ascii="Times New Roman" w:hAnsi="Times New Roman" w:cs="Times New Roman"/>
        </w:rPr>
        <w:t>02</w:t>
      </w:r>
      <w:r w:rsidR="00FE292E" w:rsidRPr="2ECB2E4D">
        <w:rPr>
          <w:rFonts w:ascii="Times New Roman" w:hAnsi="Times New Roman" w:cs="Times New Roman"/>
        </w:rPr>
        <w:t>5 Revenue and Expenditure Report</w:t>
      </w:r>
      <w:r w:rsidR="19369558" w:rsidRPr="2ECB2E4D">
        <w:rPr>
          <w:rFonts w:ascii="Times New Roman" w:hAnsi="Times New Roman" w:cs="Times New Roman"/>
        </w:rPr>
        <w:t>.</w:t>
      </w:r>
      <w:r w:rsidR="001F1471" w:rsidRPr="2ECB2E4D">
        <w:rPr>
          <w:rFonts w:ascii="Times New Roman" w:hAnsi="Times New Roman" w:cs="Times New Roman"/>
        </w:rPr>
        <w:t xml:space="preserve"> </w:t>
      </w:r>
      <w:r w:rsidR="003F3611" w:rsidRPr="2ECB2E4D">
        <w:rPr>
          <w:rFonts w:ascii="Times New Roman" w:hAnsi="Times New Roman" w:cs="Times New Roman"/>
        </w:rPr>
        <w:t>She provided an overview of revenue sources</w:t>
      </w:r>
      <w:r w:rsidR="004E5CD1" w:rsidRPr="2ECB2E4D">
        <w:rPr>
          <w:rFonts w:ascii="Times New Roman" w:hAnsi="Times New Roman" w:cs="Times New Roman"/>
        </w:rPr>
        <w:t xml:space="preserve"> including</w:t>
      </w:r>
      <w:r w:rsidR="00A72256" w:rsidRPr="2ECB2E4D">
        <w:rPr>
          <w:rFonts w:ascii="Times New Roman" w:hAnsi="Times New Roman" w:cs="Times New Roman"/>
        </w:rPr>
        <w:t xml:space="preserve"> State General Funds, Interagency Transfers, Federal Grants, and Self-Generated Revenue</w:t>
      </w:r>
      <w:r w:rsidR="00A452DD" w:rsidRPr="2ECB2E4D">
        <w:rPr>
          <w:rFonts w:ascii="Times New Roman" w:hAnsi="Times New Roman" w:cs="Times New Roman"/>
        </w:rPr>
        <w:t>. It was noted certain grant funds, including allocations from the</w:t>
      </w:r>
      <w:r w:rsidR="00DF3DE4" w:rsidRPr="2ECB2E4D">
        <w:rPr>
          <w:rFonts w:ascii="Times New Roman" w:hAnsi="Times New Roman" w:cs="Times New Roman"/>
        </w:rPr>
        <w:t xml:space="preserve"> American Rescue Plan Act</w:t>
      </w:r>
      <w:r w:rsidR="00210570" w:rsidRPr="2ECB2E4D">
        <w:rPr>
          <w:rFonts w:ascii="Times New Roman" w:hAnsi="Times New Roman" w:cs="Times New Roman"/>
        </w:rPr>
        <w:t>, were eliminated</w:t>
      </w:r>
      <w:r w:rsidR="00DF3DE4" w:rsidRPr="2ECB2E4D">
        <w:rPr>
          <w:rFonts w:ascii="Times New Roman" w:hAnsi="Times New Roman" w:cs="Times New Roman"/>
        </w:rPr>
        <w:t xml:space="preserve"> </w:t>
      </w:r>
      <w:r w:rsidR="00132D3C" w:rsidRPr="2ECB2E4D">
        <w:rPr>
          <w:rFonts w:ascii="Times New Roman" w:hAnsi="Times New Roman" w:cs="Times New Roman"/>
        </w:rPr>
        <w:t>before</w:t>
      </w:r>
      <w:r w:rsidR="00B643D9" w:rsidRPr="2ECB2E4D">
        <w:rPr>
          <w:rFonts w:ascii="Times New Roman" w:hAnsi="Times New Roman" w:cs="Times New Roman"/>
        </w:rPr>
        <w:t xml:space="preserve"> the</w:t>
      </w:r>
      <w:r w:rsidR="00132D3C" w:rsidRPr="2ECB2E4D">
        <w:rPr>
          <w:rFonts w:ascii="Times New Roman" w:hAnsi="Times New Roman" w:cs="Times New Roman"/>
        </w:rPr>
        <w:t xml:space="preserve"> </w:t>
      </w:r>
      <w:r w:rsidR="00D1513C" w:rsidRPr="2ECB2E4D">
        <w:rPr>
          <w:rFonts w:ascii="Times New Roman" w:hAnsi="Times New Roman" w:cs="Times New Roman"/>
        </w:rPr>
        <w:t>remaining</w:t>
      </w:r>
      <w:r w:rsidR="00132D3C" w:rsidRPr="2ECB2E4D">
        <w:rPr>
          <w:rFonts w:ascii="Times New Roman" w:hAnsi="Times New Roman" w:cs="Times New Roman"/>
        </w:rPr>
        <w:t xml:space="preserve"> </w:t>
      </w:r>
      <w:r w:rsidR="00B643D9" w:rsidRPr="2ECB2E4D">
        <w:rPr>
          <w:rFonts w:ascii="Times New Roman" w:hAnsi="Times New Roman" w:cs="Times New Roman"/>
        </w:rPr>
        <w:t>balances</w:t>
      </w:r>
      <w:r w:rsidR="00132D3C" w:rsidRPr="2ECB2E4D">
        <w:rPr>
          <w:rFonts w:ascii="Times New Roman" w:hAnsi="Times New Roman" w:cs="Times New Roman"/>
        </w:rPr>
        <w:t xml:space="preserve"> could be</w:t>
      </w:r>
      <w:r w:rsidR="00B643D9" w:rsidRPr="2ECB2E4D">
        <w:rPr>
          <w:rFonts w:ascii="Times New Roman" w:hAnsi="Times New Roman" w:cs="Times New Roman"/>
        </w:rPr>
        <w:t xml:space="preserve"> fully</w:t>
      </w:r>
      <w:r w:rsidR="00132D3C" w:rsidRPr="2ECB2E4D">
        <w:rPr>
          <w:rFonts w:ascii="Times New Roman" w:hAnsi="Times New Roman" w:cs="Times New Roman"/>
        </w:rPr>
        <w:t xml:space="preserve"> expended.</w:t>
      </w:r>
      <w:r w:rsidR="006F6D49" w:rsidRPr="2ECB2E4D">
        <w:rPr>
          <w:rFonts w:ascii="Times New Roman" w:hAnsi="Times New Roman" w:cs="Times New Roman"/>
        </w:rPr>
        <w:t xml:space="preserve"> </w:t>
      </w:r>
      <w:r w:rsidR="007F4EFD" w:rsidRPr="2ECB2E4D">
        <w:rPr>
          <w:rFonts w:ascii="Times New Roman" w:hAnsi="Times New Roman" w:cs="Times New Roman"/>
        </w:rPr>
        <w:t>Additional revenue sources</w:t>
      </w:r>
      <w:r w:rsidR="00711C62" w:rsidRPr="2ECB2E4D">
        <w:rPr>
          <w:rFonts w:ascii="Times New Roman" w:hAnsi="Times New Roman" w:cs="Times New Roman"/>
        </w:rPr>
        <w:t xml:space="preserve"> included </w:t>
      </w:r>
      <w:r w:rsidR="000740B9" w:rsidRPr="2ECB2E4D">
        <w:rPr>
          <w:rFonts w:ascii="Times New Roman" w:hAnsi="Times New Roman" w:cs="Times New Roman"/>
        </w:rPr>
        <w:t>funding from the</w:t>
      </w:r>
      <w:r w:rsidR="00711C62" w:rsidRPr="2ECB2E4D">
        <w:rPr>
          <w:rFonts w:ascii="Times New Roman" w:hAnsi="Times New Roman" w:cs="Times New Roman"/>
        </w:rPr>
        <w:t xml:space="preserve"> Children</w:t>
      </w:r>
      <w:r w:rsidR="00AE3B49" w:rsidRPr="2ECB2E4D">
        <w:rPr>
          <w:rFonts w:ascii="Times New Roman" w:hAnsi="Times New Roman" w:cs="Times New Roman"/>
        </w:rPr>
        <w:t xml:space="preserve"> &amp; </w:t>
      </w:r>
      <w:r w:rsidR="00E87177" w:rsidRPr="2ECB2E4D">
        <w:rPr>
          <w:rFonts w:ascii="Times New Roman" w:hAnsi="Times New Roman" w:cs="Times New Roman"/>
        </w:rPr>
        <w:t>Y</w:t>
      </w:r>
      <w:r w:rsidR="00AE3B49" w:rsidRPr="2ECB2E4D">
        <w:rPr>
          <w:rFonts w:ascii="Times New Roman" w:hAnsi="Times New Roman" w:cs="Times New Roman"/>
        </w:rPr>
        <w:t xml:space="preserve">outh Initiative and </w:t>
      </w:r>
      <w:r w:rsidR="00711C62" w:rsidRPr="2ECB2E4D">
        <w:rPr>
          <w:rFonts w:ascii="Times New Roman" w:hAnsi="Times New Roman" w:cs="Times New Roman"/>
        </w:rPr>
        <w:t>Peer</w:t>
      </w:r>
      <w:r w:rsidR="00AE3B49" w:rsidRPr="2ECB2E4D">
        <w:rPr>
          <w:rFonts w:ascii="Times New Roman" w:hAnsi="Times New Roman" w:cs="Times New Roman"/>
        </w:rPr>
        <w:t xml:space="preserve"> support</w:t>
      </w:r>
      <w:r w:rsidR="000740B9" w:rsidRPr="2ECB2E4D">
        <w:rPr>
          <w:rFonts w:ascii="Times New Roman" w:hAnsi="Times New Roman" w:cs="Times New Roman"/>
        </w:rPr>
        <w:t xml:space="preserve"> programs</w:t>
      </w:r>
      <w:r w:rsidR="00711C62" w:rsidRPr="2ECB2E4D">
        <w:rPr>
          <w:rFonts w:ascii="Times New Roman" w:hAnsi="Times New Roman" w:cs="Times New Roman"/>
        </w:rPr>
        <w:t>.</w:t>
      </w:r>
      <w:r w:rsidR="00E87177" w:rsidRPr="2ECB2E4D">
        <w:rPr>
          <w:rFonts w:ascii="Times New Roman" w:hAnsi="Times New Roman" w:cs="Times New Roman"/>
        </w:rPr>
        <w:t xml:space="preserve"> Federal </w:t>
      </w:r>
      <w:r w:rsidR="008F0023" w:rsidRPr="2ECB2E4D">
        <w:rPr>
          <w:rFonts w:ascii="Times New Roman" w:hAnsi="Times New Roman" w:cs="Times New Roman"/>
        </w:rPr>
        <w:t>funding</w:t>
      </w:r>
      <w:r w:rsidR="00E87177" w:rsidRPr="2ECB2E4D">
        <w:rPr>
          <w:rFonts w:ascii="Times New Roman" w:hAnsi="Times New Roman" w:cs="Times New Roman"/>
        </w:rPr>
        <w:t xml:space="preserve"> was </w:t>
      </w:r>
      <w:r w:rsidR="00494DB4" w:rsidRPr="2ECB2E4D">
        <w:rPr>
          <w:rFonts w:ascii="Times New Roman" w:hAnsi="Times New Roman" w:cs="Times New Roman"/>
        </w:rPr>
        <w:t xml:space="preserve">reported to be </w:t>
      </w:r>
      <w:r w:rsidR="000B06B4" w:rsidRPr="2ECB2E4D">
        <w:rPr>
          <w:rFonts w:ascii="Times New Roman" w:hAnsi="Times New Roman" w:cs="Times New Roman"/>
        </w:rPr>
        <w:t>approximately</w:t>
      </w:r>
      <w:r w:rsidR="00E87177" w:rsidRPr="2ECB2E4D">
        <w:rPr>
          <w:rFonts w:ascii="Times New Roman" w:hAnsi="Times New Roman" w:cs="Times New Roman"/>
        </w:rPr>
        <w:t xml:space="preserve"> </w:t>
      </w:r>
      <w:r w:rsidR="0064105E" w:rsidRPr="2ECB2E4D">
        <w:rPr>
          <w:rFonts w:ascii="Times New Roman" w:hAnsi="Times New Roman" w:cs="Times New Roman"/>
        </w:rPr>
        <w:t>$</w:t>
      </w:r>
      <w:r w:rsidR="00E87177" w:rsidRPr="2ECB2E4D">
        <w:rPr>
          <w:rFonts w:ascii="Times New Roman" w:hAnsi="Times New Roman" w:cs="Times New Roman"/>
        </w:rPr>
        <w:t>15,000</w:t>
      </w:r>
      <w:r w:rsidR="000B06B4" w:rsidRPr="2ECB2E4D">
        <w:rPr>
          <w:rFonts w:ascii="Times New Roman" w:hAnsi="Times New Roman" w:cs="Times New Roman"/>
        </w:rPr>
        <w:t xml:space="preserve"> short of projections</w:t>
      </w:r>
      <w:r w:rsidR="00C80380" w:rsidRPr="2ECB2E4D">
        <w:rPr>
          <w:rFonts w:ascii="Times New Roman" w:hAnsi="Times New Roman" w:cs="Times New Roman"/>
        </w:rPr>
        <w:t xml:space="preserve">. Tanya </w:t>
      </w:r>
      <w:r w:rsidR="00212539" w:rsidRPr="2ECB2E4D">
        <w:rPr>
          <w:rFonts w:ascii="Times New Roman" w:hAnsi="Times New Roman" w:cs="Times New Roman"/>
        </w:rPr>
        <w:t>inquired whether</w:t>
      </w:r>
      <w:r w:rsidR="000C4FFE" w:rsidRPr="2ECB2E4D">
        <w:rPr>
          <w:rFonts w:ascii="Times New Roman" w:hAnsi="Times New Roman" w:cs="Times New Roman"/>
        </w:rPr>
        <w:t xml:space="preserve"> the shortfall </w:t>
      </w:r>
      <w:r w:rsidR="00C80380" w:rsidRPr="2ECB2E4D">
        <w:rPr>
          <w:rFonts w:ascii="Times New Roman" w:hAnsi="Times New Roman" w:cs="Times New Roman"/>
        </w:rPr>
        <w:t xml:space="preserve">was due to </w:t>
      </w:r>
      <w:r w:rsidR="003E4EE0" w:rsidRPr="2ECB2E4D">
        <w:rPr>
          <w:rFonts w:ascii="Times New Roman" w:hAnsi="Times New Roman" w:cs="Times New Roman"/>
        </w:rPr>
        <w:t>the</w:t>
      </w:r>
      <w:r w:rsidR="00CB772C" w:rsidRPr="2ECB2E4D">
        <w:rPr>
          <w:rFonts w:ascii="Times New Roman" w:hAnsi="Times New Roman" w:cs="Times New Roman"/>
        </w:rPr>
        <w:t xml:space="preserve"> misalignment between f</w:t>
      </w:r>
      <w:r w:rsidR="003E4EE0" w:rsidRPr="2ECB2E4D">
        <w:rPr>
          <w:rFonts w:ascii="Times New Roman" w:hAnsi="Times New Roman" w:cs="Times New Roman"/>
        </w:rPr>
        <w:t>ederal</w:t>
      </w:r>
      <w:r w:rsidR="00CB772C" w:rsidRPr="2ECB2E4D">
        <w:rPr>
          <w:rFonts w:ascii="Times New Roman" w:hAnsi="Times New Roman" w:cs="Times New Roman"/>
        </w:rPr>
        <w:t xml:space="preserve"> and state fiscal years</w:t>
      </w:r>
      <w:r w:rsidR="00D14B15" w:rsidRPr="2ECB2E4D">
        <w:rPr>
          <w:rFonts w:ascii="Times New Roman" w:hAnsi="Times New Roman" w:cs="Times New Roman"/>
        </w:rPr>
        <w:t xml:space="preserve">? Melanie </w:t>
      </w:r>
      <w:r w:rsidR="00391E57" w:rsidRPr="2ECB2E4D">
        <w:rPr>
          <w:rFonts w:ascii="Times New Roman" w:hAnsi="Times New Roman" w:cs="Times New Roman"/>
        </w:rPr>
        <w:t>clarified the discrep</w:t>
      </w:r>
      <w:r w:rsidR="008D0602" w:rsidRPr="2ECB2E4D">
        <w:rPr>
          <w:rFonts w:ascii="Times New Roman" w:hAnsi="Times New Roman" w:cs="Times New Roman"/>
        </w:rPr>
        <w:t xml:space="preserve">ancy was primarily </w:t>
      </w:r>
      <w:r w:rsidR="002620C4" w:rsidRPr="2ECB2E4D">
        <w:rPr>
          <w:rFonts w:ascii="Times New Roman" w:hAnsi="Times New Roman" w:cs="Times New Roman"/>
        </w:rPr>
        <w:t>d</w:t>
      </w:r>
      <w:r w:rsidR="008D0602" w:rsidRPr="2ECB2E4D">
        <w:rPr>
          <w:rFonts w:ascii="Times New Roman" w:hAnsi="Times New Roman" w:cs="Times New Roman"/>
        </w:rPr>
        <w:t>ue to ImCal</w:t>
      </w:r>
      <w:r w:rsidR="009E532D" w:rsidRPr="2ECB2E4D">
        <w:rPr>
          <w:rFonts w:ascii="Times New Roman" w:hAnsi="Times New Roman" w:cs="Times New Roman"/>
        </w:rPr>
        <w:t xml:space="preserve"> not fully expending the allocated funds in that category</w:t>
      </w:r>
      <w:r w:rsidR="002620C4" w:rsidRPr="2ECB2E4D">
        <w:rPr>
          <w:rFonts w:ascii="Times New Roman" w:hAnsi="Times New Roman" w:cs="Times New Roman"/>
        </w:rPr>
        <w:t xml:space="preserve">. </w:t>
      </w:r>
      <w:r w:rsidR="0064105E" w:rsidRPr="2ECB2E4D">
        <w:rPr>
          <w:rFonts w:ascii="Times New Roman" w:hAnsi="Times New Roman" w:cs="Times New Roman"/>
        </w:rPr>
        <w:t>Self-Generated</w:t>
      </w:r>
      <w:r w:rsidR="002620C4" w:rsidRPr="2ECB2E4D">
        <w:rPr>
          <w:rFonts w:ascii="Times New Roman" w:hAnsi="Times New Roman" w:cs="Times New Roman"/>
        </w:rPr>
        <w:t xml:space="preserve"> Revenues</w:t>
      </w:r>
      <w:r w:rsidR="0083644B" w:rsidRPr="2ECB2E4D">
        <w:rPr>
          <w:rFonts w:ascii="Times New Roman" w:hAnsi="Times New Roman" w:cs="Times New Roman"/>
        </w:rPr>
        <w:t xml:space="preserve"> were budgeted at</w:t>
      </w:r>
      <w:r w:rsidR="00B17152" w:rsidRPr="2ECB2E4D">
        <w:rPr>
          <w:rFonts w:ascii="Times New Roman" w:hAnsi="Times New Roman" w:cs="Times New Roman"/>
        </w:rPr>
        <w:t xml:space="preserve"> </w:t>
      </w:r>
      <w:r w:rsidR="0064105E" w:rsidRPr="2ECB2E4D">
        <w:rPr>
          <w:rFonts w:ascii="Times New Roman" w:hAnsi="Times New Roman" w:cs="Times New Roman"/>
        </w:rPr>
        <w:t>$</w:t>
      </w:r>
      <w:r w:rsidR="00B17152" w:rsidRPr="2ECB2E4D">
        <w:rPr>
          <w:rFonts w:ascii="Times New Roman" w:hAnsi="Times New Roman" w:cs="Times New Roman"/>
        </w:rPr>
        <w:t>1.4 million.</w:t>
      </w:r>
      <w:r w:rsidR="0083644B" w:rsidRPr="2ECB2E4D">
        <w:rPr>
          <w:rFonts w:ascii="Times New Roman" w:hAnsi="Times New Roman" w:cs="Times New Roman"/>
        </w:rPr>
        <w:t xml:space="preserve"> Actual revenues totaled</w:t>
      </w:r>
      <w:r w:rsidR="003331CC" w:rsidRPr="2ECB2E4D">
        <w:rPr>
          <w:rFonts w:ascii="Times New Roman" w:hAnsi="Times New Roman" w:cs="Times New Roman"/>
        </w:rPr>
        <w:t xml:space="preserve"> </w:t>
      </w:r>
      <w:r w:rsidR="0010713F" w:rsidRPr="2ECB2E4D">
        <w:rPr>
          <w:rFonts w:ascii="Times New Roman" w:hAnsi="Times New Roman" w:cs="Times New Roman"/>
        </w:rPr>
        <w:t>$</w:t>
      </w:r>
      <w:r w:rsidR="003331CC" w:rsidRPr="2ECB2E4D">
        <w:rPr>
          <w:rFonts w:ascii="Times New Roman" w:hAnsi="Times New Roman" w:cs="Times New Roman"/>
        </w:rPr>
        <w:t>1,515,007</w:t>
      </w:r>
      <w:r w:rsidR="0010713F" w:rsidRPr="2ECB2E4D">
        <w:rPr>
          <w:rFonts w:ascii="Times New Roman" w:hAnsi="Times New Roman" w:cs="Times New Roman"/>
        </w:rPr>
        <w:t xml:space="preserve">, </w:t>
      </w:r>
      <w:r w:rsidR="00656769" w:rsidRPr="2ECB2E4D">
        <w:rPr>
          <w:rFonts w:ascii="Times New Roman" w:hAnsi="Times New Roman" w:cs="Times New Roman"/>
        </w:rPr>
        <w:t>resulting in</w:t>
      </w:r>
      <w:r w:rsidR="0010713F" w:rsidRPr="2ECB2E4D">
        <w:rPr>
          <w:rFonts w:ascii="Times New Roman" w:hAnsi="Times New Roman" w:cs="Times New Roman"/>
        </w:rPr>
        <w:t xml:space="preserve"> $115,007</w:t>
      </w:r>
      <w:r w:rsidR="00656769" w:rsidRPr="2ECB2E4D">
        <w:rPr>
          <w:rFonts w:ascii="Times New Roman" w:hAnsi="Times New Roman" w:cs="Times New Roman"/>
        </w:rPr>
        <w:t xml:space="preserve"> that was</w:t>
      </w:r>
      <w:r w:rsidR="0010713F" w:rsidRPr="2ECB2E4D">
        <w:rPr>
          <w:rFonts w:ascii="Times New Roman" w:hAnsi="Times New Roman" w:cs="Times New Roman"/>
        </w:rPr>
        <w:t xml:space="preserve"> applied to the escrow account.</w:t>
      </w:r>
      <w:r w:rsidR="003159D7" w:rsidRPr="2ECB2E4D">
        <w:rPr>
          <w:rFonts w:ascii="Times New Roman" w:hAnsi="Times New Roman" w:cs="Times New Roman"/>
        </w:rPr>
        <w:t xml:space="preserve"> </w:t>
      </w:r>
      <w:r w:rsidR="001D44F3" w:rsidRPr="2ECB2E4D">
        <w:rPr>
          <w:rFonts w:ascii="Times New Roman" w:hAnsi="Times New Roman" w:cs="Times New Roman"/>
        </w:rPr>
        <w:t>There were n</w:t>
      </w:r>
      <w:r w:rsidR="003159D7" w:rsidRPr="2ECB2E4D">
        <w:rPr>
          <w:rFonts w:ascii="Times New Roman" w:hAnsi="Times New Roman" w:cs="Times New Roman"/>
        </w:rPr>
        <w:t xml:space="preserve">o </w:t>
      </w:r>
      <w:r w:rsidR="0064105E" w:rsidRPr="2ECB2E4D">
        <w:rPr>
          <w:rFonts w:ascii="Times New Roman" w:hAnsi="Times New Roman" w:cs="Times New Roman"/>
        </w:rPr>
        <w:t>changes</w:t>
      </w:r>
      <w:r w:rsidR="003159D7" w:rsidRPr="2ECB2E4D">
        <w:rPr>
          <w:rFonts w:ascii="Times New Roman" w:hAnsi="Times New Roman" w:cs="Times New Roman"/>
        </w:rPr>
        <w:t xml:space="preserve"> or additions </w:t>
      </w:r>
      <w:r w:rsidR="001D44F3" w:rsidRPr="2ECB2E4D">
        <w:rPr>
          <w:rFonts w:ascii="Times New Roman" w:hAnsi="Times New Roman" w:cs="Times New Roman"/>
        </w:rPr>
        <w:t>reported in</w:t>
      </w:r>
      <w:r w:rsidR="003159D7" w:rsidRPr="2ECB2E4D">
        <w:rPr>
          <w:rFonts w:ascii="Times New Roman" w:hAnsi="Times New Roman" w:cs="Times New Roman"/>
        </w:rPr>
        <w:t xml:space="preserve"> </w:t>
      </w:r>
      <w:proofErr w:type="gramStart"/>
      <w:r w:rsidR="0064105E" w:rsidRPr="2ECB2E4D">
        <w:rPr>
          <w:rFonts w:ascii="Times New Roman" w:hAnsi="Times New Roman" w:cs="Times New Roman"/>
        </w:rPr>
        <w:t>expenditure</w:t>
      </w:r>
      <w:r w:rsidR="001D44F3" w:rsidRPr="2ECB2E4D">
        <w:rPr>
          <w:rFonts w:ascii="Times New Roman" w:hAnsi="Times New Roman" w:cs="Times New Roman"/>
        </w:rPr>
        <w:t>s</w:t>
      </w:r>
      <w:proofErr w:type="gramEnd"/>
      <w:r w:rsidR="003159D7" w:rsidRPr="2ECB2E4D">
        <w:rPr>
          <w:rFonts w:ascii="Times New Roman" w:hAnsi="Times New Roman" w:cs="Times New Roman"/>
        </w:rPr>
        <w:t>.</w:t>
      </w:r>
      <w:r w:rsidR="00FB51F5" w:rsidRPr="2ECB2E4D">
        <w:rPr>
          <w:rFonts w:ascii="Times New Roman" w:hAnsi="Times New Roman" w:cs="Times New Roman"/>
        </w:rPr>
        <w:t xml:space="preserve"> Tanya asked about the </w:t>
      </w:r>
      <w:r w:rsidR="00BC7A1C" w:rsidRPr="2ECB2E4D">
        <w:rPr>
          <w:rFonts w:ascii="Times New Roman" w:hAnsi="Times New Roman" w:cs="Times New Roman"/>
        </w:rPr>
        <w:t>funding</w:t>
      </w:r>
      <w:r w:rsidR="001D44F3" w:rsidRPr="2ECB2E4D">
        <w:rPr>
          <w:rFonts w:ascii="Times New Roman" w:hAnsi="Times New Roman" w:cs="Times New Roman"/>
        </w:rPr>
        <w:t xml:space="preserve"> related</w:t>
      </w:r>
      <w:r w:rsidR="0046369C" w:rsidRPr="2ECB2E4D">
        <w:rPr>
          <w:rFonts w:ascii="Times New Roman" w:hAnsi="Times New Roman" w:cs="Times New Roman"/>
        </w:rPr>
        <w:t xml:space="preserve"> to the</w:t>
      </w:r>
      <w:r w:rsidR="00BC7A1C" w:rsidRPr="2ECB2E4D">
        <w:rPr>
          <w:rFonts w:ascii="Times New Roman" w:hAnsi="Times New Roman" w:cs="Times New Roman"/>
        </w:rPr>
        <w:t xml:space="preserve"> O</w:t>
      </w:r>
      <w:r w:rsidR="00521325" w:rsidRPr="2ECB2E4D">
        <w:rPr>
          <w:rFonts w:ascii="Times New Roman" w:hAnsi="Times New Roman" w:cs="Times New Roman"/>
        </w:rPr>
        <w:t xml:space="preserve">pioid </w:t>
      </w:r>
      <w:r w:rsidR="00BC7A1C" w:rsidRPr="2ECB2E4D">
        <w:rPr>
          <w:rFonts w:ascii="Times New Roman" w:hAnsi="Times New Roman" w:cs="Times New Roman"/>
        </w:rPr>
        <w:t>H</w:t>
      </w:r>
      <w:r w:rsidR="00521325" w:rsidRPr="2ECB2E4D">
        <w:rPr>
          <w:rFonts w:ascii="Times New Roman" w:hAnsi="Times New Roman" w:cs="Times New Roman"/>
        </w:rPr>
        <w:t xml:space="preserve">arm </w:t>
      </w:r>
      <w:r w:rsidR="00BC7A1C" w:rsidRPr="2ECB2E4D">
        <w:rPr>
          <w:rFonts w:ascii="Times New Roman" w:hAnsi="Times New Roman" w:cs="Times New Roman"/>
        </w:rPr>
        <w:t>R</w:t>
      </w:r>
      <w:r w:rsidR="00521325" w:rsidRPr="2ECB2E4D">
        <w:rPr>
          <w:rFonts w:ascii="Times New Roman" w:hAnsi="Times New Roman" w:cs="Times New Roman"/>
        </w:rPr>
        <w:t xml:space="preserve">eduction </w:t>
      </w:r>
      <w:r w:rsidR="00BC7A1C" w:rsidRPr="2ECB2E4D">
        <w:rPr>
          <w:rFonts w:ascii="Times New Roman" w:hAnsi="Times New Roman" w:cs="Times New Roman"/>
        </w:rPr>
        <w:t>N</w:t>
      </w:r>
      <w:r w:rsidR="00521325" w:rsidRPr="2ECB2E4D">
        <w:rPr>
          <w:rFonts w:ascii="Times New Roman" w:hAnsi="Times New Roman" w:cs="Times New Roman"/>
        </w:rPr>
        <w:t>aviga</w:t>
      </w:r>
      <w:r w:rsidR="004550CF" w:rsidRPr="2ECB2E4D">
        <w:rPr>
          <w:rFonts w:ascii="Times New Roman" w:hAnsi="Times New Roman" w:cs="Times New Roman"/>
        </w:rPr>
        <w:t>tor</w:t>
      </w:r>
      <w:r w:rsidR="00BC7A1C" w:rsidRPr="2ECB2E4D">
        <w:rPr>
          <w:rFonts w:ascii="Times New Roman" w:hAnsi="Times New Roman" w:cs="Times New Roman"/>
        </w:rPr>
        <w:t xml:space="preserve"> program,</w:t>
      </w:r>
      <w:r w:rsidR="0046369C" w:rsidRPr="2ECB2E4D">
        <w:rPr>
          <w:rFonts w:ascii="Times New Roman" w:hAnsi="Times New Roman" w:cs="Times New Roman"/>
        </w:rPr>
        <w:t xml:space="preserve"> and whether it </w:t>
      </w:r>
      <w:r w:rsidR="008C0E00" w:rsidRPr="2ECB2E4D">
        <w:rPr>
          <w:rFonts w:ascii="Times New Roman" w:hAnsi="Times New Roman" w:cs="Times New Roman"/>
        </w:rPr>
        <w:t>would be reflected in the current fiscal year. Melanie confirmed that it would.</w:t>
      </w:r>
      <w:r w:rsidR="00D7034C" w:rsidRPr="2ECB2E4D">
        <w:rPr>
          <w:rFonts w:ascii="Times New Roman" w:hAnsi="Times New Roman" w:cs="Times New Roman"/>
        </w:rPr>
        <w:t xml:space="preserve"> </w:t>
      </w:r>
    </w:p>
    <w:p w14:paraId="17571D6C" w14:textId="77777777" w:rsidR="007067F3" w:rsidRPr="007067F3" w:rsidRDefault="007067F3" w:rsidP="007067F3">
      <w:pPr>
        <w:pStyle w:val="ListParagraph"/>
        <w:spacing w:line="256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5947A81C" w14:textId="56D07CF8" w:rsidR="00C77C53" w:rsidRDefault="001B5A27" w:rsidP="00C77C53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2ECB2E4D">
        <w:rPr>
          <w:rFonts w:ascii="Times New Roman" w:hAnsi="Times New Roman" w:cs="Times New Roman"/>
          <w:sz w:val="28"/>
          <w:szCs w:val="28"/>
        </w:rPr>
        <w:t>Financial Planning &amp; Budgeting</w:t>
      </w:r>
    </w:p>
    <w:p w14:paraId="0475E0D9" w14:textId="0922CF1D" w:rsidR="003D4A8C" w:rsidRDefault="719F15D1" w:rsidP="2ECB2E4D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2ECB2E4D">
        <w:rPr>
          <w:rFonts w:ascii="Times New Roman" w:hAnsi="Times New Roman" w:cs="Times New Roman"/>
        </w:rPr>
        <w:t>The State of Louisiana Means of Finance Summary (SIFO) for FY 2025-2026 was presented. The total projected means of Financing is $14,580,342. State General funds increased to $400,000 due to statewide adjustments. The Self-Generated Revenue budget was reduced, though this may be revised if necessary. Tanya informed the board that market adjustments figures are determined by the Division of Administration. Projected expenditures total $14,303,964, with personnel services representing the largest expenditure category.</w:t>
      </w:r>
    </w:p>
    <w:p w14:paraId="0C7D7AEC" w14:textId="77777777" w:rsidR="003D4A8C" w:rsidRDefault="003D4A8C" w:rsidP="2ECB2E4D">
      <w:pPr>
        <w:pStyle w:val="ListParagraph"/>
        <w:spacing w:line="256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6088A340" w14:textId="08836C0C" w:rsidR="003D4A8C" w:rsidRDefault="000D6ABF" w:rsidP="000D6ABF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2ECB2E4D">
        <w:rPr>
          <w:rFonts w:ascii="Times New Roman" w:hAnsi="Times New Roman" w:cs="Times New Roman"/>
        </w:rPr>
        <w:t xml:space="preserve">The </w:t>
      </w:r>
      <w:r w:rsidR="00D95B6C" w:rsidRPr="2ECB2E4D">
        <w:rPr>
          <w:rFonts w:ascii="Times New Roman" w:hAnsi="Times New Roman" w:cs="Times New Roman"/>
        </w:rPr>
        <w:t>Escrow Report was reviewed in detail</w:t>
      </w:r>
      <w:r w:rsidR="00307810" w:rsidRPr="2ECB2E4D">
        <w:rPr>
          <w:rFonts w:ascii="Times New Roman" w:hAnsi="Times New Roman" w:cs="Times New Roman"/>
        </w:rPr>
        <w:t xml:space="preserve"> with the Board</w:t>
      </w:r>
      <w:r w:rsidR="00D95B6C" w:rsidRPr="2ECB2E4D">
        <w:rPr>
          <w:rFonts w:ascii="Times New Roman" w:hAnsi="Times New Roman" w:cs="Times New Roman"/>
        </w:rPr>
        <w:t>.</w:t>
      </w:r>
      <w:r w:rsidR="006172D3" w:rsidRPr="2ECB2E4D">
        <w:rPr>
          <w:rFonts w:ascii="Times New Roman" w:hAnsi="Times New Roman" w:cs="Times New Roman"/>
        </w:rPr>
        <w:t xml:space="preserve"> </w:t>
      </w:r>
      <w:r w:rsidR="004C064D" w:rsidRPr="2ECB2E4D">
        <w:rPr>
          <w:rFonts w:ascii="Times New Roman" w:hAnsi="Times New Roman" w:cs="Times New Roman"/>
        </w:rPr>
        <w:t xml:space="preserve">An additional </w:t>
      </w:r>
      <w:r w:rsidR="006172D3" w:rsidRPr="2ECB2E4D">
        <w:rPr>
          <w:rFonts w:ascii="Times New Roman" w:hAnsi="Times New Roman" w:cs="Times New Roman"/>
        </w:rPr>
        <w:t>$115,007</w:t>
      </w:r>
      <w:r w:rsidR="004C064D" w:rsidRPr="2ECB2E4D">
        <w:rPr>
          <w:rFonts w:ascii="Times New Roman" w:hAnsi="Times New Roman" w:cs="Times New Roman"/>
        </w:rPr>
        <w:t xml:space="preserve"> was</w:t>
      </w:r>
      <w:r w:rsidR="006172D3" w:rsidRPr="2ECB2E4D">
        <w:rPr>
          <w:rFonts w:ascii="Times New Roman" w:hAnsi="Times New Roman" w:cs="Times New Roman"/>
        </w:rPr>
        <w:t xml:space="preserve"> added to </w:t>
      </w:r>
      <w:r w:rsidR="004C064D" w:rsidRPr="2ECB2E4D">
        <w:rPr>
          <w:rFonts w:ascii="Times New Roman" w:hAnsi="Times New Roman" w:cs="Times New Roman"/>
        </w:rPr>
        <w:t xml:space="preserve">the </w:t>
      </w:r>
      <w:r w:rsidR="006172D3" w:rsidRPr="2ECB2E4D">
        <w:rPr>
          <w:rFonts w:ascii="Times New Roman" w:hAnsi="Times New Roman" w:cs="Times New Roman"/>
        </w:rPr>
        <w:t>escrow</w:t>
      </w:r>
      <w:r w:rsidR="004C064D" w:rsidRPr="2ECB2E4D">
        <w:rPr>
          <w:rFonts w:ascii="Times New Roman" w:hAnsi="Times New Roman" w:cs="Times New Roman"/>
        </w:rPr>
        <w:t xml:space="preserve"> account during the cu</w:t>
      </w:r>
      <w:r w:rsidR="00B80F45" w:rsidRPr="2ECB2E4D">
        <w:rPr>
          <w:rFonts w:ascii="Times New Roman" w:hAnsi="Times New Roman" w:cs="Times New Roman"/>
        </w:rPr>
        <w:t>rr</w:t>
      </w:r>
      <w:r w:rsidR="004C064D" w:rsidRPr="2ECB2E4D">
        <w:rPr>
          <w:rFonts w:ascii="Times New Roman" w:hAnsi="Times New Roman" w:cs="Times New Roman"/>
        </w:rPr>
        <w:t>ent fiscal year.</w:t>
      </w:r>
      <w:r w:rsidR="00380677" w:rsidRPr="2ECB2E4D">
        <w:rPr>
          <w:rFonts w:ascii="Times New Roman" w:hAnsi="Times New Roman" w:cs="Times New Roman"/>
        </w:rPr>
        <w:t xml:space="preserve"> A total of </w:t>
      </w:r>
      <w:r w:rsidR="001414E6" w:rsidRPr="2ECB2E4D">
        <w:rPr>
          <w:rFonts w:ascii="Times New Roman" w:hAnsi="Times New Roman" w:cs="Times New Roman"/>
        </w:rPr>
        <w:t xml:space="preserve">$802,913 was </w:t>
      </w:r>
      <w:r w:rsidR="00380677" w:rsidRPr="2ECB2E4D">
        <w:rPr>
          <w:rFonts w:ascii="Times New Roman" w:hAnsi="Times New Roman" w:cs="Times New Roman"/>
        </w:rPr>
        <w:t xml:space="preserve">expended for the </w:t>
      </w:r>
      <w:r w:rsidR="001414E6" w:rsidRPr="2ECB2E4D">
        <w:rPr>
          <w:rFonts w:ascii="Times New Roman" w:hAnsi="Times New Roman" w:cs="Times New Roman"/>
        </w:rPr>
        <w:t>purchas</w:t>
      </w:r>
      <w:r w:rsidR="00380677" w:rsidRPr="2ECB2E4D">
        <w:rPr>
          <w:rFonts w:ascii="Times New Roman" w:hAnsi="Times New Roman" w:cs="Times New Roman"/>
        </w:rPr>
        <w:t>e of</w:t>
      </w:r>
      <w:r w:rsidR="001414E6" w:rsidRPr="2ECB2E4D">
        <w:rPr>
          <w:rFonts w:ascii="Times New Roman" w:hAnsi="Times New Roman" w:cs="Times New Roman"/>
        </w:rPr>
        <w:t xml:space="preserve"> the building that will house </w:t>
      </w:r>
      <w:proofErr w:type="spellStart"/>
      <w:r w:rsidR="001414E6" w:rsidRPr="2ECB2E4D">
        <w:rPr>
          <w:rFonts w:ascii="Times New Roman" w:hAnsi="Times New Roman" w:cs="Times New Roman"/>
        </w:rPr>
        <w:t>ImCal</w:t>
      </w:r>
      <w:r w:rsidR="00054B67" w:rsidRPr="2ECB2E4D">
        <w:rPr>
          <w:rFonts w:ascii="Times New Roman" w:hAnsi="Times New Roman" w:cs="Times New Roman"/>
        </w:rPr>
        <w:t>’s</w:t>
      </w:r>
      <w:proofErr w:type="spellEnd"/>
      <w:r w:rsidR="001414E6" w:rsidRPr="2ECB2E4D">
        <w:rPr>
          <w:rFonts w:ascii="Times New Roman" w:hAnsi="Times New Roman" w:cs="Times New Roman"/>
        </w:rPr>
        <w:t xml:space="preserve"> Admin</w:t>
      </w:r>
      <w:r w:rsidR="00054B67" w:rsidRPr="2ECB2E4D">
        <w:rPr>
          <w:rFonts w:ascii="Times New Roman" w:hAnsi="Times New Roman" w:cs="Times New Roman"/>
        </w:rPr>
        <w:t>istrative</w:t>
      </w:r>
      <w:r w:rsidR="001414E6" w:rsidRPr="2ECB2E4D">
        <w:rPr>
          <w:rFonts w:ascii="Times New Roman" w:hAnsi="Times New Roman" w:cs="Times New Roman"/>
        </w:rPr>
        <w:t xml:space="preserve"> and Developmental Disabilities Divisions.</w:t>
      </w:r>
      <w:r w:rsidR="00054B67" w:rsidRPr="2ECB2E4D">
        <w:rPr>
          <w:rFonts w:ascii="Times New Roman" w:hAnsi="Times New Roman" w:cs="Times New Roman"/>
        </w:rPr>
        <w:t xml:space="preserve"> After </w:t>
      </w:r>
      <w:r w:rsidR="00C00BD4" w:rsidRPr="2ECB2E4D">
        <w:rPr>
          <w:rFonts w:ascii="Times New Roman" w:hAnsi="Times New Roman" w:cs="Times New Roman"/>
        </w:rPr>
        <w:t xml:space="preserve">accounting for additions and deductions, the current escrow </w:t>
      </w:r>
      <w:r w:rsidR="00B80F45" w:rsidRPr="2ECB2E4D">
        <w:rPr>
          <w:rFonts w:ascii="Times New Roman" w:hAnsi="Times New Roman" w:cs="Times New Roman"/>
        </w:rPr>
        <w:t xml:space="preserve">balance stands at </w:t>
      </w:r>
      <w:r w:rsidR="00694C32" w:rsidRPr="2ECB2E4D">
        <w:rPr>
          <w:rFonts w:ascii="Times New Roman" w:hAnsi="Times New Roman" w:cs="Times New Roman"/>
        </w:rPr>
        <w:t>$1,737,750.</w:t>
      </w:r>
      <w:r w:rsidR="00A82E03" w:rsidRPr="2ECB2E4D">
        <w:rPr>
          <w:rFonts w:ascii="Times New Roman" w:hAnsi="Times New Roman" w:cs="Times New Roman"/>
        </w:rPr>
        <w:t xml:space="preserve"> </w:t>
      </w:r>
    </w:p>
    <w:p w14:paraId="10710276" w14:textId="77777777" w:rsidR="003D4A8C" w:rsidRDefault="003D4A8C" w:rsidP="000D6ABF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7E2A7584" w14:textId="12228A0A" w:rsidR="00DE7813" w:rsidRDefault="00A82E03" w:rsidP="000D6ABF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2ECB2E4D">
        <w:rPr>
          <w:rFonts w:ascii="Times New Roman" w:hAnsi="Times New Roman" w:cs="Times New Roman"/>
        </w:rPr>
        <w:t xml:space="preserve">The FY27 Budget Request for ImCal was presented to the </w:t>
      </w:r>
      <w:r w:rsidR="00DE7813" w:rsidRPr="2ECB2E4D">
        <w:rPr>
          <w:rFonts w:ascii="Times New Roman" w:hAnsi="Times New Roman" w:cs="Times New Roman"/>
        </w:rPr>
        <w:t>B</w:t>
      </w:r>
      <w:r w:rsidRPr="2ECB2E4D">
        <w:rPr>
          <w:rFonts w:ascii="Times New Roman" w:hAnsi="Times New Roman" w:cs="Times New Roman"/>
        </w:rPr>
        <w:t>oard</w:t>
      </w:r>
      <w:r w:rsidR="00DE7813" w:rsidRPr="2ECB2E4D">
        <w:rPr>
          <w:rFonts w:ascii="Times New Roman" w:hAnsi="Times New Roman" w:cs="Times New Roman"/>
        </w:rPr>
        <w:t>.</w:t>
      </w:r>
      <w:r w:rsidRPr="2ECB2E4D">
        <w:rPr>
          <w:rFonts w:ascii="Times New Roman" w:hAnsi="Times New Roman" w:cs="Times New Roman"/>
        </w:rPr>
        <w:t xml:space="preserve"> </w:t>
      </w:r>
      <w:r w:rsidR="47D679CC" w:rsidRPr="2ECB2E4D">
        <w:rPr>
          <w:rFonts w:ascii="Times New Roman" w:hAnsi="Times New Roman" w:cs="Times New Roman"/>
        </w:rPr>
        <w:t xml:space="preserve">ImCal is requesting a continuation budget along with required market and inflation adjustments. </w:t>
      </w:r>
      <w:r w:rsidRPr="2ECB2E4D">
        <w:rPr>
          <w:rFonts w:ascii="Times New Roman" w:hAnsi="Times New Roman" w:cs="Times New Roman"/>
        </w:rPr>
        <w:t>ImCal is</w:t>
      </w:r>
      <w:r w:rsidR="464EFA51" w:rsidRPr="2ECB2E4D">
        <w:rPr>
          <w:rFonts w:ascii="Times New Roman" w:hAnsi="Times New Roman" w:cs="Times New Roman"/>
        </w:rPr>
        <w:t xml:space="preserve"> also</w:t>
      </w:r>
      <w:r w:rsidRPr="2ECB2E4D">
        <w:rPr>
          <w:rFonts w:ascii="Times New Roman" w:hAnsi="Times New Roman" w:cs="Times New Roman"/>
        </w:rPr>
        <w:t xml:space="preserve"> requesting</w:t>
      </w:r>
      <w:r w:rsidR="1BE16F8B" w:rsidRPr="2ECB2E4D">
        <w:rPr>
          <w:rFonts w:ascii="Times New Roman" w:hAnsi="Times New Roman" w:cs="Times New Roman"/>
        </w:rPr>
        <w:t xml:space="preserve"> </w:t>
      </w:r>
      <w:r w:rsidR="2426FE87" w:rsidRPr="2ECB2E4D">
        <w:rPr>
          <w:rFonts w:ascii="Times New Roman" w:hAnsi="Times New Roman" w:cs="Times New Roman"/>
        </w:rPr>
        <w:t>additional funding for the following</w:t>
      </w:r>
      <w:r w:rsidR="00DE7813" w:rsidRPr="2ECB2E4D">
        <w:rPr>
          <w:rFonts w:ascii="Times New Roman" w:hAnsi="Times New Roman" w:cs="Times New Roman"/>
        </w:rPr>
        <w:t>:</w:t>
      </w:r>
    </w:p>
    <w:p w14:paraId="5725AC92" w14:textId="77777777" w:rsidR="00595BF7" w:rsidRDefault="00595BF7" w:rsidP="000D6ABF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001903E6" w14:textId="4C1621A8" w:rsidR="00723D4E" w:rsidRDefault="00C75827" w:rsidP="0011375D">
      <w:pPr>
        <w:pStyle w:val="ListParagraph"/>
        <w:numPr>
          <w:ilvl w:val="0"/>
          <w:numId w:val="32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$250,000 for Medication</w:t>
      </w:r>
      <w:r w:rsidR="0039419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Assisted Treatment for individuals with Opioid Use </w:t>
      </w:r>
      <w:r w:rsidR="0080791F">
        <w:rPr>
          <w:rFonts w:ascii="Times New Roman" w:hAnsi="Times New Roman" w:cs="Times New Roman"/>
        </w:rPr>
        <w:t>Disorders</w:t>
      </w:r>
      <w:r w:rsidR="005722C0">
        <w:rPr>
          <w:rFonts w:ascii="Times New Roman" w:hAnsi="Times New Roman" w:cs="Times New Roman"/>
        </w:rPr>
        <w:t>.</w:t>
      </w:r>
    </w:p>
    <w:p w14:paraId="652A0F4A" w14:textId="6453A023" w:rsidR="00723D4E" w:rsidRDefault="000617C0" w:rsidP="003D4A8C">
      <w:pPr>
        <w:pStyle w:val="ListParagraph"/>
        <w:numPr>
          <w:ilvl w:val="0"/>
          <w:numId w:val="32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</w:t>
      </w:r>
      <w:r w:rsidR="0080791F">
        <w:rPr>
          <w:rFonts w:ascii="Times New Roman" w:hAnsi="Times New Roman" w:cs="Times New Roman"/>
        </w:rPr>
        <w:t>funding</w:t>
      </w:r>
      <w:r>
        <w:rPr>
          <w:rFonts w:ascii="Times New Roman" w:hAnsi="Times New Roman" w:cs="Times New Roman"/>
        </w:rPr>
        <w:t xml:space="preserve"> for </w:t>
      </w:r>
      <w:r w:rsidR="0080791F">
        <w:rPr>
          <w:rFonts w:ascii="Times New Roman" w:hAnsi="Times New Roman" w:cs="Times New Roman"/>
        </w:rPr>
        <w:t>operating</w:t>
      </w:r>
      <w:r>
        <w:rPr>
          <w:rFonts w:ascii="Times New Roman" w:hAnsi="Times New Roman" w:cs="Times New Roman"/>
        </w:rPr>
        <w:t xml:space="preserve"> and building maintenance expense</w:t>
      </w:r>
      <w:r w:rsidR="00F421CE">
        <w:rPr>
          <w:rFonts w:ascii="Times New Roman" w:hAnsi="Times New Roman" w:cs="Times New Roman"/>
        </w:rPr>
        <w:t>s</w:t>
      </w:r>
      <w:r w:rsidR="004843D1">
        <w:rPr>
          <w:rFonts w:ascii="Times New Roman" w:hAnsi="Times New Roman" w:cs="Times New Roman"/>
        </w:rPr>
        <w:t>.</w:t>
      </w:r>
    </w:p>
    <w:p w14:paraId="28DEAA62" w14:textId="77777777" w:rsidR="003D4A8C" w:rsidRDefault="00723D4E" w:rsidP="003D4A8C">
      <w:pPr>
        <w:pStyle w:val="ListParagraph"/>
        <w:numPr>
          <w:ilvl w:val="0"/>
          <w:numId w:val="32"/>
        </w:num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80791F">
        <w:rPr>
          <w:rFonts w:ascii="Times New Roman" w:hAnsi="Times New Roman" w:cs="Times New Roman"/>
        </w:rPr>
        <w:t>onversion</w:t>
      </w:r>
      <w:r w:rsidR="00F421CE">
        <w:rPr>
          <w:rFonts w:ascii="Times New Roman" w:hAnsi="Times New Roman" w:cs="Times New Roman"/>
        </w:rPr>
        <w:t xml:space="preserve"> of Behavioral </w:t>
      </w:r>
      <w:r w:rsidR="0080791F">
        <w:rPr>
          <w:rFonts w:ascii="Times New Roman" w:hAnsi="Times New Roman" w:cs="Times New Roman"/>
        </w:rPr>
        <w:t>Health</w:t>
      </w:r>
      <w:r w:rsidR="00F421CE">
        <w:rPr>
          <w:rFonts w:ascii="Times New Roman" w:hAnsi="Times New Roman" w:cs="Times New Roman"/>
        </w:rPr>
        <w:t xml:space="preserve"> direct service care provider</w:t>
      </w:r>
      <w:r>
        <w:rPr>
          <w:rFonts w:ascii="Times New Roman" w:hAnsi="Times New Roman" w:cs="Times New Roman"/>
        </w:rPr>
        <w:t xml:space="preserve"> position from</w:t>
      </w:r>
      <w:r w:rsidR="00F421CE">
        <w:rPr>
          <w:rFonts w:ascii="Times New Roman" w:hAnsi="Times New Roman" w:cs="Times New Roman"/>
        </w:rPr>
        <w:t xml:space="preserve"> </w:t>
      </w:r>
      <w:r w:rsidR="0080791F">
        <w:rPr>
          <w:rFonts w:ascii="Times New Roman" w:hAnsi="Times New Roman" w:cs="Times New Roman"/>
        </w:rPr>
        <w:t>job appointment to a TO position.</w:t>
      </w:r>
    </w:p>
    <w:p w14:paraId="700CA3F7" w14:textId="1C98B183" w:rsidR="0011375D" w:rsidRDefault="00326DDB" w:rsidP="003D4A8C">
      <w:pPr>
        <w:pStyle w:val="ListParagraph"/>
        <w:spacing w:line="256" w:lineRule="auto"/>
        <w:ind w:left="2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05FCC83" w14:textId="1268744A" w:rsidR="000D6ABF" w:rsidRPr="000D6ABF" w:rsidRDefault="001342BE" w:rsidP="000D6ABF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2ECB2E4D">
        <w:rPr>
          <w:rFonts w:ascii="Times New Roman" w:hAnsi="Times New Roman" w:cs="Times New Roman"/>
        </w:rPr>
        <w:t>Katie Guinn</w:t>
      </w:r>
      <w:r w:rsidR="0036069B" w:rsidRPr="2ECB2E4D">
        <w:rPr>
          <w:rFonts w:ascii="Times New Roman" w:hAnsi="Times New Roman" w:cs="Times New Roman"/>
        </w:rPr>
        <w:t xml:space="preserve"> inquired whether the </w:t>
      </w:r>
      <w:r w:rsidRPr="2ECB2E4D">
        <w:rPr>
          <w:rFonts w:ascii="Times New Roman" w:hAnsi="Times New Roman" w:cs="Times New Roman"/>
        </w:rPr>
        <w:t xml:space="preserve">Louisiana Department of Health is </w:t>
      </w:r>
      <w:r w:rsidR="00875E54" w:rsidRPr="2ECB2E4D">
        <w:rPr>
          <w:rFonts w:ascii="Times New Roman" w:hAnsi="Times New Roman" w:cs="Times New Roman"/>
        </w:rPr>
        <w:t>managing</w:t>
      </w:r>
      <w:r w:rsidR="008E0BBA" w:rsidRPr="2ECB2E4D">
        <w:rPr>
          <w:rFonts w:ascii="Times New Roman" w:hAnsi="Times New Roman" w:cs="Times New Roman"/>
        </w:rPr>
        <w:t xml:space="preserve"> the </w:t>
      </w:r>
      <w:r w:rsidR="00875E54" w:rsidRPr="2ECB2E4D">
        <w:rPr>
          <w:rFonts w:ascii="Times New Roman" w:hAnsi="Times New Roman" w:cs="Times New Roman"/>
        </w:rPr>
        <w:t>Opioid</w:t>
      </w:r>
      <w:r w:rsidR="008E0BBA" w:rsidRPr="2ECB2E4D">
        <w:rPr>
          <w:rFonts w:ascii="Times New Roman" w:hAnsi="Times New Roman" w:cs="Times New Roman"/>
        </w:rPr>
        <w:t xml:space="preserve"> Settlement </w:t>
      </w:r>
      <w:r w:rsidR="005E0DFE" w:rsidRPr="2ECB2E4D">
        <w:rPr>
          <w:rFonts w:ascii="Times New Roman" w:hAnsi="Times New Roman" w:cs="Times New Roman"/>
        </w:rPr>
        <w:t>Funding</w:t>
      </w:r>
      <w:r w:rsidR="008E0BBA" w:rsidRPr="2ECB2E4D">
        <w:rPr>
          <w:rFonts w:ascii="Times New Roman" w:hAnsi="Times New Roman" w:cs="Times New Roman"/>
        </w:rPr>
        <w:t xml:space="preserve">. Tanya </w:t>
      </w:r>
      <w:proofErr w:type="gramStart"/>
      <w:r w:rsidR="008E0BBA" w:rsidRPr="2ECB2E4D">
        <w:rPr>
          <w:rFonts w:ascii="Times New Roman" w:hAnsi="Times New Roman" w:cs="Times New Roman"/>
        </w:rPr>
        <w:t>respon</w:t>
      </w:r>
      <w:r w:rsidR="00963E88" w:rsidRPr="2ECB2E4D">
        <w:rPr>
          <w:rFonts w:ascii="Times New Roman" w:hAnsi="Times New Roman" w:cs="Times New Roman"/>
        </w:rPr>
        <w:t>ded</w:t>
      </w:r>
      <w:proofErr w:type="gramEnd"/>
      <w:r w:rsidR="00963E88" w:rsidRPr="2ECB2E4D">
        <w:rPr>
          <w:rFonts w:ascii="Times New Roman" w:hAnsi="Times New Roman" w:cs="Times New Roman"/>
        </w:rPr>
        <w:t xml:space="preserve"> the</w:t>
      </w:r>
      <w:r w:rsidR="008E0BBA" w:rsidRPr="2ECB2E4D">
        <w:rPr>
          <w:rFonts w:ascii="Times New Roman" w:hAnsi="Times New Roman" w:cs="Times New Roman"/>
        </w:rPr>
        <w:t xml:space="preserve"> </w:t>
      </w:r>
      <w:r w:rsidR="005E0DFE" w:rsidRPr="2ECB2E4D">
        <w:rPr>
          <w:rFonts w:ascii="Times New Roman" w:hAnsi="Times New Roman" w:cs="Times New Roman"/>
        </w:rPr>
        <w:t xml:space="preserve">funding </w:t>
      </w:r>
      <w:r w:rsidR="267698CC" w:rsidRPr="2ECB2E4D">
        <w:rPr>
          <w:rFonts w:ascii="Times New Roman" w:hAnsi="Times New Roman" w:cs="Times New Roman"/>
        </w:rPr>
        <w:t xml:space="preserve">is managed by the LA Attorney General’s Office and </w:t>
      </w:r>
      <w:r w:rsidR="005E0DFE" w:rsidRPr="2ECB2E4D">
        <w:rPr>
          <w:rFonts w:ascii="Times New Roman" w:hAnsi="Times New Roman" w:cs="Times New Roman"/>
        </w:rPr>
        <w:t>was</w:t>
      </w:r>
      <w:r w:rsidR="008E0BBA" w:rsidRPr="2ECB2E4D">
        <w:rPr>
          <w:rFonts w:ascii="Times New Roman" w:hAnsi="Times New Roman" w:cs="Times New Roman"/>
        </w:rPr>
        <w:t xml:space="preserve"> </w:t>
      </w:r>
      <w:r w:rsidR="00963E88" w:rsidRPr="2ECB2E4D">
        <w:rPr>
          <w:rFonts w:ascii="Times New Roman" w:hAnsi="Times New Roman" w:cs="Times New Roman"/>
        </w:rPr>
        <w:t xml:space="preserve">distributed </w:t>
      </w:r>
      <w:r w:rsidR="008E0BBA" w:rsidRPr="2ECB2E4D">
        <w:rPr>
          <w:rFonts w:ascii="Times New Roman" w:hAnsi="Times New Roman" w:cs="Times New Roman"/>
        </w:rPr>
        <w:t>to Louisiana parish</w:t>
      </w:r>
      <w:r w:rsidR="75921636" w:rsidRPr="2ECB2E4D">
        <w:rPr>
          <w:rFonts w:ascii="Times New Roman" w:hAnsi="Times New Roman" w:cs="Times New Roman"/>
        </w:rPr>
        <w:t xml:space="preserve"> governmental entities and </w:t>
      </w:r>
      <w:r w:rsidR="00CE1C0D" w:rsidRPr="2ECB2E4D">
        <w:rPr>
          <w:rFonts w:ascii="Times New Roman" w:hAnsi="Times New Roman" w:cs="Times New Roman"/>
        </w:rPr>
        <w:t>s</w:t>
      </w:r>
      <w:r w:rsidR="008E0BBA" w:rsidRPr="2ECB2E4D">
        <w:rPr>
          <w:rFonts w:ascii="Times New Roman" w:hAnsi="Times New Roman" w:cs="Times New Roman"/>
        </w:rPr>
        <w:t>heriff</w:t>
      </w:r>
      <w:r w:rsidR="00CE1C0D" w:rsidRPr="2ECB2E4D">
        <w:rPr>
          <w:rFonts w:ascii="Times New Roman" w:hAnsi="Times New Roman" w:cs="Times New Roman"/>
        </w:rPr>
        <w:t>’s</w:t>
      </w:r>
      <w:r w:rsidR="008E0BBA" w:rsidRPr="2ECB2E4D">
        <w:rPr>
          <w:rFonts w:ascii="Times New Roman" w:hAnsi="Times New Roman" w:cs="Times New Roman"/>
        </w:rPr>
        <w:t xml:space="preserve"> </w:t>
      </w:r>
      <w:r w:rsidR="005E0DFE" w:rsidRPr="2ECB2E4D">
        <w:rPr>
          <w:rFonts w:ascii="Times New Roman" w:hAnsi="Times New Roman" w:cs="Times New Roman"/>
        </w:rPr>
        <w:t>department</w:t>
      </w:r>
      <w:r w:rsidR="00CE1C0D" w:rsidRPr="2ECB2E4D">
        <w:rPr>
          <w:rFonts w:ascii="Times New Roman" w:hAnsi="Times New Roman" w:cs="Times New Roman"/>
        </w:rPr>
        <w:t>s</w:t>
      </w:r>
      <w:r w:rsidR="56903C0D" w:rsidRPr="2ECB2E4D">
        <w:rPr>
          <w:rFonts w:ascii="Times New Roman" w:hAnsi="Times New Roman" w:cs="Times New Roman"/>
        </w:rPr>
        <w:t>.</w:t>
      </w:r>
      <w:r w:rsidR="008E0BBA" w:rsidRPr="2ECB2E4D">
        <w:rPr>
          <w:rFonts w:ascii="Times New Roman" w:hAnsi="Times New Roman" w:cs="Times New Roman"/>
        </w:rPr>
        <w:t xml:space="preserve"> </w:t>
      </w:r>
      <w:r w:rsidR="00875E54" w:rsidRPr="2ECB2E4D">
        <w:rPr>
          <w:rFonts w:ascii="Times New Roman" w:hAnsi="Times New Roman" w:cs="Times New Roman"/>
        </w:rPr>
        <w:t>Th</w:t>
      </w:r>
      <w:r w:rsidR="00FF4F15" w:rsidRPr="2ECB2E4D">
        <w:rPr>
          <w:rFonts w:ascii="Times New Roman" w:hAnsi="Times New Roman" w:cs="Times New Roman"/>
        </w:rPr>
        <w:t xml:space="preserve">is distribution </w:t>
      </w:r>
      <w:r w:rsidR="00875E54" w:rsidRPr="2ECB2E4D">
        <w:rPr>
          <w:rFonts w:ascii="Times New Roman" w:hAnsi="Times New Roman" w:cs="Times New Roman"/>
        </w:rPr>
        <w:t xml:space="preserve">was </w:t>
      </w:r>
      <w:r w:rsidR="00FF4F15" w:rsidRPr="2ECB2E4D">
        <w:rPr>
          <w:rFonts w:ascii="Times New Roman" w:hAnsi="Times New Roman" w:cs="Times New Roman"/>
        </w:rPr>
        <w:t>the</w:t>
      </w:r>
      <w:r w:rsidR="00875E54" w:rsidRPr="2ECB2E4D">
        <w:rPr>
          <w:rFonts w:ascii="Times New Roman" w:hAnsi="Times New Roman" w:cs="Times New Roman"/>
        </w:rPr>
        <w:t xml:space="preserve"> result of a </w:t>
      </w:r>
      <w:r w:rsidR="00FF4F15" w:rsidRPr="2ECB2E4D">
        <w:rPr>
          <w:rFonts w:ascii="Times New Roman" w:hAnsi="Times New Roman" w:cs="Times New Roman"/>
        </w:rPr>
        <w:t>f</w:t>
      </w:r>
      <w:r w:rsidR="005E0DFE" w:rsidRPr="2ECB2E4D">
        <w:rPr>
          <w:rFonts w:ascii="Times New Roman" w:hAnsi="Times New Roman" w:cs="Times New Roman"/>
        </w:rPr>
        <w:t>ederal</w:t>
      </w:r>
      <w:r w:rsidR="00875E54" w:rsidRPr="2ECB2E4D">
        <w:rPr>
          <w:rFonts w:ascii="Times New Roman" w:hAnsi="Times New Roman" w:cs="Times New Roman"/>
        </w:rPr>
        <w:t xml:space="preserve"> </w:t>
      </w:r>
      <w:r w:rsidR="00FF4F15" w:rsidRPr="2ECB2E4D">
        <w:rPr>
          <w:rFonts w:ascii="Times New Roman" w:hAnsi="Times New Roman" w:cs="Times New Roman"/>
        </w:rPr>
        <w:t>l</w:t>
      </w:r>
      <w:r w:rsidR="00875E54" w:rsidRPr="2ECB2E4D">
        <w:rPr>
          <w:rFonts w:ascii="Times New Roman" w:hAnsi="Times New Roman" w:cs="Times New Roman"/>
        </w:rPr>
        <w:t>aw</w:t>
      </w:r>
      <w:r w:rsidR="00FF4F15" w:rsidRPr="2ECB2E4D">
        <w:rPr>
          <w:rFonts w:ascii="Times New Roman" w:hAnsi="Times New Roman" w:cs="Times New Roman"/>
        </w:rPr>
        <w:t>suit</w:t>
      </w:r>
      <w:r w:rsidR="40B43495" w:rsidRPr="2ECB2E4D">
        <w:rPr>
          <w:rFonts w:ascii="Times New Roman" w:hAnsi="Times New Roman" w:cs="Times New Roman"/>
        </w:rPr>
        <w:t>.</w:t>
      </w:r>
      <w:r w:rsidR="00713CAC" w:rsidRPr="2ECB2E4D">
        <w:rPr>
          <w:rFonts w:ascii="Times New Roman" w:hAnsi="Times New Roman" w:cs="Times New Roman"/>
        </w:rPr>
        <w:t xml:space="preserve"> </w:t>
      </w:r>
      <w:r w:rsidR="00D96F3A" w:rsidRPr="2ECB2E4D">
        <w:rPr>
          <w:rFonts w:ascii="Times New Roman" w:hAnsi="Times New Roman" w:cs="Times New Roman"/>
        </w:rPr>
        <w:t xml:space="preserve">The </w:t>
      </w:r>
      <w:r w:rsidR="00713CAC" w:rsidRPr="2ECB2E4D">
        <w:rPr>
          <w:rFonts w:ascii="Times New Roman" w:hAnsi="Times New Roman" w:cs="Times New Roman"/>
        </w:rPr>
        <w:t>Calcasieu Parish Po</w:t>
      </w:r>
      <w:r w:rsidR="003D5DA9" w:rsidRPr="2ECB2E4D">
        <w:rPr>
          <w:rFonts w:ascii="Times New Roman" w:hAnsi="Times New Roman" w:cs="Times New Roman"/>
        </w:rPr>
        <w:t>lice Jury</w:t>
      </w:r>
      <w:r w:rsidR="00713CAC" w:rsidRPr="2ECB2E4D">
        <w:rPr>
          <w:rFonts w:ascii="Times New Roman" w:hAnsi="Times New Roman" w:cs="Times New Roman"/>
        </w:rPr>
        <w:t xml:space="preserve"> has</w:t>
      </w:r>
      <w:r w:rsidR="0068466D" w:rsidRPr="2ECB2E4D">
        <w:rPr>
          <w:rFonts w:ascii="Times New Roman" w:hAnsi="Times New Roman" w:cs="Times New Roman"/>
        </w:rPr>
        <w:t xml:space="preserve"> issued</w:t>
      </w:r>
      <w:r w:rsidR="00713CAC" w:rsidRPr="2ECB2E4D">
        <w:rPr>
          <w:rFonts w:ascii="Times New Roman" w:hAnsi="Times New Roman" w:cs="Times New Roman"/>
        </w:rPr>
        <w:t xml:space="preserve"> a call for projects to</w:t>
      </w:r>
      <w:r w:rsidR="0068466D" w:rsidRPr="2ECB2E4D">
        <w:rPr>
          <w:rFonts w:ascii="Times New Roman" w:hAnsi="Times New Roman" w:cs="Times New Roman"/>
        </w:rPr>
        <w:t xml:space="preserve"> allocate </w:t>
      </w:r>
      <w:r w:rsidR="001048BC" w:rsidRPr="2ECB2E4D">
        <w:rPr>
          <w:rFonts w:ascii="Times New Roman" w:hAnsi="Times New Roman" w:cs="Times New Roman"/>
        </w:rPr>
        <w:t>funding</w:t>
      </w:r>
      <w:r w:rsidR="003D5DA9" w:rsidRPr="2ECB2E4D">
        <w:rPr>
          <w:rFonts w:ascii="Times New Roman" w:hAnsi="Times New Roman" w:cs="Times New Roman"/>
        </w:rPr>
        <w:t>.</w:t>
      </w:r>
      <w:r w:rsidR="002A68EE" w:rsidRPr="2ECB2E4D">
        <w:rPr>
          <w:rFonts w:ascii="Times New Roman" w:hAnsi="Times New Roman" w:cs="Times New Roman"/>
        </w:rPr>
        <w:t xml:space="preserve"> Braylon Harris asked </w:t>
      </w:r>
      <w:r w:rsidR="00F2359E" w:rsidRPr="2ECB2E4D">
        <w:rPr>
          <w:rFonts w:ascii="Times New Roman" w:hAnsi="Times New Roman" w:cs="Times New Roman"/>
        </w:rPr>
        <w:t>whether</w:t>
      </w:r>
      <w:r w:rsidR="002A68EE" w:rsidRPr="2ECB2E4D">
        <w:rPr>
          <w:rFonts w:ascii="Times New Roman" w:hAnsi="Times New Roman" w:cs="Times New Roman"/>
        </w:rPr>
        <w:t xml:space="preserve"> the </w:t>
      </w:r>
      <w:r w:rsidR="00320E16" w:rsidRPr="2ECB2E4D">
        <w:rPr>
          <w:rFonts w:ascii="Times New Roman" w:hAnsi="Times New Roman" w:cs="Times New Roman"/>
        </w:rPr>
        <w:t>Budget Request document</w:t>
      </w:r>
      <w:r w:rsidR="00F2359E" w:rsidRPr="2ECB2E4D">
        <w:rPr>
          <w:rFonts w:ascii="Times New Roman" w:hAnsi="Times New Roman" w:cs="Times New Roman"/>
        </w:rPr>
        <w:t xml:space="preserve"> could be</w:t>
      </w:r>
      <w:r w:rsidR="00320E16" w:rsidRPr="2ECB2E4D">
        <w:rPr>
          <w:rFonts w:ascii="Times New Roman" w:hAnsi="Times New Roman" w:cs="Times New Roman"/>
        </w:rPr>
        <w:t xml:space="preserve"> updated</w:t>
      </w:r>
      <w:r w:rsidR="00394948" w:rsidRPr="2ECB2E4D">
        <w:rPr>
          <w:rFonts w:ascii="Times New Roman" w:hAnsi="Times New Roman" w:cs="Times New Roman"/>
        </w:rPr>
        <w:t xml:space="preserve"> to include</w:t>
      </w:r>
      <w:r w:rsidR="00320E16" w:rsidRPr="2ECB2E4D">
        <w:rPr>
          <w:rFonts w:ascii="Times New Roman" w:hAnsi="Times New Roman" w:cs="Times New Roman"/>
        </w:rPr>
        <w:t xml:space="preserve"> language</w:t>
      </w:r>
      <w:r w:rsidR="00394948" w:rsidRPr="2ECB2E4D">
        <w:rPr>
          <w:rFonts w:ascii="Times New Roman" w:hAnsi="Times New Roman" w:cs="Times New Roman"/>
        </w:rPr>
        <w:t xml:space="preserve"> </w:t>
      </w:r>
      <w:r w:rsidR="002A2D53" w:rsidRPr="2ECB2E4D">
        <w:rPr>
          <w:rFonts w:ascii="Times New Roman" w:hAnsi="Times New Roman" w:cs="Times New Roman"/>
        </w:rPr>
        <w:t>reflect</w:t>
      </w:r>
      <w:r w:rsidR="00394948" w:rsidRPr="2ECB2E4D">
        <w:rPr>
          <w:rFonts w:ascii="Times New Roman" w:hAnsi="Times New Roman" w:cs="Times New Roman"/>
        </w:rPr>
        <w:t>ing</w:t>
      </w:r>
      <w:r w:rsidR="00320E16" w:rsidRPr="2ECB2E4D">
        <w:rPr>
          <w:rFonts w:ascii="Times New Roman" w:hAnsi="Times New Roman" w:cs="Times New Roman"/>
        </w:rPr>
        <w:t xml:space="preserve"> </w:t>
      </w:r>
      <w:r w:rsidR="002A2D53" w:rsidRPr="2ECB2E4D">
        <w:rPr>
          <w:rFonts w:ascii="Times New Roman" w:hAnsi="Times New Roman" w:cs="Times New Roman"/>
        </w:rPr>
        <w:t>the</w:t>
      </w:r>
      <w:r w:rsidR="00320E16" w:rsidRPr="2ECB2E4D">
        <w:rPr>
          <w:rFonts w:ascii="Times New Roman" w:hAnsi="Times New Roman" w:cs="Times New Roman"/>
        </w:rPr>
        <w:t xml:space="preserve"> request</w:t>
      </w:r>
      <w:r w:rsidR="00E468C9" w:rsidRPr="2ECB2E4D">
        <w:rPr>
          <w:rFonts w:ascii="Times New Roman" w:hAnsi="Times New Roman" w:cs="Times New Roman"/>
        </w:rPr>
        <w:t>ed building</w:t>
      </w:r>
      <w:r w:rsidR="00320E16" w:rsidRPr="2ECB2E4D">
        <w:rPr>
          <w:rFonts w:ascii="Times New Roman" w:hAnsi="Times New Roman" w:cs="Times New Roman"/>
        </w:rPr>
        <w:t xml:space="preserve"> </w:t>
      </w:r>
      <w:r w:rsidR="002A2D53" w:rsidRPr="2ECB2E4D">
        <w:rPr>
          <w:rFonts w:ascii="Times New Roman" w:hAnsi="Times New Roman" w:cs="Times New Roman"/>
        </w:rPr>
        <w:t xml:space="preserve">funding </w:t>
      </w:r>
      <w:r w:rsidR="00E468C9" w:rsidRPr="2ECB2E4D">
        <w:rPr>
          <w:rFonts w:ascii="Times New Roman" w:hAnsi="Times New Roman" w:cs="Times New Roman"/>
        </w:rPr>
        <w:t>pertains to</w:t>
      </w:r>
      <w:r w:rsidR="00EA33C2" w:rsidRPr="2ECB2E4D">
        <w:rPr>
          <w:rFonts w:ascii="Times New Roman" w:hAnsi="Times New Roman" w:cs="Times New Roman"/>
        </w:rPr>
        <w:t xml:space="preserve"> a</w:t>
      </w:r>
      <w:r w:rsidR="00E468C9" w:rsidRPr="2ECB2E4D">
        <w:rPr>
          <w:rFonts w:ascii="Times New Roman" w:hAnsi="Times New Roman" w:cs="Times New Roman"/>
        </w:rPr>
        <w:t xml:space="preserve"> historic building</w:t>
      </w:r>
      <w:r w:rsidR="00DD419F" w:rsidRPr="2ECB2E4D">
        <w:rPr>
          <w:rFonts w:ascii="Times New Roman" w:hAnsi="Times New Roman" w:cs="Times New Roman"/>
        </w:rPr>
        <w:t>? T</w:t>
      </w:r>
      <w:r w:rsidR="002A2D53" w:rsidRPr="2ECB2E4D">
        <w:rPr>
          <w:rFonts w:ascii="Times New Roman" w:hAnsi="Times New Roman" w:cs="Times New Roman"/>
        </w:rPr>
        <w:t xml:space="preserve">he document </w:t>
      </w:r>
      <w:r w:rsidR="00865F82" w:rsidRPr="2ECB2E4D">
        <w:rPr>
          <w:rFonts w:ascii="Times New Roman" w:hAnsi="Times New Roman" w:cs="Times New Roman"/>
        </w:rPr>
        <w:t>ha</w:t>
      </w:r>
      <w:r w:rsidR="00DD419F" w:rsidRPr="2ECB2E4D">
        <w:rPr>
          <w:rFonts w:ascii="Times New Roman" w:hAnsi="Times New Roman" w:cs="Times New Roman"/>
        </w:rPr>
        <w:t>s</w:t>
      </w:r>
      <w:r w:rsidR="002A2D53" w:rsidRPr="2ECB2E4D">
        <w:rPr>
          <w:rFonts w:ascii="Times New Roman" w:hAnsi="Times New Roman" w:cs="Times New Roman"/>
        </w:rPr>
        <w:t xml:space="preserve"> already </w:t>
      </w:r>
      <w:r w:rsidR="00865F82" w:rsidRPr="2ECB2E4D">
        <w:rPr>
          <w:rFonts w:ascii="Times New Roman" w:hAnsi="Times New Roman" w:cs="Times New Roman"/>
        </w:rPr>
        <w:t xml:space="preserve">been </w:t>
      </w:r>
      <w:r w:rsidR="002A2D53" w:rsidRPr="2ECB2E4D">
        <w:rPr>
          <w:rFonts w:ascii="Times New Roman" w:hAnsi="Times New Roman" w:cs="Times New Roman"/>
        </w:rPr>
        <w:t xml:space="preserve">submitted and </w:t>
      </w:r>
      <w:proofErr w:type="gramStart"/>
      <w:r w:rsidR="00865F82" w:rsidRPr="2ECB2E4D">
        <w:rPr>
          <w:rFonts w:ascii="Times New Roman" w:hAnsi="Times New Roman" w:cs="Times New Roman"/>
        </w:rPr>
        <w:t>could not</w:t>
      </w:r>
      <w:proofErr w:type="gramEnd"/>
      <w:r w:rsidR="002A2D53" w:rsidRPr="2ECB2E4D">
        <w:rPr>
          <w:rFonts w:ascii="Times New Roman" w:hAnsi="Times New Roman" w:cs="Times New Roman"/>
        </w:rPr>
        <w:t xml:space="preserve"> be</w:t>
      </w:r>
      <w:r w:rsidR="00865F82" w:rsidRPr="2ECB2E4D">
        <w:rPr>
          <w:rFonts w:ascii="Times New Roman" w:hAnsi="Times New Roman" w:cs="Times New Roman"/>
        </w:rPr>
        <w:t xml:space="preserve"> amended</w:t>
      </w:r>
      <w:r w:rsidR="006C6D3A" w:rsidRPr="2ECB2E4D">
        <w:rPr>
          <w:rFonts w:ascii="Times New Roman" w:hAnsi="Times New Roman" w:cs="Times New Roman"/>
        </w:rPr>
        <w:t>. William Sommers inquired</w:t>
      </w:r>
      <w:r w:rsidR="009243B5" w:rsidRPr="2ECB2E4D">
        <w:rPr>
          <w:rFonts w:ascii="Times New Roman" w:hAnsi="Times New Roman" w:cs="Times New Roman"/>
        </w:rPr>
        <w:t xml:space="preserve"> </w:t>
      </w:r>
      <w:r w:rsidR="00F97E01" w:rsidRPr="2ECB2E4D">
        <w:rPr>
          <w:rFonts w:ascii="Times New Roman" w:hAnsi="Times New Roman" w:cs="Times New Roman"/>
        </w:rPr>
        <w:t>whether</w:t>
      </w:r>
      <w:r w:rsidR="00B9534E" w:rsidRPr="2ECB2E4D">
        <w:rPr>
          <w:rFonts w:ascii="Times New Roman" w:hAnsi="Times New Roman" w:cs="Times New Roman"/>
        </w:rPr>
        <w:t xml:space="preserve"> ImCal has staff trained</w:t>
      </w:r>
      <w:r w:rsidR="009243B5" w:rsidRPr="2ECB2E4D">
        <w:rPr>
          <w:rFonts w:ascii="Times New Roman" w:hAnsi="Times New Roman" w:cs="Times New Roman"/>
        </w:rPr>
        <w:t xml:space="preserve"> in </w:t>
      </w:r>
      <w:r w:rsidR="00AE3A75" w:rsidRPr="2ECB2E4D">
        <w:rPr>
          <w:rFonts w:ascii="Times New Roman" w:hAnsi="Times New Roman" w:cs="Times New Roman"/>
        </w:rPr>
        <w:t>Trust</w:t>
      </w:r>
      <w:r w:rsidR="00DF5347" w:rsidRPr="2ECB2E4D">
        <w:rPr>
          <w:rFonts w:ascii="Times New Roman" w:hAnsi="Times New Roman" w:cs="Times New Roman"/>
        </w:rPr>
        <w:t xml:space="preserve">-Based </w:t>
      </w:r>
      <w:r w:rsidR="00AE3A75" w:rsidRPr="2ECB2E4D">
        <w:rPr>
          <w:rFonts w:ascii="Times New Roman" w:hAnsi="Times New Roman" w:cs="Times New Roman"/>
        </w:rPr>
        <w:t>Relation</w:t>
      </w:r>
      <w:r w:rsidR="00DF5347" w:rsidRPr="2ECB2E4D">
        <w:rPr>
          <w:rFonts w:ascii="Times New Roman" w:hAnsi="Times New Roman" w:cs="Times New Roman"/>
        </w:rPr>
        <w:t>al</w:t>
      </w:r>
      <w:r w:rsidR="00AE3A75" w:rsidRPr="2ECB2E4D">
        <w:rPr>
          <w:rFonts w:ascii="Times New Roman" w:hAnsi="Times New Roman" w:cs="Times New Roman"/>
        </w:rPr>
        <w:t xml:space="preserve"> Intervention</w:t>
      </w:r>
      <w:r w:rsidR="00DF5347" w:rsidRPr="2ECB2E4D">
        <w:rPr>
          <w:rFonts w:ascii="Times New Roman" w:hAnsi="Times New Roman" w:cs="Times New Roman"/>
        </w:rPr>
        <w:t>.</w:t>
      </w:r>
      <w:r w:rsidR="009243B5" w:rsidRPr="2ECB2E4D">
        <w:rPr>
          <w:rFonts w:ascii="Times New Roman" w:hAnsi="Times New Roman" w:cs="Times New Roman"/>
        </w:rPr>
        <w:t xml:space="preserve"> ImCal does not </w:t>
      </w:r>
      <w:r w:rsidR="00873405" w:rsidRPr="2ECB2E4D">
        <w:rPr>
          <w:rFonts w:ascii="Times New Roman" w:hAnsi="Times New Roman" w:cs="Times New Roman"/>
        </w:rPr>
        <w:t>currently have trained personnel but will investigate the possibility.</w:t>
      </w:r>
      <w:r w:rsidR="009243B5" w:rsidRPr="2ECB2E4D">
        <w:rPr>
          <w:rFonts w:ascii="Times New Roman" w:hAnsi="Times New Roman" w:cs="Times New Roman"/>
        </w:rPr>
        <w:t xml:space="preserve"> Katie Guinn </w:t>
      </w:r>
      <w:r w:rsidR="00873405" w:rsidRPr="2ECB2E4D">
        <w:rPr>
          <w:rFonts w:ascii="Times New Roman" w:hAnsi="Times New Roman" w:cs="Times New Roman"/>
        </w:rPr>
        <w:t>provided additional</w:t>
      </w:r>
      <w:r w:rsidR="009243B5" w:rsidRPr="2ECB2E4D">
        <w:rPr>
          <w:rFonts w:ascii="Times New Roman" w:hAnsi="Times New Roman" w:cs="Times New Roman"/>
        </w:rPr>
        <w:t xml:space="preserve"> information on the training and offered to</w:t>
      </w:r>
      <w:r w:rsidR="001048BC" w:rsidRPr="2ECB2E4D">
        <w:rPr>
          <w:rFonts w:ascii="Times New Roman" w:hAnsi="Times New Roman" w:cs="Times New Roman"/>
        </w:rPr>
        <w:t xml:space="preserve"> share relevant resources.</w:t>
      </w:r>
    </w:p>
    <w:p w14:paraId="49BADB4C" w14:textId="77777777" w:rsidR="004D6B8C" w:rsidRDefault="004D6B8C" w:rsidP="002236E9">
      <w:pPr>
        <w:pStyle w:val="ListParagraph"/>
        <w:spacing w:line="256" w:lineRule="auto"/>
        <w:ind w:left="1440"/>
        <w:rPr>
          <w:rFonts w:ascii="Times New Roman" w:hAnsi="Times New Roman" w:cs="Times New Roman"/>
          <w:sz w:val="28"/>
          <w:szCs w:val="28"/>
        </w:rPr>
      </w:pPr>
    </w:p>
    <w:p w14:paraId="41C317BD" w14:textId="77777777" w:rsidR="00312813" w:rsidRDefault="00312813" w:rsidP="00312813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Chair Meeting in BTR – Oct</w:t>
      </w:r>
    </w:p>
    <w:p w14:paraId="214BB4A5" w14:textId="386BF947" w:rsidR="00051DAD" w:rsidRDefault="0016297C" w:rsidP="00090CCC">
      <w:pPr>
        <w:pStyle w:val="ListParagraph"/>
        <w:ind w:left="1440"/>
        <w:rPr>
          <w:rFonts w:ascii="Times New Roman" w:hAnsi="Times New Roman" w:cs="Times New Roman"/>
        </w:rPr>
      </w:pPr>
      <w:r w:rsidRPr="2ECB2E4D">
        <w:rPr>
          <w:rFonts w:ascii="Times New Roman" w:hAnsi="Times New Roman" w:cs="Times New Roman"/>
        </w:rPr>
        <w:t>The</w:t>
      </w:r>
      <w:r w:rsidR="00207288" w:rsidRPr="2ECB2E4D">
        <w:rPr>
          <w:rFonts w:ascii="Times New Roman" w:hAnsi="Times New Roman" w:cs="Times New Roman"/>
        </w:rPr>
        <w:t xml:space="preserve"> Board was informed the</w:t>
      </w:r>
      <w:r w:rsidRPr="2ECB2E4D">
        <w:rPr>
          <w:rFonts w:ascii="Times New Roman" w:hAnsi="Times New Roman" w:cs="Times New Roman"/>
        </w:rPr>
        <w:t xml:space="preserve"> Annual Human Services Interagency Council meeting for Board Chairs will be held </w:t>
      </w:r>
      <w:r w:rsidR="00564DAC" w:rsidRPr="2ECB2E4D">
        <w:rPr>
          <w:rFonts w:ascii="Times New Roman" w:hAnsi="Times New Roman" w:cs="Times New Roman"/>
        </w:rPr>
        <w:t>November 20</w:t>
      </w:r>
      <w:r w:rsidRPr="2ECB2E4D">
        <w:rPr>
          <w:rFonts w:ascii="Times New Roman" w:hAnsi="Times New Roman" w:cs="Times New Roman"/>
        </w:rPr>
        <w:t xml:space="preserve">, </w:t>
      </w:r>
      <w:proofErr w:type="gramStart"/>
      <w:r w:rsidRPr="2ECB2E4D">
        <w:rPr>
          <w:rFonts w:ascii="Times New Roman" w:hAnsi="Times New Roman" w:cs="Times New Roman"/>
        </w:rPr>
        <w:t>202</w:t>
      </w:r>
      <w:r w:rsidR="00564DAC" w:rsidRPr="2ECB2E4D">
        <w:rPr>
          <w:rFonts w:ascii="Times New Roman" w:hAnsi="Times New Roman" w:cs="Times New Roman"/>
        </w:rPr>
        <w:t>5</w:t>
      </w:r>
      <w:proofErr w:type="gramEnd"/>
      <w:r w:rsidRPr="2ECB2E4D">
        <w:rPr>
          <w:rFonts w:ascii="Times New Roman" w:hAnsi="Times New Roman" w:cs="Times New Roman"/>
        </w:rPr>
        <w:t xml:space="preserve"> in Baton Rouge. </w:t>
      </w:r>
      <w:r w:rsidR="002F6092" w:rsidRPr="2ECB2E4D">
        <w:rPr>
          <w:rFonts w:ascii="Times New Roman" w:hAnsi="Times New Roman" w:cs="Times New Roman"/>
        </w:rPr>
        <w:t>Attendance is mandatory for each</w:t>
      </w:r>
      <w:r w:rsidRPr="2ECB2E4D">
        <w:rPr>
          <w:rFonts w:ascii="Times New Roman" w:hAnsi="Times New Roman" w:cs="Times New Roman"/>
        </w:rPr>
        <w:t xml:space="preserve"> Local Governing Entity</w:t>
      </w:r>
      <w:r w:rsidR="002F6092" w:rsidRPr="2ECB2E4D">
        <w:rPr>
          <w:rFonts w:ascii="Times New Roman" w:hAnsi="Times New Roman" w:cs="Times New Roman"/>
        </w:rPr>
        <w:t>, requiring</w:t>
      </w:r>
      <w:r w:rsidR="005B4233" w:rsidRPr="2ECB2E4D">
        <w:rPr>
          <w:rFonts w:ascii="Times New Roman" w:hAnsi="Times New Roman" w:cs="Times New Roman"/>
        </w:rPr>
        <w:t xml:space="preserve"> either </w:t>
      </w:r>
      <w:r w:rsidRPr="2ECB2E4D">
        <w:rPr>
          <w:rFonts w:ascii="Times New Roman" w:hAnsi="Times New Roman" w:cs="Times New Roman"/>
        </w:rPr>
        <w:t>the Board Chair or a</w:t>
      </w:r>
      <w:r w:rsidR="005B4233" w:rsidRPr="2ECB2E4D">
        <w:rPr>
          <w:rFonts w:ascii="Times New Roman" w:hAnsi="Times New Roman" w:cs="Times New Roman"/>
        </w:rPr>
        <w:t>n appointed</w:t>
      </w:r>
      <w:r w:rsidRPr="2ECB2E4D">
        <w:rPr>
          <w:rFonts w:ascii="Times New Roman" w:hAnsi="Times New Roman" w:cs="Times New Roman"/>
        </w:rPr>
        <w:t xml:space="preserve"> </w:t>
      </w:r>
      <w:proofErr w:type="gramStart"/>
      <w:r w:rsidRPr="2ECB2E4D">
        <w:rPr>
          <w:rFonts w:ascii="Times New Roman" w:hAnsi="Times New Roman" w:cs="Times New Roman"/>
        </w:rPr>
        <w:t>designee</w:t>
      </w:r>
      <w:proofErr w:type="gramEnd"/>
      <w:r w:rsidRPr="2ECB2E4D">
        <w:rPr>
          <w:rFonts w:ascii="Times New Roman" w:hAnsi="Times New Roman" w:cs="Times New Roman"/>
        </w:rPr>
        <w:t xml:space="preserve"> </w:t>
      </w:r>
      <w:r w:rsidR="005B4233" w:rsidRPr="2ECB2E4D">
        <w:rPr>
          <w:rFonts w:ascii="Times New Roman" w:hAnsi="Times New Roman" w:cs="Times New Roman"/>
        </w:rPr>
        <w:t xml:space="preserve">to be </w:t>
      </w:r>
      <w:r w:rsidRPr="2ECB2E4D">
        <w:rPr>
          <w:rFonts w:ascii="Times New Roman" w:hAnsi="Times New Roman" w:cs="Times New Roman"/>
        </w:rPr>
        <w:t xml:space="preserve">present. Melanie Sarro and </w:t>
      </w:r>
      <w:r w:rsidR="00564DAC" w:rsidRPr="2ECB2E4D">
        <w:rPr>
          <w:rFonts w:ascii="Times New Roman" w:hAnsi="Times New Roman" w:cs="Times New Roman"/>
        </w:rPr>
        <w:t>Katie Guinn</w:t>
      </w:r>
      <w:r w:rsidRPr="2ECB2E4D">
        <w:rPr>
          <w:rFonts w:ascii="Times New Roman" w:hAnsi="Times New Roman" w:cs="Times New Roman"/>
        </w:rPr>
        <w:t xml:space="preserve"> volunteered to attend the meeting</w:t>
      </w:r>
      <w:r w:rsidR="00F94D7B" w:rsidRPr="2ECB2E4D">
        <w:rPr>
          <w:rFonts w:ascii="Times New Roman" w:hAnsi="Times New Roman" w:cs="Times New Roman"/>
        </w:rPr>
        <w:t xml:space="preserve"> on behalf of ImCal.</w:t>
      </w:r>
    </w:p>
    <w:p w14:paraId="570F378B" w14:textId="77777777" w:rsidR="00090CCC" w:rsidRPr="00090CCC" w:rsidRDefault="00090CCC" w:rsidP="00090CCC">
      <w:pPr>
        <w:pStyle w:val="ListParagraph"/>
        <w:ind w:left="1440"/>
        <w:rPr>
          <w:rFonts w:ascii="Times New Roman" w:hAnsi="Times New Roman" w:cs="Times New Roman"/>
        </w:rPr>
      </w:pPr>
    </w:p>
    <w:p w14:paraId="1E290A51" w14:textId="77777777" w:rsidR="001B4FCA" w:rsidRDefault="001B4FCA" w:rsidP="001B4FCA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ImCal Community Services Outreach</w:t>
      </w:r>
    </w:p>
    <w:p w14:paraId="0C5F2455" w14:textId="51254FEF" w:rsidR="00803EE7" w:rsidRDefault="00BD622C" w:rsidP="00803EE7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  <w:r w:rsidRPr="2ECB2E4D">
        <w:rPr>
          <w:rFonts w:ascii="Times New Roman" w:hAnsi="Times New Roman" w:cs="Times New Roman"/>
        </w:rPr>
        <w:t>Tanya</w:t>
      </w:r>
      <w:r w:rsidR="004B6DC9" w:rsidRPr="2ECB2E4D">
        <w:rPr>
          <w:rFonts w:ascii="Times New Roman" w:hAnsi="Times New Roman" w:cs="Times New Roman"/>
        </w:rPr>
        <w:t xml:space="preserve"> McGee</w:t>
      </w:r>
      <w:r w:rsidRPr="2ECB2E4D">
        <w:rPr>
          <w:rFonts w:ascii="Times New Roman" w:hAnsi="Times New Roman" w:cs="Times New Roman"/>
        </w:rPr>
        <w:t xml:space="preserve"> </w:t>
      </w:r>
      <w:r w:rsidR="0020661B" w:rsidRPr="2ECB2E4D">
        <w:rPr>
          <w:rFonts w:ascii="Times New Roman" w:hAnsi="Times New Roman" w:cs="Times New Roman"/>
        </w:rPr>
        <w:t>presented</w:t>
      </w:r>
      <w:r w:rsidRPr="2ECB2E4D">
        <w:rPr>
          <w:rFonts w:ascii="Times New Roman" w:hAnsi="Times New Roman" w:cs="Times New Roman"/>
        </w:rPr>
        <w:t xml:space="preserve"> a report</w:t>
      </w:r>
      <w:r w:rsidR="004B6DC9" w:rsidRPr="2ECB2E4D">
        <w:rPr>
          <w:rFonts w:ascii="Times New Roman" w:hAnsi="Times New Roman" w:cs="Times New Roman"/>
        </w:rPr>
        <w:t xml:space="preserve"> deta</w:t>
      </w:r>
      <w:r w:rsidR="002411DF" w:rsidRPr="2ECB2E4D">
        <w:rPr>
          <w:rFonts w:ascii="Times New Roman" w:hAnsi="Times New Roman" w:cs="Times New Roman"/>
        </w:rPr>
        <w:t>iling</w:t>
      </w:r>
      <w:r w:rsidRPr="2ECB2E4D">
        <w:rPr>
          <w:rFonts w:ascii="Times New Roman" w:hAnsi="Times New Roman" w:cs="Times New Roman"/>
        </w:rPr>
        <w:t xml:space="preserve"> </w:t>
      </w:r>
      <w:proofErr w:type="spellStart"/>
      <w:r w:rsidRPr="2ECB2E4D">
        <w:rPr>
          <w:rFonts w:ascii="Times New Roman" w:hAnsi="Times New Roman" w:cs="Times New Roman"/>
        </w:rPr>
        <w:t>ImCal</w:t>
      </w:r>
      <w:r w:rsidR="002411DF" w:rsidRPr="2ECB2E4D">
        <w:rPr>
          <w:rFonts w:ascii="Times New Roman" w:hAnsi="Times New Roman" w:cs="Times New Roman"/>
        </w:rPr>
        <w:t>’s</w:t>
      </w:r>
      <w:proofErr w:type="spellEnd"/>
      <w:r w:rsidRPr="2ECB2E4D">
        <w:rPr>
          <w:rFonts w:ascii="Times New Roman" w:hAnsi="Times New Roman" w:cs="Times New Roman"/>
        </w:rPr>
        <w:t xml:space="preserve"> </w:t>
      </w:r>
      <w:r w:rsidR="002411DF" w:rsidRPr="2ECB2E4D">
        <w:rPr>
          <w:rFonts w:ascii="Times New Roman" w:hAnsi="Times New Roman" w:cs="Times New Roman"/>
        </w:rPr>
        <w:t>c</w:t>
      </w:r>
      <w:r w:rsidRPr="2ECB2E4D">
        <w:rPr>
          <w:rFonts w:ascii="Times New Roman" w:hAnsi="Times New Roman" w:cs="Times New Roman"/>
        </w:rPr>
        <w:t xml:space="preserve">ommunity </w:t>
      </w:r>
      <w:r w:rsidR="002411DF" w:rsidRPr="2ECB2E4D">
        <w:rPr>
          <w:rFonts w:ascii="Times New Roman" w:hAnsi="Times New Roman" w:cs="Times New Roman"/>
        </w:rPr>
        <w:t>s</w:t>
      </w:r>
      <w:r w:rsidR="0020661B" w:rsidRPr="2ECB2E4D">
        <w:rPr>
          <w:rFonts w:ascii="Times New Roman" w:hAnsi="Times New Roman" w:cs="Times New Roman"/>
        </w:rPr>
        <w:t>ervice</w:t>
      </w:r>
      <w:r w:rsidRPr="2ECB2E4D">
        <w:rPr>
          <w:rFonts w:ascii="Times New Roman" w:hAnsi="Times New Roman" w:cs="Times New Roman"/>
        </w:rPr>
        <w:t xml:space="preserve"> </w:t>
      </w:r>
      <w:r w:rsidR="0020661B" w:rsidRPr="2ECB2E4D">
        <w:rPr>
          <w:rFonts w:ascii="Times New Roman" w:hAnsi="Times New Roman" w:cs="Times New Roman"/>
        </w:rPr>
        <w:t>outreach</w:t>
      </w:r>
      <w:r w:rsidR="002411DF" w:rsidRPr="2ECB2E4D">
        <w:rPr>
          <w:rFonts w:ascii="Times New Roman" w:hAnsi="Times New Roman" w:cs="Times New Roman"/>
        </w:rPr>
        <w:t xml:space="preserve"> activities conducted</w:t>
      </w:r>
      <w:r w:rsidR="00862428" w:rsidRPr="2ECB2E4D">
        <w:rPr>
          <w:rFonts w:ascii="Times New Roman" w:hAnsi="Times New Roman" w:cs="Times New Roman"/>
        </w:rPr>
        <w:t xml:space="preserve"> throughout the year.</w:t>
      </w:r>
      <w:r w:rsidR="00625C96" w:rsidRPr="2ECB2E4D">
        <w:rPr>
          <w:rFonts w:ascii="Times New Roman" w:hAnsi="Times New Roman" w:cs="Times New Roman"/>
        </w:rPr>
        <w:t xml:space="preserve"> She also introduced Traci Hedrick</w:t>
      </w:r>
      <w:r w:rsidR="00862428" w:rsidRPr="2ECB2E4D">
        <w:rPr>
          <w:rFonts w:ascii="Times New Roman" w:hAnsi="Times New Roman" w:cs="Times New Roman"/>
        </w:rPr>
        <w:t xml:space="preserve">, </w:t>
      </w:r>
      <w:r w:rsidR="00625C96" w:rsidRPr="2ECB2E4D">
        <w:rPr>
          <w:rFonts w:ascii="Times New Roman" w:hAnsi="Times New Roman" w:cs="Times New Roman"/>
        </w:rPr>
        <w:t>Community Services Director.</w:t>
      </w:r>
      <w:r w:rsidR="00862428" w:rsidRPr="2ECB2E4D">
        <w:rPr>
          <w:rFonts w:ascii="Times New Roman" w:hAnsi="Times New Roman" w:cs="Times New Roman"/>
        </w:rPr>
        <w:t xml:space="preserve"> Additional events are </w:t>
      </w:r>
      <w:r w:rsidR="00F27776" w:rsidRPr="2ECB2E4D">
        <w:rPr>
          <w:rFonts w:ascii="Times New Roman" w:hAnsi="Times New Roman" w:cs="Times New Roman"/>
        </w:rPr>
        <w:t>scheduled before</w:t>
      </w:r>
      <w:r w:rsidR="009C19F0" w:rsidRPr="2ECB2E4D">
        <w:rPr>
          <w:rFonts w:ascii="Times New Roman" w:hAnsi="Times New Roman" w:cs="Times New Roman"/>
        </w:rPr>
        <w:t xml:space="preserve"> the</w:t>
      </w:r>
      <w:r w:rsidR="00F27776" w:rsidRPr="2ECB2E4D">
        <w:rPr>
          <w:rFonts w:ascii="Times New Roman" w:hAnsi="Times New Roman" w:cs="Times New Roman"/>
        </w:rPr>
        <w:t xml:space="preserve"> year-end.</w:t>
      </w:r>
      <w:r w:rsidR="000A7AE4" w:rsidRPr="2ECB2E4D">
        <w:rPr>
          <w:rFonts w:ascii="Times New Roman" w:hAnsi="Times New Roman" w:cs="Times New Roman"/>
        </w:rPr>
        <w:t xml:space="preserve"> The report </w:t>
      </w:r>
      <w:r w:rsidR="00F27776" w:rsidRPr="2ECB2E4D">
        <w:rPr>
          <w:rFonts w:ascii="Times New Roman" w:hAnsi="Times New Roman" w:cs="Times New Roman"/>
        </w:rPr>
        <w:t xml:space="preserve">highlighted several </w:t>
      </w:r>
      <w:r w:rsidR="00872CA6" w:rsidRPr="2ECB2E4D">
        <w:rPr>
          <w:rFonts w:ascii="Times New Roman" w:hAnsi="Times New Roman" w:cs="Times New Roman"/>
        </w:rPr>
        <w:t xml:space="preserve">initiatives, including </w:t>
      </w:r>
      <w:r w:rsidR="00112A5D" w:rsidRPr="2ECB2E4D">
        <w:rPr>
          <w:rFonts w:ascii="Times New Roman" w:hAnsi="Times New Roman" w:cs="Times New Roman"/>
        </w:rPr>
        <w:t>Narcan</w:t>
      </w:r>
      <w:r w:rsidR="000A7AE4" w:rsidRPr="2ECB2E4D">
        <w:rPr>
          <w:rFonts w:ascii="Times New Roman" w:hAnsi="Times New Roman" w:cs="Times New Roman"/>
        </w:rPr>
        <w:t xml:space="preserve"> </w:t>
      </w:r>
      <w:r w:rsidR="00872CA6" w:rsidRPr="2ECB2E4D">
        <w:rPr>
          <w:rFonts w:ascii="Times New Roman" w:hAnsi="Times New Roman" w:cs="Times New Roman"/>
        </w:rPr>
        <w:t>t</w:t>
      </w:r>
      <w:r w:rsidR="000A7AE4" w:rsidRPr="2ECB2E4D">
        <w:rPr>
          <w:rFonts w:ascii="Times New Roman" w:hAnsi="Times New Roman" w:cs="Times New Roman"/>
        </w:rPr>
        <w:t>raining</w:t>
      </w:r>
      <w:r w:rsidR="00872CA6" w:rsidRPr="2ECB2E4D">
        <w:rPr>
          <w:rFonts w:ascii="Times New Roman" w:hAnsi="Times New Roman" w:cs="Times New Roman"/>
        </w:rPr>
        <w:t xml:space="preserve"> provided to over</w:t>
      </w:r>
      <w:r w:rsidR="00CD6DA8" w:rsidRPr="2ECB2E4D">
        <w:rPr>
          <w:rFonts w:ascii="Times New Roman" w:hAnsi="Times New Roman" w:cs="Times New Roman"/>
        </w:rPr>
        <w:t xml:space="preserve"> 500</w:t>
      </w:r>
      <w:r w:rsidR="00DA2B04" w:rsidRPr="2ECB2E4D">
        <w:rPr>
          <w:rFonts w:ascii="Times New Roman" w:hAnsi="Times New Roman" w:cs="Times New Roman"/>
        </w:rPr>
        <w:t xml:space="preserve"> Calcasieu </w:t>
      </w:r>
      <w:r w:rsidR="00F31A73" w:rsidRPr="2ECB2E4D">
        <w:rPr>
          <w:rFonts w:ascii="Times New Roman" w:hAnsi="Times New Roman" w:cs="Times New Roman"/>
        </w:rPr>
        <w:t>Parish</w:t>
      </w:r>
      <w:r w:rsidR="00DA2B04" w:rsidRPr="2ECB2E4D">
        <w:rPr>
          <w:rFonts w:ascii="Times New Roman" w:hAnsi="Times New Roman" w:cs="Times New Roman"/>
        </w:rPr>
        <w:t xml:space="preserve"> School Board bus drivers, participation</w:t>
      </w:r>
      <w:r w:rsidR="00990F1F" w:rsidRPr="2ECB2E4D">
        <w:rPr>
          <w:rFonts w:ascii="Times New Roman" w:hAnsi="Times New Roman" w:cs="Times New Roman"/>
        </w:rPr>
        <w:t xml:space="preserve"> in </w:t>
      </w:r>
      <w:r w:rsidR="00CD6DA8" w:rsidRPr="2ECB2E4D">
        <w:rPr>
          <w:rFonts w:ascii="Times New Roman" w:hAnsi="Times New Roman" w:cs="Times New Roman"/>
        </w:rPr>
        <w:t>local</w:t>
      </w:r>
      <w:r w:rsidR="00990F1F" w:rsidRPr="2ECB2E4D">
        <w:rPr>
          <w:rFonts w:ascii="Times New Roman" w:hAnsi="Times New Roman" w:cs="Times New Roman"/>
        </w:rPr>
        <w:t xml:space="preserve"> </w:t>
      </w:r>
      <w:r w:rsidR="00625C96" w:rsidRPr="2ECB2E4D">
        <w:rPr>
          <w:rFonts w:ascii="Times New Roman" w:hAnsi="Times New Roman" w:cs="Times New Roman"/>
        </w:rPr>
        <w:t>health fairs,</w:t>
      </w:r>
      <w:r w:rsidR="00990F1F" w:rsidRPr="2ECB2E4D">
        <w:rPr>
          <w:rFonts w:ascii="Times New Roman" w:hAnsi="Times New Roman" w:cs="Times New Roman"/>
        </w:rPr>
        <w:t xml:space="preserve"> and outreach</w:t>
      </w:r>
      <w:r w:rsidR="00625C96" w:rsidRPr="2ECB2E4D">
        <w:rPr>
          <w:rFonts w:ascii="Times New Roman" w:hAnsi="Times New Roman" w:cs="Times New Roman"/>
        </w:rPr>
        <w:t xml:space="preserve"> events </w:t>
      </w:r>
      <w:r w:rsidR="00CD6DA8" w:rsidRPr="2ECB2E4D">
        <w:rPr>
          <w:rFonts w:ascii="Times New Roman" w:hAnsi="Times New Roman" w:cs="Times New Roman"/>
        </w:rPr>
        <w:t xml:space="preserve">at McNeese </w:t>
      </w:r>
      <w:r w:rsidR="00506C2E" w:rsidRPr="2ECB2E4D">
        <w:rPr>
          <w:rFonts w:ascii="Times New Roman" w:hAnsi="Times New Roman" w:cs="Times New Roman"/>
        </w:rPr>
        <w:t xml:space="preserve">State University </w:t>
      </w:r>
      <w:r w:rsidR="00CD6DA8" w:rsidRPr="2ECB2E4D">
        <w:rPr>
          <w:rFonts w:ascii="Times New Roman" w:hAnsi="Times New Roman" w:cs="Times New Roman"/>
        </w:rPr>
        <w:t xml:space="preserve">and </w:t>
      </w:r>
      <w:proofErr w:type="spellStart"/>
      <w:r w:rsidR="00CD6DA8" w:rsidRPr="2ECB2E4D">
        <w:rPr>
          <w:rFonts w:ascii="Times New Roman" w:hAnsi="Times New Roman" w:cs="Times New Roman"/>
        </w:rPr>
        <w:t>Sowela</w:t>
      </w:r>
      <w:proofErr w:type="spellEnd"/>
      <w:r w:rsidR="00506C2E" w:rsidRPr="2ECB2E4D">
        <w:rPr>
          <w:rFonts w:ascii="Times New Roman" w:hAnsi="Times New Roman" w:cs="Times New Roman"/>
        </w:rPr>
        <w:t xml:space="preserve"> Technical Community College</w:t>
      </w:r>
      <w:r w:rsidR="00CD6DA8" w:rsidRPr="2ECB2E4D">
        <w:rPr>
          <w:rFonts w:ascii="Times New Roman" w:hAnsi="Times New Roman" w:cs="Times New Roman"/>
        </w:rPr>
        <w:t>.</w:t>
      </w:r>
      <w:r w:rsidR="00037B56" w:rsidRPr="2ECB2E4D">
        <w:rPr>
          <w:rFonts w:ascii="Times New Roman" w:hAnsi="Times New Roman" w:cs="Times New Roman"/>
        </w:rPr>
        <w:t xml:space="preserve"> Multiple </w:t>
      </w:r>
      <w:r w:rsidR="0020661B" w:rsidRPr="2ECB2E4D">
        <w:rPr>
          <w:rFonts w:ascii="Times New Roman" w:hAnsi="Times New Roman" w:cs="Times New Roman"/>
        </w:rPr>
        <w:t xml:space="preserve">Narcan </w:t>
      </w:r>
      <w:r w:rsidR="00112A5D" w:rsidRPr="2ECB2E4D">
        <w:rPr>
          <w:rFonts w:ascii="Times New Roman" w:hAnsi="Times New Roman" w:cs="Times New Roman"/>
        </w:rPr>
        <w:t xml:space="preserve">training </w:t>
      </w:r>
      <w:r w:rsidR="00037B56" w:rsidRPr="2ECB2E4D">
        <w:rPr>
          <w:rFonts w:ascii="Times New Roman" w:hAnsi="Times New Roman" w:cs="Times New Roman"/>
        </w:rPr>
        <w:t>sessions</w:t>
      </w:r>
      <w:r w:rsidR="0020661B" w:rsidRPr="2ECB2E4D">
        <w:rPr>
          <w:rFonts w:ascii="Times New Roman" w:hAnsi="Times New Roman" w:cs="Times New Roman"/>
        </w:rPr>
        <w:t xml:space="preserve"> were </w:t>
      </w:r>
      <w:r w:rsidR="00037B56" w:rsidRPr="2ECB2E4D">
        <w:rPr>
          <w:rFonts w:ascii="Times New Roman" w:hAnsi="Times New Roman" w:cs="Times New Roman"/>
        </w:rPr>
        <w:t>conducted</w:t>
      </w:r>
      <w:r w:rsidR="00DF28F1" w:rsidRPr="2ECB2E4D">
        <w:rPr>
          <w:rFonts w:ascii="Times New Roman" w:hAnsi="Times New Roman" w:cs="Times New Roman"/>
        </w:rPr>
        <w:t xml:space="preserve"> this year. All</w:t>
      </w:r>
      <w:r w:rsidR="00F31A73" w:rsidRPr="2ECB2E4D">
        <w:rPr>
          <w:rFonts w:ascii="Times New Roman" w:hAnsi="Times New Roman" w:cs="Times New Roman"/>
        </w:rPr>
        <w:t xml:space="preserve"> parishes were </w:t>
      </w:r>
      <w:r w:rsidR="00037B56" w:rsidRPr="2ECB2E4D">
        <w:rPr>
          <w:rFonts w:ascii="Times New Roman" w:hAnsi="Times New Roman" w:cs="Times New Roman"/>
        </w:rPr>
        <w:t xml:space="preserve">represented </w:t>
      </w:r>
      <w:r w:rsidR="00E602B1" w:rsidRPr="2ECB2E4D">
        <w:rPr>
          <w:rFonts w:ascii="Times New Roman" w:hAnsi="Times New Roman" w:cs="Times New Roman"/>
        </w:rPr>
        <w:t>in</w:t>
      </w:r>
      <w:r w:rsidR="00F31A73" w:rsidRPr="2ECB2E4D">
        <w:rPr>
          <w:rFonts w:ascii="Times New Roman" w:hAnsi="Times New Roman" w:cs="Times New Roman"/>
        </w:rPr>
        <w:t xml:space="preserve"> the report. </w:t>
      </w:r>
      <w:r w:rsidR="0003046C" w:rsidRPr="2ECB2E4D">
        <w:rPr>
          <w:rFonts w:ascii="Times New Roman" w:hAnsi="Times New Roman" w:cs="Times New Roman"/>
        </w:rPr>
        <w:t>William Sommer</w:t>
      </w:r>
      <w:r w:rsidR="0020518C" w:rsidRPr="2ECB2E4D">
        <w:rPr>
          <w:rFonts w:ascii="Times New Roman" w:hAnsi="Times New Roman" w:cs="Times New Roman"/>
        </w:rPr>
        <w:t>s announced an upcoming</w:t>
      </w:r>
      <w:r w:rsidR="0003046C" w:rsidRPr="2ECB2E4D">
        <w:rPr>
          <w:rFonts w:ascii="Times New Roman" w:hAnsi="Times New Roman" w:cs="Times New Roman"/>
        </w:rPr>
        <w:t xml:space="preserve"> </w:t>
      </w:r>
      <w:r w:rsidR="00112A5D" w:rsidRPr="2ECB2E4D">
        <w:rPr>
          <w:rFonts w:ascii="Times New Roman" w:hAnsi="Times New Roman" w:cs="Times New Roman"/>
        </w:rPr>
        <w:t>Bullying</w:t>
      </w:r>
      <w:r w:rsidR="0003046C" w:rsidRPr="2ECB2E4D">
        <w:rPr>
          <w:rFonts w:ascii="Times New Roman" w:hAnsi="Times New Roman" w:cs="Times New Roman"/>
        </w:rPr>
        <w:t xml:space="preserve"> </w:t>
      </w:r>
      <w:r w:rsidR="0020518C" w:rsidRPr="2ECB2E4D">
        <w:rPr>
          <w:rFonts w:ascii="Times New Roman" w:hAnsi="Times New Roman" w:cs="Times New Roman"/>
        </w:rPr>
        <w:t xml:space="preserve">Awareness </w:t>
      </w:r>
      <w:r w:rsidR="0003046C" w:rsidRPr="2ECB2E4D">
        <w:rPr>
          <w:rFonts w:ascii="Times New Roman" w:hAnsi="Times New Roman" w:cs="Times New Roman"/>
        </w:rPr>
        <w:t xml:space="preserve">Walk on </w:t>
      </w:r>
      <w:r w:rsidR="00625C96" w:rsidRPr="2ECB2E4D">
        <w:rPr>
          <w:rFonts w:ascii="Times New Roman" w:hAnsi="Times New Roman" w:cs="Times New Roman"/>
        </w:rPr>
        <w:t>November</w:t>
      </w:r>
      <w:r w:rsidR="0003046C" w:rsidRPr="2ECB2E4D">
        <w:rPr>
          <w:rFonts w:ascii="Times New Roman" w:hAnsi="Times New Roman" w:cs="Times New Roman"/>
        </w:rPr>
        <w:t xml:space="preserve"> 15, 2025</w:t>
      </w:r>
      <w:r w:rsidR="0020518C" w:rsidRPr="2ECB2E4D">
        <w:rPr>
          <w:rFonts w:ascii="Times New Roman" w:hAnsi="Times New Roman" w:cs="Times New Roman"/>
        </w:rPr>
        <w:t>,</w:t>
      </w:r>
      <w:r w:rsidR="00625C96" w:rsidRPr="2ECB2E4D">
        <w:rPr>
          <w:rFonts w:ascii="Times New Roman" w:hAnsi="Times New Roman" w:cs="Times New Roman"/>
        </w:rPr>
        <w:t xml:space="preserve"> hosted by the Calcasieu Parish Sheriff</w:t>
      </w:r>
      <w:r w:rsidR="006C39A4" w:rsidRPr="2ECB2E4D">
        <w:rPr>
          <w:rFonts w:ascii="Times New Roman" w:hAnsi="Times New Roman" w:cs="Times New Roman"/>
        </w:rPr>
        <w:t>’s</w:t>
      </w:r>
      <w:r w:rsidR="00625C96" w:rsidRPr="2ECB2E4D">
        <w:rPr>
          <w:rFonts w:ascii="Times New Roman" w:hAnsi="Times New Roman" w:cs="Times New Roman"/>
        </w:rPr>
        <w:t xml:space="preserve"> office. Tanya </w:t>
      </w:r>
      <w:r w:rsidR="006C39A4" w:rsidRPr="2ECB2E4D">
        <w:rPr>
          <w:rFonts w:ascii="Times New Roman" w:hAnsi="Times New Roman" w:cs="Times New Roman"/>
        </w:rPr>
        <w:t>invited</w:t>
      </w:r>
      <w:r w:rsidR="00625C96" w:rsidRPr="2ECB2E4D">
        <w:rPr>
          <w:rFonts w:ascii="Times New Roman" w:hAnsi="Times New Roman" w:cs="Times New Roman"/>
        </w:rPr>
        <w:t xml:space="preserve"> </w:t>
      </w:r>
      <w:r w:rsidR="006C39A4" w:rsidRPr="2ECB2E4D">
        <w:rPr>
          <w:rFonts w:ascii="Times New Roman" w:hAnsi="Times New Roman" w:cs="Times New Roman"/>
        </w:rPr>
        <w:t>B</w:t>
      </w:r>
      <w:r w:rsidR="00DB0B96" w:rsidRPr="2ECB2E4D">
        <w:rPr>
          <w:rFonts w:ascii="Times New Roman" w:hAnsi="Times New Roman" w:cs="Times New Roman"/>
        </w:rPr>
        <w:t>oard</w:t>
      </w:r>
      <w:r w:rsidR="00625C96" w:rsidRPr="2ECB2E4D">
        <w:rPr>
          <w:rFonts w:ascii="Times New Roman" w:hAnsi="Times New Roman" w:cs="Times New Roman"/>
        </w:rPr>
        <w:t xml:space="preserve"> member</w:t>
      </w:r>
      <w:r w:rsidR="00DB0B96" w:rsidRPr="2ECB2E4D">
        <w:rPr>
          <w:rFonts w:ascii="Times New Roman" w:hAnsi="Times New Roman" w:cs="Times New Roman"/>
        </w:rPr>
        <w:t>s</w:t>
      </w:r>
      <w:r w:rsidR="006C39A4" w:rsidRPr="2ECB2E4D">
        <w:rPr>
          <w:rFonts w:ascii="Times New Roman" w:hAnsi="Times New Roman" w:cs="Times New Roman"/>
        </w:rPr>
        <w:t xml:space="preserve"> to suggest additional venues or events</w:t>
      </w:r>
      <w:r w:rsidR="00097F51" w:rsidRPr="2ECB2E4D">
        <w:rPr>
          <w:rFonts w:ascii="Times New Roman" w:hAnsi="Times New Roman" w:cs="Times New Roman"/>
        </w:rPr>
        <w:t xml:space="preserve"> where ImCal should be represented. Members were also encouraged to bring ImCal material to any events th</w:t>
      </w:r>
      <w:r w:rsidR="008A05A8" w:rsidRPr="2ECB2E4D">
        <w:rPr>
          <w:rFonts w:ascii="Times New Roman" w:hAnsi="Times New Roman" w:cs="Times New Roman"/>
        </w:rPr>
        <w:t>ey</w:t>
      </w:r>
      <w:r w:rsidR="00097F51" w:rsidRPr="2ECB2E4D">
        <w:rPr>
          <w:rFonts w:ascii="Times New Roman" w:hAnsi="Times New Roman" w:cs="Times New Roman"/>
        </w:rPr>
        <w:t xml:space="preserve"> attend or speak</w:t>
      </w:r>
      <w:r w:rsidR="3C8233F6" w:rsidRPr="2ECB2E4D">
        <w:rPr>
          <w:rFonts w:ascii="Times New Roman" w:hAnsi="Times New Roman" w:cs="Times New Roman"/>
        </w:rPr>
        <w:t>.</w:t>
      </w:r>
    </w:p>
    <w:p w14:paraId="5F72EA58" w14:textId="77777777" w:rsidR="00595BF7" w:rsidRDefault="00595BF7" w:rsidP="00803EE7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2EFB757C" w14:textId="77777777" w:rsidR="00595BF7" w:rsidRDefault="00595BF7" w:rsidP="00803EE7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71D21F40" w14:textId="77777777" w:rsidR="00595BF7" w:rsidRPr="00803EE7" w:rsidRDefault="00595BF7" w:rsidP="00803EE7">
      <w:pPr>
        <w:pStyle w:val="ListParagraph"/>
        <w:spacing w:line="256" w:lineRule="auto"/>
        <w:ind w:left="1440"/>
        <w:rPr>
          <w:rFonts w:ascii="Times New Roman" w:hAnsi="Times New Roman" w:cs="Times New Roman"/>
        </w:rPr>
      </w:pPr>
    </w:p>
    <w:p w14:paraId="1D67EE3D" w14:textId="77777777" w:rsidR="00CC200E" w:rsidRPr="00625C96" w:rsidRDefault="00CC200E" w:rsidP="00625C96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472319A0" w14:textId="6C257528" w:rsidR="00CC200E" w:rsidRDefault="00CC200E" w:rsidP="00CC200E">
      <w:pPr>
        <w:pStyle w:val="ListParagraph"/>
        <w:numPr>
          <w:ilvl w:val="0"/>
          <w:numId w:val="19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Update on Bilbo Building</w:t>
      </w:r>
    </w:p>
    <w:p w14:paraId="0EE96ABE" w14:textId="77BCA335" w:rsidR="00A83DFD" w:rsidRDefault="00226C88" w:rsidP="00D12A7D">
      <w:pPr>
        <w:pStyle w:val="ListParagraph"/>
        <w:spacing w:line="254" w:lineRule="auto"/>
        <w:ind w:left="1440"/>
        <w:rPr>
          <w:rFonts w:ascii="Times New Roman" w:hAnsi="Times New Roman" w:cs="Times New Roman"/>
        </w:rPr>
      </w:pPr>
      <w:r w:rsidRPr="2ECB2E4D">
        <w:rPr>
          <w:rFonts w:ascii="Times New Roman" w:hAnsi="Times New Roman" w:cs="Times New Roman"/>
        </w:rPr>
        <w:t>The Calcasieu Parish Police Jury is reviewing the project and</w:t>
      </w:r>
      <w:r w:rsidR="00E5677F" w:rsidRPr="2ECB2E4D">
        <w:rPr>
          <w:rFonts w:ascii="Times New Roman" w:hAnsi="Times New Roman" w:cs="Times New Roman"/>
        </w:rPr>
        <w:t xml:space="preserve"> need</w:t>
      </w:r>
      <w:r w:rsidR="00D93B36" w:rsidRPr="2ECB2E4D">
        <w:rPr>
          <w:rFonts w:ascii="Times New Roman" w:hAnsi="Times New Roman" w:cs="Times New Roman"/>
        </w:rPr>
        <w:t>s</w:t>
      </w:r>
      <w:r w:rsidR="00E5677F" w:rsidRPr="2ECB2E4D">
        <w:rPr>
          <w:rFonts w:ascii="Times New Roman" w:hAnsi="Times New Roman" w:cs="Times New Roman"/>
        </w:rPr>
        <w:t xml:space="preserve"> to review current contracts related to similar projects.</w:t>
      </w:r>
      <w:r w:rsidRPr="2ECB2E4D">
        <w:rPr>
          <w:rFonts w:ascii="Times New Roman" w:hAnsi="Times New Roman" w:cs="Times New Roman"/>
        </w:rPr>
        <w:t xml:space="preserve"> </w:t>
      </w:r>
      <w:r w:rsidR="00FE186E" w:rsidRPr="2ECB2E4D">
        <w:rPr>
          <w:rFonts w:ascii="Times New Roman" w:hAnsi="Times New Roman" w:cs="Times New Roman"/>
        </w:rPr>
        <w:t>The project is slated to be included on the next Calcasieu Parish Police Jury meeting agenda at the end of the month and is anticipated to be approved.</w:t>
      </w:r>
      <w:r w:rsidR="0089717F" w:rsidRPr="2ECB2E4D">
        <w:rPr>
          <w:rFonts w:ascii="Times New Roman" w:hAnsi="Times New Roman" w:cs="Times New Roman"/>
        </w:rPr>
        <w:t xml:space="preserve"> Once approval is given from the police jury the last step is to bring to the</w:t>
      </w:r>
      <w:r w:rsidR="322A55BA" w:rsidRPr="2ECB2E4D">
        <w:rPr>
          <w:rFonts w:ascii="Times New Roman" w:hAnsi="Times New Roman" w:cs="Times New Roman"/>
        </w:rPr>
        <w:t xml:space="preserve"> State</w:t>
      </w:r>
      <w:r w:rsidR="0089717F" w:rsidRPr="2ECB2E4D">
        <w:rPr>
          <w:rFonts w:ascii="Times New Roman" w:hAnsi="Times New Roman" w:cs="Times New Roman"/>
        </w:rPr>
        <w:t xml:space="preserve"> Bond </w:t>
      </w:r>
      <w:r w:rsidR="00273DCE" w:rsidRPr="2ECB2E4D">
        <w:rPr>
          <w:rFonts w:ascii="Times New Roman" w:hAnsi="Times New Roman" w:cs="Times New Roman"/>
        </w:rPr>
        <w:t>Commission</w:t>
      </w:r>
      <w:r w:rsidR="0089717F" w:rsidRPr="2ECB2E4D">
        <w:rPr>
          <w:rFonts w:ascii="Times New Roman" w:hAnsi="Times New Roman" w:cs="Times New Roman"/>
        </w:rPr>
        <w:t xml:space="preserve"> for approval</w:t>
      </w:r>
      <w:r w:rsidR="00273DCE" w:rsidRPr="2ECB2E4D">
        <w:rPr>
          <w:rFonts w:ascii="Times New Roman" w:hAnsi="Times New Roman" w:cs="Times New Roman"/>
        </w:rPr>
        <w:t xml:space="preserve"> potentially in October.</w:t>
      </w:r>
    </w:p>
    <w:p w14:paraId="08DF2BEA" w14:textId="77777777" w:rsidR="00B412DF" w:rsidRPr="002A3843" w:rsidRDefault="00B412DF" w:rsidP="00D12A7D">
      <w:pPr>
        <w:pStyle w:val="ListParagraph"/>
        <w:spacing w:line="254" w:lineRule="auto"/>
        <w:ind w:left="1440"/>
        <w:rPr>
          <w:rFonts w:ascii="Times New Roman" w:hAnsi="Times New Roman" w:cs="Times New Roman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0F9DC8BC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</w:t>
      </w:r>
      <w:proofErr w:type="gramEnd"/>
      <w:r w:rsidR="004445BE" w:rsidRPr="00343B60">
        <w:rPr>
          <w:rFonts w:ascii="Times New Roman" w:hAnsi="Times New Roman" w:cs="Times New Roman"/>
          <w:sz w:val="28"/>
          <w:szCs w:val="28"/>
        </w:rPr>
        <w:t xml:space="preserve"> MEETING</w:t>
      </w:r>
      <w:r w:rsidR="0045293F">
        <w:rPr>
          <w:rFonts w:ascii="Times New Roman" w:hAnsi="Times New Roman" w:cs="Times New Roman"/>
          <w:sz w:val="28"/>
          <w:szCs w:val="28"/>
        </w:rPr>
        <w:t>-</w:t>
      </w:r>
      <w:r w:rsidR="00CC200E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5293F" w:rsidRPr="000C4D62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FA0BF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C200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5293F" w:rsidRPr="000C4D62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45293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X</w:t>
      </w:r>
      <w:proofErr w:type="gramStart"/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  <w:proofErr w:type="gramEnd"/>
    </w:p>
    <w:p w14:paraId="0985A56F" w14:textId="341CA0AD" w:rsidR="007741F1" w:rsidRPr="00244331" w:rsidRDefault="00796668" w:rsidP="00244331">
      <w:pPr>
        <w:pStyle w:val="paragraph"/>
        <w:ind w:left="660"/>
        <w:textAlignment w:val="baseline"/>
      </w:pPr>
      <w:r>
        <w:t>Melanie Sarro</w:t>
      </w:r>
      <w:r w:rsidR="00244331">
        <w:t xml:space="preserve"> called for a</w:t>
      </w:r>
      <w:r w:rsidR="00244331" w:rsidRPr="000C4D62">
        <w:t xml:space="preserve"> </w:t>
      </w:r>
      <w:r w:rsidR="00244331" w:rsidRPr="000C4D62">
        <w:rPr>
          <w:rStyle w:val="normaltextrun"/>
        </w:rPr>
        <w:t xml:space="preserve">motion </w:t>
      </w:r>
      <w:r w:rsidR="00244331">
        <w:rPr>
          <w:rStyle w:val="normaltextrun"/>
        </w:rPr>
        <w:t xml:space="preserve">to adjourn. </w:t>
      </w:r>
      <w:r w:rsidR="00244331" w:rsidRPr="000C4D62">
        <w:rPr>
          <w:rStyle w:val="normaltextrun"/>
        </w:rPr>
        <w:t>Melanie Sarro</w:t>
      </w:r>
      <w:r w:rsidR="00244331">
        <w:rPr>
          <w:rStyle w:val="normaltextrun"/>
        </w:rPr>
        <w:t xml:space="preserve"> </w:t>
      </w:r>
      <w:proofErr w:type="gramStart"/>
      <w:r w:rsidR="00244331">
        <w:rPr>
          <w:rStyle w:val="normaltextrun"/>
        </w:rPr>
        <w:t>motioned</w:t>
      </w:r>
      <w:proofErr w:type="gramEnd"/>
      <w:r w:rsidR="00244331">
        <w:rPr>
          <w:rStyle w:val="normaltextrun"/>
        </w:rPr>
        <w:t xml:space="preserve"> and</w:t>
      </w:r>
      <w:r w:rsidR="00094A46">
        <w:rPr>
          <w:rStyle w:val="normaltextrun"/>
        </w:rPr>
        <w:t xml:space="preserve"> William Sommers</w:t>
      </w:r>
      <w:r w:rsidR="00244331" w:rsidRPr="000C4D62">
        <w:rPr>
          <w:rStyle w:val="normaltextrun"/>
        </w:rPr>
        <w:t xml:space="preserve"> seconded. Meeting adjourned at</w:t>
      </w:r>
      <w:r w:rsidR="00244331">
        <w:rPr>
          <w:rStyle w:val="normaltextrun"/>
        </w:rPr>
        <w:t xml:space="preserve"> 12</w:t>
      </w:r>
      <w:r w:rsidR="00244331" w:rsidRPr="000C4D62">
        <w:rPr>
          <w:rStyle w:val="normaltextrun"/>
        </w:rPr>
        <w:t>:</w:t>
      </w:r>
      <w:r w:rsidR="009E406D">
        <w:rPr>
          <w:rStyle w:val="normaltextrun"/>
        </w:rPr>
        <w:t>4</w:t>
      </w:r>
      <w:r w:rsidR="00094A46">
        <w:rPr>
          <w:rStyle w:val="normaltextrun"/>
        </w:rPr>
        <w:t>5</w:t>
      </w:r>
      <w:r w:rsidR="00244331">
        <w:rPr>
          <w:rStyle w:val="normaltextrun"/>
        </w:rPr>
        <w:t>pm.</w:t>
      </w:r>
    </w:p>
    <w:sectPr w:rsidR="007741F1" w:rsidRPr="00244331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C8683" w14:textId="77777777" w:rsidR="00DA13A9" w:rsidRDefault="00DA13A9" w:rsidP="00740751">
      <w:r>
        <w:separator/>
      </w:r>
    </w:p>
  </w:endnote>
  <w:endnote w:type="continuationSeparator" w:id="0">
    <w:p w14:paraId="53D0A1C4" w14:textId="77777777" w:rsidR="00DA13A9" w:rsidRDefault="00DA13A9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3550" w14:textId="77777777" w:rsidR="00DA13A9" w:rsidRDefault="00DA13A9" w:rsidP="00740751">
      <w:r>
        <w:separator/>
      </w:r>
    </w:p>
  </w:footnote>
  <w:footnote w:type="continuationSeparator" w:id="0">
    <w:p w14:paraId="406E56AD" w14:textId="77777777" w:rsidR="00DA13A9" w:rsidRDefault="00DA13A9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CFF"/>
    <w:multiLevelType w:val="hybridMultilevel"/>
    <w:tmpl w:val="10BEBE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6BB0"/>
    <w:multiLevelType w:val="hybridMultilevel"/>
    <w:tmpl w:val="347E2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C782A"/>
    <w:multiLevelType w:val="hybridMultilevel"/>
    <w:tmpl w:val="4D008974"/>
    <w:lvl w:ilvl="0" w:tplc="A9BE8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25196B19"/>
    <w:multiLevelType w:val="hybridMultilevel"/>
    <w:tmpl w:val="EF808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0E5476"/>
    <w:multiLevelType w:val="hybridMultilevel"/>
    <w:tmpl w:val="F3000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36A4E"/>
    <w:multiLevelType w:val="hybridMultilevel"/>
    <w:tmpl w:val="DBAE2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15CFF"/>
    <w:multiLevelType w:val="hybridMultilevel"/>
    <w:tmpl w:val="160AD602"/>
    <w:lvl w:ilvl="0" w:tplc="341803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241DC9"/>
    <w:multiLevelType w:val="hybridMultilevel"/>
    <w:tmpl w:val="DEF4E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8A4080"/>
    <w:multiLevelType w:val="hybridMultilevel"/>
    <w:tmpl w:val="70B423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02A71"/>
    <w:multiLevelType w:val="hybridMultilevel"/>
    <w:tmpl w:val="4336BF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6D8300D4"/>
    <w:multiLevelType w:val="hybridMultilevel"/>
    <w:tmpl w:val="E7CE8F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160417C"/>
    <w:multiLevelType w:val="hybridMultilevel"/>
    <w:tmpl w:val="D1DEE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FD43B0F"/>
    <w:multiLevelType w:val="hybridMultilevel"/>
    <w:tmpl w:val="502E6C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1795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10"/>
  </w:num>
  <w:num w:numId="4" w16cid:durableId="2085568455">
    <w:abstractNumId w:val="13"/>
  </w:num>
  <w:num w:numId="5" w16cid:durableId="957100623">
    <w:abstractNumId w:val="15"/>
  </w:num>
  <w:num w:numId="6" w16cid:durableId="978344534">
    <w:abstractNumId w:val="2"/>
  </w:num>
  <w:num w:numId="7" w16cid:durableId="346685504">
    <w:abstractNumId w:val="12"/>
  </w:num>
  <w:num w:numId="8" w16cid:durableId="1603221049">
    <w:abstractNumId w:val="20"/>
  </w:num>
  <w:num w:numId="9" w16cid:durableId="1405956189">
    <w:abstractNumId w:val="9"/>
  </w:num>
  <w:num w:numId="10" w16cid:durableId="462844587">
    <w:abstractNumId w:val="18"/>
  </w:num>
  <w:num w:numId="11" w16cid:durableId="1228417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5"/>
  </w:num>
  <w:num w:numId="13" w16cid:durableId="882717420">
    <w:abstractNumId w:val="6"/>
  </w:num>
  <w:num w:numId="14" w16cid:durableId="2106417403">
    <w:abstractNumId w:val="28"/>
  </w:num>
  <w:num w:numId="15" w16cid:durableId="1724064401">
    <w:abstractNumId w:val="17"/>
  </w:num>
  <w:num w:numId="16" w16cid:durableId="1759793502">
    <w:abstractNumId w:val="16"/>
  </w:num>
  <w:num w:numId="17" w16cid:durableId="66655036">
    <w:abstractNumId w:val="26"/>
  </w:num>
  <w:num w:numId="18" w16cid:durableId="917717473">
    <w:abstractNumId w:val="7"/>
  </w:num>
  <w:num w:numId="19" w16cid:durableId="14108061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7009030">
    <w:abstractNumId w:val="4"/>
  </w:num>
  <w:num w:numId="21" w16cid:durableId="464812273">
    <w:abstractNumId w:val="19"/>
  </w:num>
  <w:num w:numId="22" w16cid:durableId="254287038">
    <w:abstractNumId w:val="25"/>
  </w:num>
  <w:num w:numId="23" w16cid:durableId="451637759">
    <w:abstractNumId w:val="1"/>
  </w:num>
  <w:num w:numId="24" w16cid:durableId="1154949426">
    <w:abstractNumId w:val="8"/>
  </w:num>
  <w:num w:numId="25" w16cid:durableId="631788225">
    <w:abstractNumId w:val="27"/>
  </w:num>
  <w:num w:numId="26" w16cid:durableId="1204755344">
    <w:abstractNumId w:val="11"/>
  </w:num>
  <w:num w:numId="27" w16cid:durableId="997613056">
    <w:abstractNumId w:val="22"/>
  </w:num>
  <w:num w:numId="28" w16cid:durableId="1149636343">
    <w:abstractNumId w:val="14"/>
  </w:num>
  <w:num w:numId="29" w16cid:durableId="66615396">
    <w:abstractNumId w:val="21"/>
  </w:num>
  <w:num w:numId="30" w16cid:durableId="2060208394">
    <w:abstractNumId w:val="0"/>
  </w:num>
  <w:num w:numId="31" w16cid:durableId="1736853896">
    <w:abstractNumId w:val="29"/>
  </w:num>
  <w:num w:numId="32" w16cid:durableId="10135308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2962"/>
    <w:rsid w:val="00003DB2"/>
    <w:rsid w:val="000045BE"/>
    <w:rsid w:val="00006C40"/>
    <w:rsid w:val="0001028E"/>
    <w:rsid w:val="0001250A"/>
    <w:rsid w:val="00014343"/>
    <w:rsid w:val="000171B6"/>
    <w:rsid w:val="00017254"/>
    <w:rsid w:val="00023EE0"/>
    <w:rsid w:val="00024B98"/>
    <w:rsid w:val="000276AF"/>
    <w:rsid w:val="0003046C"/>
    <w:rsid w:val="00031341"/>
    <w:rsid w:val="00032550"/>
    <w:rsid w:val="000331FD"/>
    <w:rsid w:val="00033E70"/>
    <w:rsid w:val="00034374"/>
    <w:rsid w:val="00037B56"/>
    <w:rsid w:val="00042617"/>
    <w:rsid w:val="00047584"/>
    <w:rsid w:val="00047A7E"/>
    <w:rsid w:val="00051DAD"/>
    <w:rsid w:val="00054B67"/>
    <w:rsid w:val="000617C0"/>
    <w:rsid w:val="000622FC"/>
    <w:rsid w:val="0006696C"/>
    <w:rsid w:val="000740B9"/>
    <w:rsid w:val="00075654"/>
    <w:rsid w:val="00076C31"/>
    <w:rsid w:val="00077184"/>
    <w:rsid w:val="000879A5"/>
    <w:rsid w:val="00090CCC"/>
    <w:rsid w:val="0009493A"/>
    <w:rsid w:val="00094A46"/>
    <w:rsid w:val="00097F51"/>
    <w:rsid w:val="000A3264"/>
    <w:rsid w:val="000A4AB0"/>
    <w:rsid w:val="000A5D42"/>
    <w:rsid w:val="000A61B2"/>
    <w:rsid w:val="000A7AE4"/>
    <w:rsid w:val="000B06B4"/>
    <w:rsid w:val="000B0A33"/>
    <w:rsid w:val="000B1544"/>
    <w:rsid w:val="000B757D"/>
    <w:rsid w:val="000B7B4D"/>
    <w:rsid w:val="000C14F0"/>
    <w:rsid w:val="000C40E9"/>
    <w:rsid w:val="000C4353"/>
    <w:rsid w:val="000C4FFE"/>
    <w:rsid w:val="000C7955"/>
    <w:rsid w:val="000D1E69"/>
    <w:rsid w:val="000D5F82"/>
    <w:rsid w:val="000D626D"/>
    <w:rsid w:val="000D6ABF"/>
    <w:rsid w:val="000E02CD"/>
    <w:rsid w:val="000E36A4"/>
    <w:rsid w:val="000E3BA0"/>
    <w:rsid w:val="000E5273"/>
    <w:rsid w:val="000E6547"/>
    <w:rsid w:val="001048BC"/>
    <w:rsid w:val="0010713F"/>
    <w:rsid w:val="00112A5D"/>
    <w:rsid w:val="0011375D"/>
    <w:rsid w:val="00123272"/>
    <w:rsid w:val="00130289"/>
    <w:rsid w:val="00130C7D"/>
    <w:rsid w:val="00131630"/>
    <w:rsid w:val="00132D3C"/>
    <w:rsid w:val="00132F4F"/>
    <w:rsid w:val="001342BE"/>
    <w:rsid w:val="00134EC3"/>
    <w:rsid w:val="001414E6"/>
    <w:rsid w:val="00141C0C"/>
    <w:rsid w:val="00141EB7"/>
    <w:rsid w:val="00142795"/>
    <w:rsid w:val="00150156"/>
    <w:rsid w:val="00151359"/>
    <w:rsid w:val="00153767"/>
    <w:rsid w:val="00155C6C"/>
    <w:rsid w:val="00160099"/>
    <w:rsid w:val="00161E26"/>
    <w:rsid w:val="0016297C"/>
    <w:rsid w:val="00162C48"/>
    <w:rsid w:val="00164934"/>
    <w:rsid w:val="0016586E"/>
    <w:rsid w:val="001664B4"/>
    <w:rsid w:val="001678A6"/>
    <w:rsid w:val="00177C42"/>
    <w:rsid w:val="001827D7"/>
    <w:rsid w:val="00182AFC"/>
    <w:rsid w:val="00184565"/>
    <w:rsid w:val="00184DAA"/>
    <w:rsid w:val="00184FB0"/>
    <w:rsid w:val="00186B8A"/>
    <w:rsid w:val="00187469"/>
    <w:rsid w:val="00187E6D"/>
    <w:rsid w:val="00193572"/>
    <w:rsid w:val="001A06A3"/>
    <w:rsid w:val="001A1E01"/>
    <w:rsid w:val="001A1E1F"/>
    <w:rsid w:val="001A4774"/>
    <w:rsid w:val="001A7342"/>
    <w:rsid w:val="001B0745"/>
    <w:rsid w:val="001B0C77"/>
    <w:rsid w:val="001B3637"/>
    <w:rsid w:val="001B38EB"/>
    <w:rsid w:val="001B3F35"/>
    <w:rsid w:val="001B4F94"/>
    <w:rsid w:val="001B4FCA"/>
    <w:rsid w:val="001B4FD9"/>
    <w:rsid w:val="001B5A27"/>
    <w:rsid w:val="001B63D8"/>
    <w:rsid w:val="001C36F2"/>
    <w:rsid w:val="001D0107"/>
    <w:rsid w:val="001D25CE"/>
    <w:rsid w:val="001D4194"/>
    <w:rsid w:val="001D44F3"/>
    <w:rsid w:val="001D7FAC"/>
    <w:rsid w:val="001E02E6"/>
    <w:rsid w:val="001E5C5E"/>
    <w:rsid w:val="001E79D9"/>
    <w:rsid w:val="001E7E09"/>
    <w:rsid w:val="001F0BAA"/>
    <w:rsid w:val="001F1471"/>
    <w:rsid w:val="001F47B6"/>
    <w:rsid w:val="001F63CB"/>
    <w:rsid w:val="001F67C6"/>
    <w:rsid w:val="0020028A"/>
    <w:rsid w:val="00200C5B"/>
    <w:rsid w:val="00202105"/>
    <w:rsid w:val="00204D5A"/>
    <w:rsid w:val="0020518C"/>
    <w:rsid w:val="0020661B"/>
    <w:rsid w:val="00207288"/>
    <w:rsid w:val="00210570"/>
    <w:rsid w:val="00212539"/>
    <w:rsid w:val="00212892"/>
    <w:rsid w:val="00220163"/>
    <w:rsid w:val="00221186"/>
    <w:rsid w:val="00222156"/>
    <w:rsid w:val="002236E9"/>
    <w:rsid w:val="00226456"/>
    <w:rsid w:val="00226C88"/>
    <w:rsid w:val="002309F9"/>
    <w:rsid w:val="002334B8"/>
    <w:rsid w:val="00240CDF"/>
    <w:rsid w:val="002411DF"/>
    <w:rsid w:val="00244331"/>
    <w:rsid w:val="002446F8"/>
    <w:rsid w:val="00254BAA"/>
    <w:rsid w:val="00255E55"/>
    <w:rsid w:val="002620C4"/>
    <w:rsid w:val="00264E3D"/>
    <w:rsid w:val="00272A62"/>
    <w:rsid w:val="00273DCE"/>
    <w:rsid w:val="00275090"/>
    <w:rsid w:val="002827A1"/>
    <w:rsid w:val="00284AD9"/>
    <w:rsid w:val="002852BB"/>
    <w:rsid w:val="002872ED"/>
    <w:rsid w:val="00291FF7"/>
    <w:rsid w:val="002933BC"/>
    <w:rsid w:val="00296AB1"/>
    <w:rsid w:val="002A0C1D"/>
    <w:rsid w:val="002A0C55"/>
    <w:rsid w:val="002A2D53"/>
    <w:rsid w:val="002A3843"/>
    <w:rsid w:val="002A52D8"/>
    <w:rsid w:val="002A68EE"/>
    <w:rsid w:val="002B061B"/>
    <w:rsid w:val="002C36CF"/>
    <w:rsid w:val="002C4C2C"/>
    <w:rsid w:val="002D3A10"/>
    <w:rsid w:val="002D63A1"/>
    <w:rsid w:val="002D6622"/>
    <w:rsid w:val="002D72AC"/>
    <w:rsid w:val="002E2551"/>
    <w:rsid w:val="002E2CB6"/>
    <w:rsid w:val="002E38C3"/>
    <w:rsid w:val="002E477E"/>
    <w:rsid w:val="002E6835"/>
    <w:rsid w:val="002F2EBB"/>
    <w:rsid w:val="002F405F"/>
    <w:rsid w:val="002F5070"/>
    <w:rsid w:val="002F6092"/>
    <w:rsid w:val="00300ED9"/>
    <w:rsid w:val="003024B8"/>
    <w:rsid w:val="00307810"/>
    <w:rsid w:val="00311556"/>
    <w:rsid w:val="00312813"/>
    <w:rsid w:val="00313AC8"/>
    <w:rsid w:val="00313DF3"/>
    <w:rsid w:val="003159D7"/>
    <w:rsid w:val="00315C95"/>
    <w:rsid w:val="00320E16"/>
    <w:rsid w:val="00322044"/>
    <w:rsid w:val="00324A1C"/>
    <w:rsid w:val="00326DDB"/>
    <w:rsid w:val="00327B28"/>
    <w:rsid w:val="003331CC"/>
    <w:rsid w:val="003358EF"/>
    <w:rsid w:val="003407A7"/>
    <w:rsid w:val="0034337B"/>
    <w:rsid w:val="00343B60"/>
    <w:rsid w:val="00346B4C"/>
    <w:rsid w:val="00354D02"/>
    <w:rsid w:val="003550D8"/>
    <w:rsid w:val="00356E7F"/>
    <w:rsid w:val="0036069B"/>
    <w:rsid w:val="00365E59"/>
    <w:rsid w:val="00380677"/>
    <w:rsid w:val="00380AA8"/>
    <w:rsid w:val="00382F2E"/>
    <w:rsid w:val="00384376"/>
    <w:rsid w:val="003853EF"/>
    <w:rsid w:val="00386DD6"/>
    <w:rsid w:val="0039145E"/>
    <w:rsid w:val="00391E57"/>
    <w:rsid w:val="00392959"/>
    <w:rsid w:val="0039419E"/>
    <w:rsid w:val="00394948"/>
    <w:rsid w:val="00397197"/>
    <w:rsid w:val="003A59FB"/>
    <w:rsid w:val="003B23B1"/>
    <w:rsid w:val="003B35E0"/>
    <w:rsid w:val="003B5F5F"/>
    <w:rsid w:val="003C5DE5"/>
    <w:rsid w:val="003C6C49"/>
    <w:rsid w:val="003D00B8"/>
    <w:rsid w:val="003D1262"/>
    <w:rsid w:val="003D1946"/>
    <w:rsid w:val="003D3298"/>
    <w:rsid w:val="003D4A8C"/>
    <w:rsid w:val="003D5DA9"/>
    <w:rsid w:val="003D68E2"/>
    <w:rsid w:val="003E03A6"/>
    <w:rsid w:val="003E0741"/>
    <w:rsid w:val="003E15AF"/>
    <w:rsid w:val="003E1AB0"/>
    <w:rsid w:val="003E2D77"/>
    <w:rsid w:val="003E4EE0"/>
    <w:rsid w:val="003E543C"/>
    <w:rsid w:val="003E6975"/>
    <w:rsid w:val="003F01AA"/>
    <w:rsid w:val="003F3611"/>
    <w:rsid w:val="00401F9B"/>
    <w:rsid w:val="00414F25"/>
    <w:rsid w:val="0041678B"/>
    <w:rsid w:val="00416BBD"/>
    <w:rsid w:val="00420036"/>
    <w:rsid w:val="00421E82"/>
    <w:rsid w:val="00422446"/>
    <w:rsid w:val="00426EED"/>
    <w:rsid w:val="00431C11"/>
    <w:rsid w:val="00432D6B"/>
    <w:rsid w:val="004341D0"/>
    <w:rsid w:val="004358AE"/>
    <w:rsid w:val="00436160"/>
    <w:rsid w:val="0044133D"/>
    <w:rsid w:val="004421ED"/>
    <w:rsid w:val="00443713"/>
    <w:rsid w:val="004445BE"/>
    <w:rsid w:val="0045293F"/>
    <w:rsid w:val="00454DCA"/>
    <w:rsid w:val="004550CF"/>
    <w:rsid w:val="004567C9"/>
    <w:rsid w:val="00462927"/>
    <w:rsid w:val="0046369C"/>
    <w:rsid w:val="004678FD"/>
    <w:rsid w:val="00467D63"/>
    <w:rsid w:val="00470B24"/>
    <w:rsid w:val="00472499"/>
    <w:rsid w:val="004818C8"/>
    <w:rsid w:val="004836E4"/>
    <w:rsid w:val="00483CB1"/>
    <w:rsid w:val="004841D5"/>
    <w:rsid w:val="004843D1"/>
    <w:rsid w:val="00484674"/>
    <w:rsid w:val="00491465"/>
    <w:rsid w:val="00492D7E"/>
    <w:rsid w:val="00494DB4"/>
    <w:rsid w:val="00495F2E"/>
    <w:rsid w:val="004A17A2"/>
    <w:rsid w:val="004A3C44"/>
    <w:rsid w:val="004A50FC"/>
    <w:rsid w:val="004A5162"/>
    <w:rsid w:val="004A7C93"/>
    <w:rsid w:val="004B163E"/>
    <w:rsid w:val="004B2683"/>
    <w:rsid w:val="004B3CD3"/>
    <w:rsid w:val="004B6DC9"/>
    <w:rsid w:val="004B7ADF"/>
    <w:rsid w:val="004B7FD9"/>
    <w:rsid w:val="004C064D"/>
    <w:rsid w:val="004C0957"/>
    <w:rsid w:val="004C14B4"/>
    <w:rsid w:val="004C14EE"/>
    <w:rsid w:val="004C1E3F"/>
    <w:rsid w:val="004C2B85"/>
    <w:rsid w:val="004C6220"/>
    <w:rsid w:val="004D4445"/>
    <w:rsid w:val="004D6B8C"/>
    <w:rsid w:val="004E0796"/>
    <w:rsid w:val="004E1BE6"/>
    <w:rsid w:val="004E1DE7"/>
    <w:rsid w:val="004E2FC3"/>
    <w:rsid w:val="004E31DE"/>
    <w:rsid w:val="004E5CD1"/>
    <w:rsid w:val="004F1888"/>
    <w:rsid w:val="004F3801"/>
    <w:rsid w:val="004F71E5"/>
    <w:rsid w:val="00506C2E"/>
    <w:rsid w:val="005075A6"/>
    <w:rsid w:val="00510450"/>
    <w:rsid w:val="00513C70"/>
    <w:rsid w:val="00517104"/>
    <w:rsid w:val="00520589"/>
    <w:rsid w:val="005211FD"/>
    <w:rsid w:val="00521325"/>
    <w:rsid w:val="00530706"/>
    <w:rsid w:val="0053112D"/>
    <w:rsid w:val="005319FD"/>
    <w:rsid w:val="00542D60"/>
    <w:rsid w:val="00543515"/>
    <w:rsid w:val="0055411F"/>
    <w:rsid w:val="00556CBC"/>
    <w:rsid w:val="00564DAC"/>
    <w:rsid w:val="005722C0"/>
    <w:rsid w:val="00572633"/>
    <w:rsid w:val="00574C5C"/>
    <w:rsid w:val="00575BB4"/>
    <w:rsid w:val="005764ED"/>
    <w:rsid w:val="00576707"/>
    <w:rsid w:val="0058459C"/>
    <w:rsid w:val="00595BF7"/>
    <w:rsid w:val="00597C43"/>
    <w:rsid w:val="005A0479"/>
    <w:rsid w:val="005A57EB"/>
    <w:rsid w:val="005A6881"/>
    <w:rsid w:val="005B26A2"/>
    <w:rsid w:val="005B3F14"/>
    <w:rsid w:val="005B4233"/>
    <w:rsid w:val="005B7AA7"/>
    <w:rsid w:val="005C0669"/>
    <w:rsid w:val="005D183A"/>
    <w:rsid w:val="005E01C3"/>
    <w:rsid w:val="005E0DFE"/>
    <w:rsid w:val="005E1C78"/>
    <w:rsid w:val="005E274E"/>
    <w:rsid w:val="005E45BB"/>
    <w:rsid w:val="005E7ACA"/>
    <w:rsid w:val="005F0779"/>
    <w:rsid w:val="005F07AF"/>
    <w:rsid w:val="005F5707"/>
    <w:rsid w:val="006000F6"/>
    <w:rsid w:val="0060239E"/>
    <w:rsid w:val="00606BF1"/>
    <w:rsid w:val="006141BB"/>
    <w:rsid w:val="006172D3"/>
    <w:rsid w:val="00617BA3"/>
    <w:rsid w:val="00621598"/>
    <w:rsid w:val="006230FD"/>
    <w:rsid w:val="00623B33"/>
    <w:rsid w:val="00625C96"/>
    <w:rsid w:val="00631751"/>
    <w:rsid w:val="00633CA2"/>
    <w:rsid w:val="00636279"/>
    <w:rsid w:val="00636843"/>
    <w:rsid w:val="0064006A"/>
    <w:rsid w:val="0064105E"/>
    <w:rsid w:val="006416C6"/>
    <w:rsid w:val="00641DA6"/>
    <w:rsid w:val="00645733"/>
    <w:rsid w:val="00655180"/>
    <w:rsid w:val="00656769"/>
    <w:rsid w:val="00657265"/>
    <w:rsid w:val="00665D93"/>
    <w:rsid w:val="006663C6"/>
    <w:rsid w:val="00667678"/>
    <w:rsid w:val="00667A92"/>
    <w:rsid w:val="006729E3"/>
    <w:rsid w:val="00672EB5"/>
    <w:rsid w:val="006750B5"/>
    <w:rsid w:val="00680C27"/>
    <w:rsid w:val="0068466D"/>
    <w:rsid w:val="00685267"/>
    <w:rsid w:val="00685F1F"/>
    <w:rsid w:val="00685F67"/>
    <w:rsid w:val="00686EF0"/>
    <w:rsid w:val="00694C32"/>
    <w:rsid w:val="0069648E"/>
    <w:rsid w:val="00696C12"/>
    <w:rsid w:val="006A34AB"/>
    <w:rsid w:val="006A6FE4"/>
    <w:rsid w:val="006A7A76"/>
    <w:rsid w:val="006B378A"/>
    <w:rsid w:val="006C081F"/>
    <w:rsid w:val="006C39A4"/>
    <w:rsid w:val="006C6D3A"/>
    <w:rsid w:val="006D2526"/>
    <w:rsid w:val="006D2A7D"/>
    <w:rsid w:val="006E418E"/>
    <w:rsid w:val="006E6B4E"/>
    <w:rsid w:val="006E6FF4"/>
    <w:rsid w:val="006E71E0"/>
    <w:rsid w:val="006F03D3"/>
    <w:rsid w:val="006F1712"/>
    <w:rsid w:val="006F451B"/>
    <w:rsid w:val="006F54E5"/>
    <w:rsid w:val="006F59FD"/>
    <w:rsid w:val="006F6D49"/>
    <w:rsid w:val="00700764"/>
    <w:rsid w:val="00702D26"/>
    <w:rsid w:val="00703024"/>
    <w:rsid w:val="0070337B"/>
    <w:rsid w:val="00703D79"/>
    <w:rsid w:val="00705DE8"/>
    <w:rsid w:val="007067F3"/>
    <w:rsid w:val="00711C62"/>
    <w:rsid w:val="00713CAC"/>
    <w:rsid w:val="007145C6"/>
    <w:rsid w:val="00714E46"/>
    <w:rsid w:val="007163B5"/>
    <w:rsid w:val="00720B31"/>
    <w:rsid w:val="00722FCB"/>
    <w:rsid w:val="00723D4E"/>
    <w:rsid w:val="00723F84"/>
    <w:rsid w:val="00723FAB"/>
    <w:rsid w:val="007245B9"/>
    <w:rsid w:val="00734304"/>
    <w:rsid w:val="00740751"/>
    <w:rsid w:val="00742E9F"/>
    <w:rsid w:val="007436FB"/>
    <w:rsid w:val="0074450D"/>
    <w:rsid w:val="00756ECF"/>
    <w:rsid w:val="00761E29"/>
    <w:rsid w:val="00762B08"/>
    <w:rsid w:val="00767E69"/>
    <w:rsid w:val="00772F14"/>
    <w:rsid w:val="007741F1"/>
    <w:rsid w:val="00775BF9"/>
    <w:rsid w:val="00781AE0"/>
    <w:rsid w:val="007833EC"/>
    <w:rsid w:val="0078438C"/>
    <w:rsid w:val="00786C60"/>
    <w:rsid w:val="00791F5F"/>
    <w:rsid w:val="00796668"/>
    <w:rsid w:val="007A021A"/>
    <w:rsid w:val="007B16B1"/>
    <w:rsid w:val="007B56BF"/>
    <w:rsid w:val="007C42B6"/>
    <w:rsid w:val="007C6DCF"/>
    <w:rsid w:val="007C7CF6"/>
    <w:rsid w:val="007D0691"/>
    <w:rsid w:val="007D0995"/>
    <w:rsid w:val="007D4EA0"/>
    <w:rsid w:val="007E1C5E"/>
    <w:rsid w:val="007E1CDC"/>
    <w:rsid w:val="007E35DD"/>
    <w:rsid w:val="007F19E8"/>
    <w:rsid w:val="007F3A10"/>
    <w:rsid w:val="007F4481"/>
    <w:rsid w:val="007F4EFD"/>
    <w:rsid w:val="007F7CFA"/>
    <w:rsid w:val="008034F3"/>
    <w:rsid w:val="00803EE7"/>
    <w:rsid w:val="0080791F"/>
    <w:rsid w:val="00810795"/>
    <w:rsid w:val="00811C25"/>
    <w:rsid w:val="008203DF"/>
    <w:rsid w:val="00824DC3"/>
    <w:rsid w:val="0082597A"/>
    <w:rsid w:val="00826A1D"/>
    <w:rsid w:val="0083644B"/>
    <w:rsid w:val="008448D9"/>
    <w:rsid w:val="00845BD7"/>
    <w:rsid w:val="0084707A"/>
    <w:rsid w:val="00850039"/>
    <w:rsid w:val="00855AA8"/>
    <w:rsid w:val="00857F75"/>
    <w:rsid w:val="00860054"/>
    <w:rsid w:val="00862428"/>
    <w:rsid w:val="008630B3"/>
    <w:rsid w:val="0086496B"/>
    <w:rsid w:val="00865F82"/>
    <w:rsid w:val="00872CA6"/>
    <w:rsid w:val="00873405"/>
    <w:rsid w:val="00875E54"/>
    <w:rsid w:val="00877ED3"/>
    <w:rsid w:val="008827E7"/>
    <w:rsid w:val="00885BD0"/>
    <w:rsid w:val="008941F7"/>
    <w:rsid w:val="0089717F"/>
    <w:rsid w:val="008A05A8"/>
    <w:rsid w:val="008A5942"/>
    <w:rsid w:val="008A7615"/>
    <w:rsid w:val="008B20E3"/>
    <w:rsid w:val="008B3A9F"/>
    <w:rsid w:val="008B7939"/>
    <w:rsid w:val="008B7FAC"/>
    <w:rsid w:val="008C0476"/>
    <w:rsid w:val="008C0E00"/>
    <w:rsid w:val="008C11D9"/>
    <w:rsid w:val="008C277F"/>
    <w:rsid w:val="008C4F47"/>
    <w:rsid w:val="008D0602"/>
    <w:rsid w:val="008D1F25"/>
    <w:rsid w:val="008D2DF5"/>
    <w:rsid w:val="008D3015"/>
    <w:rsid w:val="008D728E"/>
    <w:rsid w:val="008E0BBA"/>
    <w:rsid w:val="008E2A41"/>
    <w:rsid w:val="008E3619"/>
    <w:rsid w:val="008E6B7F"/>
    <w:rsid w:val="008F0023"/>
    <w:rsid w:val="008F232D"/>
    <w:rsid w:val="008F5D44"/>
    <w:rsid w:val="008F7055"/>
    <w:rsid w:val="00901FE4"/>
    <w:rsid w:val="00902E89"/>
    <w:rsid w:val="0091231B"/>
    <w:rsid w:val="009125B4"/>
    <w:rsid w:val="00912D4D"/>
    <w:rsid w:val="0091635F"/>
    <w:rsid w:val="00916533"/>
    <w:rsid w:val="00917090"/>
    <w:rsid w:val="00917B27"/>
    <w:rsid w:val="009243B5"/>
    <w:rsid w:val="00924EA9"/>
    <w:rsid w:val="0092740B"/>
    <w:rsid w:val="0094144F"/>
    <w:rsid w:val="00941812"/>
    <w:rsid w:val="00941F29"/>
    <w:rsid w:val="009456EC"/>
    <w:rsid w:val="009535BE"/>
    <w:rsid w:val="0096043B"/>
    <w:rsid w:val="00963E88"/>
    <w:rsid w:val="00970B14"/>
    <w:rsid w:val="00972714"/>
    <w:rsid w:val="00973293"/>
    <w:rsid w:val="00982795"/>
    <w:rsid w:val="00983F37"/>
    <w:rsid w:val="00990F1F"/>
    <w:rsid w:val="009929FB"/>
    <w:rsid w:val="00992F46"/>
    <w:rsid w:val="009A16C9"/>
    <w:rsid w:val="009A6907"/>
    <w:rsid w:val="009A6D04"/>
    <w:rsid w:val="009B12E4"/>
    <w:rsid w:val="009C19F0"/>
    <w:rsid w:val="009D16B6"/>
    <w:rsid w:val="009D4722"/>
    <w:rsid w:val="009D7563"/>
    <w:rsid w:val="009E406D"/>
    <w:rsid w:val="009E4FBF"/>
    <w:rsid w:val="009E532D"/>
    <w:rsid w:val="009E76AC"/>
    <w:rsid w:val="009F45C2"/>
    <w:rsid w:val="009F7EA0"/>
    <w:rsid w:val="00A11C51"/>
    <w:rsid w:val="00A14BDA"/>
    <w:rsid w:val="00A16A94"/>
    <w:rsid w:val="00A26400"/>
    <w:rsid w:val="00A315E3"/>
    <w:rsid w:val="00A31667"/>
    <w:rsid w:val="00A41BAD"/>
    <w:rsid w:val="00A42291"/>
    <w:rsid w:val="00A452DD"/>
    <w:rsid w:val="00A46C47"/>
    <w:rsid w:val="00A543E8"/>
    <w:rsid w:val="00A569B7"/>
    <w:rsid w:val="00A60681"/>
    <w:rsid w:val="00A72256"/>
    <w:rsid w:val="00A80539"/>
    <w:rsid w:val="00A82E03"/>
    <w:rsid w:val="00A83DFD"/>
    <w:rsid w:val="00A87470"/>
    <w:rsid w:val="00A87717"/>
    <w:rsid w:val="00A913A5"/>
    <w:rsid w:val="00A91FEC"/>
    <w:rsid w:val="00A9238D"/>
    <w:rsid w:val="00A94850"/>
    <w:rsid w:val="00A979FB"/>
    <w:rsid w:val="00AA65F5"/>
    <w:rsid w:val="00AB49FC"/>
    <w:rsid w:val="00AB70C9"/>
    <w:rsid w:val="00AC6A1A"/>
    <w:rsid w:val="00AC7971"/>
    <w:rsid w:val="00AD0381"/>
    <w:rsid w:val="00AD0885"/>
    <w:rsid w:val="00AD3138"/>
    <w:rsid w:val="00AD6A39"/>
    <w:rsid w:val="00AE268E"/>
    <w:rsid w:val="00AE3A75"/>
    <w:rsid w:val="00AE3B49"/>
    <w:rsid w:val="00AE4594"/>
    <w:rsid w:val="00AF0200"/>
    <w:rsid w:val="00AF3947"/>
    <w:rsid w:val="00AF45E4"/>
    <w:rsid w:val="00B00909"/>
    <w:rsid w:val="00B06349"/>
    <w:rsid w:val="00B07CB1"/>
    <w:rsid w:val="00B12803"/>
    <w:rsid w:val="00B14C2C"/>
    <w:rsid w:val="00B168C7"/>
    <w:rsid w:val="00B17152"/>
    <w:rsid w:val="00B22F28"/>
    <w:rsid w:val="00B23FE7"/>
    <w:rsid w:val="00B248AE"/>
    <w:rsid w:val="00B24F7F"/>
    <w:rsid w:val="00B25227"/>
    <w:rsid w:val="00B32A0D"/>
    <w:rsid w:val="00B34421"/>
    <w:rsid w:val="00B36525"/>
    <w:rsid w:val="00B40E91"/>
    <w:rsid w:val="00B412DF"/>
    <w:rsid w:val="00B4242D"/>
    <w:rsid w:val="00B4794B"/>
    <w:rsid w:val="00B5486C"/>
    <w:rsid w:val="00B56F35"/>
    <w:rsid w:val="00B6336B"/>
    <w:rsid w:val="00B643D9"/>
    <w:rsid w:val="00B71FCC"/>
    <w:rsid w:val="00B7491E"/>
    <w:rsid w:val="00B77AFA"/>
    <w:rsid w:val="00B8020B"/>
    <w:rsid w:val="00B80D02"/>
    <w:rsid w:val="00B80F45"/>
    <w:rsid w:val="00B827BF"/>
    <w:rsid w:val="00B82EE3"/>
    <w:rsid w:val="00B8321A"/>
    <w:rsid w:val="00B95123"/>
    <w:rsid w:val="00B9534E"/>
    <w:rsid w:val="00B96740"/>
    <w:rsid w:val="00B977E1"/>
    <w:rsid w:val="00BA1810"/>
    <w:rsid w:val="00BA50F8"/>
    <w:rsid w:val="00BA6C6F"/>
    <w:rsid w:val="00BB1AE1"/>
    <w:rsid w:val="00BC242F"/>
    <w:rsid w:val="00BC469F"/>
    <w:rsid w:val="00BC7A1C"/>
    <w:rsid w:val="00BD19BB"/>
    <w:rsid w:val="00BD5F13"/>
    <w:rsid w:val="00BD622C"/>
    <w:rsid w:val="00BD6609"/>
    <w:rsid w:val="00BD7288"/>
    <w:rsid w:val="00BD730F"/>
    <w:rsid w:val="00BE3F0F"/>
    <w:rsid w:val="00BF1AC0"/>
    <w:rsid w:val="00C00BD4"/>
    <w:rsid w:val="00C00F0B"/>
    <w:rsid w:val="00C02DCF"/>
    <w:rsid w:val="00C02DD9"/>
    <w:rsid w:val="00C13F74"/>
    <w:rsid w:val="00C16C2F"/>
    <w:rsid w:val="00C17F5D"/>
    <w:rsid w:val="00C24FAC"/>
    <w:rsid w:val="00C27E37"/>
    <w:rsid w:val="00C3340E"/>
    <w:rsid w:val="00C44F6E"/>
    <w:rsid w:val="00C458E7"/>
    <w:rsid w:val="00C518F5"/>
    <w:rsid w:val="00C53853"/>
    <w:rsid w:val="00C559BF"/>
    <w:rsid w:val="00C60927"/>
    <w:rsid w:val="00C63D92"/>
    <w:rsid w:val="00C6695E"/>
    <w:rsid w:val="00C75827"/>
    <w:rsid w:val="00C76BFB"/>
    <w:rsid w:val="00C77701"/>
    <w:rsid w:val="00C77C53"/>
    <w:rsid w:val="00C80380"/>
    <w:rsid w:val="00C8416A"/>
    <w:rsid w:val="00C85634"/>
    <w:rsid w:val="00C909A9"/>
    <w:rsid w:val="00C92E27"/>
    <w:rsid w:val="00C94048"/>
    <w:rsid w:val="00C94B82"/>
    <w:rsid w:val="00CA3004"/>
    <w:rsid w:val="00CA3EC6"/>
    <w:rsid w:val="00CB564B"/>
    <w:rsid w:val="00CB6A83"/>
    <w:rsid w:val="00CB714A"/>
    <w:rsid w:val="00CB772C"/>
    <w:rsid w:val="00CC1235"/>
    <w:rsid w:val="00CC200E"/>
    <w:rsid w:val="00CC75C0"/>
    <w:rsid w:val="00CD3828"/>
    <w:rsid w:val="00CD38CD"/>
    <w:rsid w:val="00CD519A"/>
    <w:rsid w:val="00CD6DA8"/>
    <w:rsid w:val="00CD70AD"/>
    <w:rsid w:val="00CE0BE6"/>
    <w:rsid w:val="00CE1C0D"/>
    <w:rsid w:val="00CE3315"/>
    <w:rsid w:val="00CE4AB3"/>
    <w:rsid w:val="00CE6FE1"/>
    <w:rsid w:val="00CF1481"/>
    <w:rsid w:val="00CF42FB"/>
    <w:rsid w:val="00CF717A"/>
    <w:rsid w:val="00D04066"/>
    <w:rsid w:val="00D041B7"/>
    <w:rsid w:val="00D04408"/>
    <w:rsid w:val="00D04AB9"/>
    <w:rsid w:val="00D079A8"/>
    <w:rsid w:val="00D1048F"/>
    <w:rsid w:val="00D12A7D"/>
    <w:rsid w:val="00D14B15"/>
    <w:rsid w:val="00D1513C"/>
    <w:rsid w:val="00D157FA"/>
    <w:rsid w:val="00D260B2"/>
    <w:rsid w:val="00D31FB1"/>
    <w:rsid w:val="00D33C27"/>
    <w:rsid w:val="00D43A13"/>
    <w:rsid w:val="00D4515F"/>
    <w:rsid w:val="00D50B1B"/>
    <w:rsid w:val="00D6046F"/>
    <w:rsid w:val="00D7034C"/>
    <w:rsid w:val="00D731AD"/>
    <w:rsid w:val="00D757ED"/>
    <w:rsid w:val="00D86761"/>
    <w:rsid w:val="00D87D74"/>
    <w:rsid w:val="00D93274"/>
    <w:rsid w:val="00D93B36"/>
    <w:rsid w:val="00D95B6C"/>
    <w:rsid w:val="00D96F3A"/>
    <w:rsid w:val="00D9713B"/>
    <w:rsid w:val="00DA13A9"/>
    <w:rsid w:val="00DA2B04"/>
    <w:rsid w:val="00DA38AB"/>
    <w:rsid w:val="00DB0B96"/>
    <w:rsid w:val="00DB241C"/>
    <w:rsid w:val="00DB2E03"/>
    <w:rsid w:val="00DB72C0"/>
    <w:rsid w:val="00DC2B8B"/>
    <w:rsid w:val="00DC38F6"/>
    <w:rsid w:val="00DD419F"/>
    <w:rsid w:val="00DD79C1"/>
    <w:rsid w:val="00DE70A4"/>
    <w:rsid w:val="00DE7813"/>
    <w:rsid w:val="00DF022D"/>
    <w:rsid w:val="00DF28F1"/>
    <w:rsid w:val="00DF313B"/>
    <w:rsid w:val="00DF34C2"/>
    <w:rsid w:val="00DF3DE4"/>
    <w:rsid w:val="00DF5347"/>
    <w:rsid w:val="00E00293"/>
    <w:rsid w:val="00E05692"/>
    <w:rsid w:val="00E10F65"/>
    <w:rsid w:val="00E12B25"/>
    <w:rsid w:val="00E14F0B"/>
    <w:rsid w:val="00E15700"/>
    <w:rsid w:val="00E1578A"/>
    <w:rsid w:val="00E200B5"/>
    <w:rsid w:val="00E22AFE"/>
    <w:rsid w:val="00E23E02"/>
    <w:rsid w:val="00E3371B"/>
    <w:rsid w:val="00E468C9"/>
    <w:rsid w:val="00E47836"/>
    <w:rsid w:val="00E52211"/>
    <w:rsid w:val="00E53D3D"/>
    <w:rsid w:val="00E55405"/>
    <w:rsid w:val="00E5677F"/>
    <w:rsid w:val="00E602B1"/>
    <w:rsid w:val="00E61E01"/>
    <w:rsid w:val="00E63E27"/>
    <w:rsid w:val="00E64528"/>
    <w:rsid w:val="00E66063"/>
    <w:rsid w:val="00E729F4"/>
    <w:rsid w:val="00E73AB6"/>
    <w:rsid w:val="00E748F7"/>
    <w:rsid w:val="00E82AE6"/>
    <w:rsid w:val="00E83E5F"/>
    <w:rsid w:val="00E84E82"/>
    <w:rsid w:val="00E87177"/>
    <w:rsid w:val="00E944BD"/>
    <w:rsid w:val="00E948A4"/>
    <w:rsid w:val="00E95293"/>
    <w:rsid w:val="00E955A2"/>
    <w:rsid w:val="00EA2B5F"/>
    <w:rsid w:val="00EA33C2"/>
    <w:rsid w:val="00EB0EAC"/>
    <w:rsid w:val="00EB2FB4"/>
    <w:rsid w:val="00EB3AAC"/>
    <w:rsid w:val="00EB4AAE"/>
    <w:rsid w:val="00EC0A2C"/>
    <w:rsid w:val="00EC2F7F"/>
    <w:rsid w:val="00EC548D"/>
    <w:rsid w:val="00EC6481"/>
    <w:rsid w:val="00ED2B83"/>
    <w:rsid w:val="00ED66C0"/>
    <w:rsid w:val="00ED7FA8"/>
    <w:rsid w:val="00F02482"/>
    <w:rsid w:val="00F03312"/>
    <w:rsid w:val="00F063EC"/>
    <w:rsid w:val="00F06C5D"/>
    <w:rsid w:val="00F13A15"/>
    <w:rsid w:val="00F15AEF"/>
    <w:rsid w:val="00F16793"/>
    <w:rsid w:val="00F216D1"/>
    <w:rsid w:val="00F2310A"/>
    <w:rsid w:val="00F2359E"/>
    <w:rsid w:val="00F23945"/>
    <w:rsid w:val="00F23F8D"/>
    <w:rsid w:val="00F24821"/>
    <w:rsid w:val="00F27776"/>
    <w:rsid w:val="00F301B1"/>
    <w:rsid w:val="00F31A73"/>
    <w:rsid w:val="00F33519"/>
    <w:rsid w:val="00F33DF8"/>
    <w:rsid w:val="00F41181"/>
    <w:rsid w:val="00F415C7"/>
    <w:rsid w:val="00F42126"/>
    <w:rsid w:val="00F421CE"/>
    <w:rsid w:val="00F433C3"/>
    <w:rsid w:val="00F5173C"/>
    <w:rsid w:val="00F56417"/>
    <w:rsid w:val="00F62EAF"/>
    <w:rsid w:val="00F67082"/>
    <w:rsid w:val="00F70D70"/>
    <w:rsid w:val="00F75EE0"/>
    <w:rsid w:val="00F874C8"/>
    <w:rsid w:val="00F93B7E"/>
    <w:rsid w:val="00F94D7B"/>
    <w:rsid w:val="00F9700D"/>
    <w:rsid w:val="00F97E01"/>
    <w:rsid w:val="00FA0BF5"/>
    <w:rsid w:val="00FA30A3"/>
    <w:rsid w:val="00FA3E21"/>
    <w:rsid w:val="00FB0C12"/>
    <w:rsid w:val="00FB51F5"/>
    <w:rsid w:val="00FB5394"/>
    <w:rsid w:val="00FC2D9F"/>
    <w:rsid w:val="00FC433C"/>
    <w:rsid w:val="00FC49A5"/>
    <w:rsid w:val="00FC6251"/>
    <w:rsid w:val="00FD2B29"/>
    <w:rsid w:val="00FD5232"/>
    <w:rsid w:val="00FD5EE8"/>
    <w:rsid w:val="00FD7D31"/>
    <w:rsid w:val="00FE186E"/>
    <w:rsid w:val="00FE292E"/>
    <w:rsid w:val="00FE2986"/>
    <w:rsid w:val="00FF4F15"/>
    <w:rsid w:val="00FF6B38"/>
    <w:rsid w:val="00FF723C"/>
    <w:rsid w:val="06844AB9"/>
    <w:rsid w:val="08C86992"/>
    <w:rsid w:val="0BEA304B"/>
    <w:rsid w:val="11BC089B"/>
    <w:rsid w:val="159118AF"/>
    <w:rsid w:val="165206F9"/>
    <w:rsid w:val="19369558"/>
    <w:rsid w:val="19CBD341"/>
    <w:rsid w:val="1BC5FF83"/>
    <w:rsid w:val="1BE16F8B"/>
    <w:rsid w:val="1D15F2F0"/>
    <w:rsid w:val="1D3CC3A4"/>
    <w:rsid w:val="1F5D20C4"/>
    <w:rsid w:val="21793462"/>
    <w:rsid w:val="23F2BE86"/>
    <w:rsid w:val="2426FE87"/>
    <w:rsid w:val="251F0E83"/>
    <w:rsid w:val="267698CC"/>
    <w:rsid w:val="267C48A8"/>
    <w:rsid w:val="2A3D3372"/>
    <w:rsid w:val="2AA34517"/>
    <w:rsid w:val="2C40CA14"/>
    <w:rsid w:val="2C9D831F"/>
    <w:rsid w:val="2ECB2E4D"/>
    <w:rsid w:val="30166B14"/>
    <w:rsid w:val="3042232A"/>
    <w:rsid w:val="322A55BA"/>
    <w:rsid w:val="33A55784"/>
    <w:rsid w:val="37BDB6D6"/>
    <w:rsid w:val="37CDC126"/>
    <w:rsid w:val="37E9DC99"/>
    <w:rsid w:val="3C8233F6"/>
    <w:rsid w:val="3DCFF575"/>
    <w:rsid w:val="3EFF29DF"/>
    <w:rsid w:val="40B43495"/>
    <w:rsid w:val="436876EA"/>
    <w:rsid w:val="463FF4CF"/>
    <w:rsid w:val="464EFA51"/>
    <w:rsid w:val="479DA365"/>
    <w:rsid w:val="47D679CC"/>
    <w:rsid w:val="4B2A3612"/>
    <w:rsid w:val="50041017"/>
    <w:rsid w:val="50C65D90"/>
    <w:rsid w:val="53D38AD3"/>
    <w:rsid w:val="54AEE6F7"/>
    <w:rsid w:val="56903C0D"/>
    <w:rsid w:val="56CC516F"/>
    <w:rsid w:val="587E6DDA"/>
    <w:rsid w:val="5AF0F460"/>
    <w:rsid w:val="63014384"/>
    <w:rsid w:val="6329AC5B"/>
    <w:rsid w:val="6472E238"/>
    <w:rsid w:val="67921435"/>
    <w:rsid w:val="69010094"/>
    <w:rsid w:val="698F0BA6"/>
    <w:rsid w:val="6C7F8CCA"/>
    <w:rsid w:val="6CB44972"/>
    <w:rsid w:val="6E26F5FD"/>
    <w:rsid w:val="6F6FA5DE"/>
    <w:rsid w:val="702AA16A"/>
    <w:rsid w:val="70614EED"/>
    <w:rsid w:val="719F15D1"/>
    <w:rsid w:val="72650E0A"/>
    <w:rsid w:val="7291BC52"/>
    <w:rsid w:val="75921636"/>
    <w:rsid w:val="75EBED1C"/>
    <w:rsid w:val="7AED6EA0"/>
    <w:rsid w:val="7BFB4EA6"/>
    <w:rsid w:val="7E0B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  <w:style w:type="paragraph" w:styleId="Revision">
    <w:name w:val="Revision"/>
    <w:hidden/>
    <w:uiPriority w:val="99"/>
    <w:semiHidden/>
    <w:rsid w:val="000B7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964B64F3D1784FBA542293E042B01A" ma:contentTypeVersion="4" ma:contentTypeDescription="Create a new document." ma:contentTypeScope="" ma:versionID="cffd022a495653ad932989f10b70a585">
  <xsd:schema xmlns:xsd="http://www.w3.org/2001/XMLSchema" xmlns:xs="http://www.w3.org/2001/XMLSchema" xmlns:p="http://schemas.microsoft.com/office/2006/metadata/properties" xmlns:ns2="7f9c35f9-efdf-4ca0-8eb3-16ae8da62d86" targetNamespace="http://schemas.microsoft.com/office/2006/metadata/properties" ma:root="true" ma:fieldsID="f8508e2628acd1f139041d042302a7fc" ns2:_="">
    <xsd:import namespace="7f9c35f9-efdf-4ca0-8eb3-16ae8da62d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c35f9-efdf-4ca0-8eb3-16ae8da62d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4792EE-1158-4003-9701-D734A4C23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c35f9-efdf-4ca0-8eb3-16ae8da62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38</TotalTime>
  <Pages>4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10</cp:revision>
  <dcterms:created xsi:type="dcterms:W3CDTF">2025-09-17T18:09:00Z</dcterms:created>
  <dcterms:modified xsi:type="dcterms:W3CDTF">2025-09-17T18:46:00Z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0x010100B3964B64F3D1784FBA542293E042B01A</vt:lpwstr>
  </property>
</Properties>
</file>