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1FF810F4" w:rsidR="004C14EE" w:rsidRPr="002A3843" w:rsidRDefault="00346B4C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14EE" w:rsidRPr="002A3843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510450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45586E6C" w14:textId="06A8887C" w:rsidR="004445BE" w:rsidRPr="002A3843" w:rsidRDefault="00204D5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</w:t>
      </w:r>
      <w:r w:rsidR="009A690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3F35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24DF0C06" w14:textId="1EF5DE9F" w:rsidR="00FA30A3" w:rsidRPr="00FA30A3" w:rsidRDefault="00FA30A3" w:rsidP="00FA30A3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>Melanie Sarro</w:t>
      </w:r>
      <w:r w:rsidRPr="000C4D62">
        <w:rPr>
          <w:rFonts w:ascii="Times New Roman" w:hAnsi="Times New Roman" w:cs="Times New Roman"/>
        </w:rPr>
        <w:t xml:space="preserve"> called the meeting to order at </w:t>
      </w:r>
      <w:r>
        <w:rPr>
          <w:rFonts w:ascii="Times New Roman" w:hAnsi="Times New Roman" w:cs="Times New Roman"/>
        </w:rPr>
        <w:t>1</w:t>
      </w:r>
      <w:r w:rsidR="00796668">
        <w:rPr>
          <w:rFonts w:ascii="Times New Roman" w:hAnsi="Times New Roman" w:cs="Times New Roman"/>
        </w:rPr>
        <w:t>1:</w:t>
      </w:r>
      <w:r w:rsidR="00E12B25">
        <w:rPr>
          <w:rFonts w:ascii="Times New Roman" w:hAnsi="Times New Roman" w:cs="Times New Roman"/>
        </w:rPr>
        <w:t>59am</w:t>
      </w:r>
      <w:r w:rsidRPr="000C4D62">
        <w:rPr>
          <w:rFonts w:ascii="Times New Roman" w:hAnsi="Times New Roman" w:cs="Times New Roman"/>
        </w:rPr>
        <w:t xml:space="preserve"> noting a quorum was </w:t>
      </w:r>
      <w:r w:rsidRPr="000C4D62">
        <w:rPr>
          <w:rStyle w:val="normaltextrun"/>
          <w:rFonts w:ascii="Times New Roman" w:hAnsi="Times New Roman" w:cs="Times New Roman"/>
        </w:rPr>
        <w:t xml:space="preserve">present. The meeting was held at </w:t>
      </w:r>
      <w:r w:rsidR="00970B14" w:rsidRPr="00970B14">
        <w:rPr>
          <w:rFonts w:ascii="Times New Roman" w:hAnsi="Times New Roman" w:cs="Times New Roman"/>
        </w:rPr>
        <w:t>ImCal Behavioral Health – Lake Charles.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6A65E62E" w14:textId="673DB12B" w:rsidR="00B71FCC" w:rsidRDefault="008C277F" w:rsidP="008C277F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a.  </w:t>
      </w:r>
      <w:r w:rsidR="00B71FCC">
        <w:rPr>
          <w:rStyle w:val="normaltextrun"/>
        </w:rPr>
        <w:t>William Sommers</w:t>
      </w:r>
      <w:r w:rsidR="00B71FCC" w:rsidRPr="000C4D62">
        <w:rPr>
          <w:rStyle w:val="normaltextrun"/>
        </w:rPr>
        <w:t xml:space="preserve">, appointed by </w:t>
      </w:r>
      <w:r w:rsidR="00B71FCC">
        <w:rPr>
          <w:rStyle w:val="normaltextrun"/>
        </w:rPr>
        <w:t>Governor Edwards</w:t>
      </w:r>
    </w:p>
    <w:p w14:paraId="3D3DD256" w14:textId="7D35E575" w:rsidR="00B71FCC" w:rsidRDefault="00C60927" w:rsidP="00C6092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b.  </w:t>
      </w:r>
      <w:r w:rsidR="00B71FCC" w:rsidRPr="0D2ACF6A">
        <w:rPr>
          <w:rStyle w:val="normaltextrun"/>
        </w:rPr>
        <w:t>Melanie Sarro, appointed by Governor Edwards</w:t>
      </w:r>
    </w:p>
    <w:p w14:paraId="07BB04E9" w14:textId="18F0F4DE" w:rsidR="00B71FCC" w:rsidRDefault="00C60927" w:rsidP="00C6092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c.  </w:t>
      </w:r>
      <w:r w:rsidR="00B71FCC">
        <w:rPr>
          <w:rStyle w:val="normaltextrun"/>
        </w:rPr>
        <w:t>Braylon Harris, appointed by Governor Edwards</w:t>
      </w:r>
    </w:p>
    <w:p w14:paraId="54C62424" w14:textId="59DD0898" w:rsidR="00B71FCC" w:rsidRDefault="00255E55" w:rsidP="00970B14">
      <w:pPr>
        <w:pStyle w:val="paragraph"/>
        <w:spacing w:line="259" w:lineRule="auto"/>
        <w:ind w:left="720"/>
        <w:rPr>
          <w:rStyle w:val="normaltextrun"/>
        </w:rPr>
      </w:pPr>
      <w:r>
        <w:rPr>
          <w:rStyle w:val="normaltextrun"/>
        </w:rPr>
        <w:t xml:space="preserve">d.  </w:t>
      </w:r>
      <w:r w:rsidR="00B71FCC" w:rsidRPr="000C4D62">
        <w:rPr>
          <w:rStyle w:val="normaltextrun"/>
        </w:rPr>
        <w:t>Aaron LeBoeuf, appointed by Calcasieu Paris</w:t>
      </w:r>
      <w:r w:rsidR="00970B14">
        <w:rPr>
          <w:rStyle w:val="normaltextrun"/>
        </w:rPr>
        <w:t>h</w:t>
      </w:r>
    </w:p>
    <w:p w14:paraId="53A24255" w14:textId="7AC94309" w:rsidR="00621598" w:rsidRDefault="00621598" w:rsidP="00621598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</w:t>
      </w:r>
      <w:r w:rsidR="00255E55">
        <w:rPr>
          <w:rStyle w:val="normaltextrun"/>
        </w:rPr>
        <w:t xml:space="preserve">  </w:t>
      </w:r>
      <w:r w:rsidR="00970B14">
        <w:rPr>
          <w:rStyle w:val="normaltextrun"/>
        </w:rPr>
        <w:t>e</w:t>
      </w:r>
      <w:r>
        <w:rPr>
          <w:rStyle w:val="normaltextrun"/>
        </w:rPr>
        <w:t xml:space="preserve">. </w:t>
      </w:r>
      <w:r w:rsidR="00255E55">
        <w:rPr>
          <w:rStyle w:val="normaltextrun"/>
        </w:rPr>
        <w:t xml:space="preserve"> </w:t>
      </w:r>
      <w:r>
        <w:rPr>
          <w:rStyle w:val="normaltextrun"/>
        </w:rPr>
        <w:t>Katie Guinn, appointed by Jefferson Davis Parish</w:t>
      </w:r>
    </w:p>
    <w:p w14:paraId="50655B29" w14:textId="77777777" w:rsidR="00B71FCC" w:rsidRPr="000C4D62" w:rsidRDefault="00B71FCC" w:rsidP="00B71FCC">
      <w:pPr>
        <w:pStyle w:val="paragraph"/>
        <w:textAlignment w:val="baseline"/>
        <w:rPr>
          <w:rStyle w:val="normaltextrun"/>
        </w:rPr>
      </w:pPr>
    </w:p>
    <w:p w14:paraId="5B6704D1" w14:textId="77777777" w:rsidR="00B71FCC" w:rsidRDefault="00B71FCC" w:rsidP="00B71FCC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5A2A2C91" w14:textId="26D14E30" w:rsidR="00982795" w:rsidRDefault="009D7563" w:rsidP="009D7563">
      <w:pPr>
        <w:pStyle w:val="paragraph"/>
        <w:spacing w:line="259" w:lineRule="auto"/>
        <w:rPr>
          <w:rStyle w:val="normaltextrun"/>
        </w:rPr>
      </w:pPr>
      <w:r>
        <w:rPr>
          <w:rStyle w:val="normaltextrun"/>
        </w:rPr>
        <w:t xml:space="preserve">            a.</w:t>
      </w:r>
      <w:r w:rsidR="00982795" w:rsidRPr="00982795">
        <w:rPr>
          <w:rStyle w:val="normaltextrun"/>
        </w:rPr>
        <w:t xml:space="preserve"> </w:t>
      </w:r>
      <w:r w:rsidR="00982795" w:rsidRPr="000C4D62">
        <w:rPr>
          <w:rStyle w:val="normaltextrun"/>
        </w:rPr>
        <w:t>William Johnson, appointed by Allen Parish</w:t>
      </w:r>
      <w:r>
        <w:rPr>
          <w:rStyle w:val="normaltextrun"/>
        </w:rPr>
        <w:t xml:space="preserve"> </w:t>
      </w:r>
    </w:p>
    <w:p w14:paraId="071B9E4F" w14:textId="626A9F9A" w:rsidR="00DF34C2" w:rsidRDefault="00982795" w:rsidP="00982795">
      <w:pPr>
        <w:pStyle w:val="paragraph"/>
        <w:spacing w:line="259" w:lineRule="auto"/>
        <w:ind w:firstLine="720"/>
        <w:rPr>
          <w:rStyle w:val="normaltextrun"/>
        </w:rPr>
      </w:pPr>
      <w:r>
        <w:rPr>
          <w:rStyle w:val="normaltextrun"/>
        </w:rPr>
        <w:t xml:space="preserve">b. </w:t>
      </w:r>
      <w:r w:rsidR="006230FD" w:rsidRPr="4A4F955F">
        <w:rPr>
          <w:rStyle w:val="normaltextrun"/>
        </w:rPr>
        <w:t>Daisy Holmes, appointed by Beauregard Parish</w:t>
      </w:r>
    </w:p>
    <w:p w14:paraId="2069A6B2" w14:textId="37E03926" w:rsidR="00F23F8D" w:rsidRDefault="00F23F8D" w:rsidP="00982795">
      <w:pPr>
        <w:pStyle w:val="paragraph"/>
        <w:spacing w:line="259" w:lineRule="auto"/>
        <w:ind w:firstLine="720"/>
        <w:rPr>
          <w:rStyle w:val="normaltextrun"/>
        </w:rPr>
      </w:pPr>
      <w:r>
        <w:rPr>
          <w:rStyle w:val="normaltextrun"/>
        </w:rPr>
        <w:t>c.</w:t>
      </w:r>
      <w:r w:rsidRPr="00F23F8D">
        <w:rPr>
          <w:rStyle w:val="normaltextrun"/>
        </w:rPr>
        <w:t xml:space="preserve"> </w:t>
      </w:r>
      <w:r>
        <w:rPr>
          <w:rStyle w:val="normaltextrun"/>
        </w:rPr>
        <w:t>Penny Champion, a</w:t>
      </w:r>
      <w:r w:rsidRPr="000C4D62">
        <w:rPr>
          <w:rStyle w:val="normaltextrun"/>
        </w:rPr>
        <w:t xml:space="preserve">ppointed by </w:t>
      </w:r>
      <w:r>
        <w:rPr>
          <w:rStyle w:val="normaltextrun"/>
        </w:rPr>
        <w:t>Cameron Parish</w:t>
      </w:r>
    </w:p>
    <w:p w14:paraId="3B661825" w14:textId="77777777" w:rsidR="00B71FCC" w:rsidRPr="000C4D62" w:rsidRDefault="00B71FCC" w:rsidP="00B71FCC">
      <w:pPr>
        <w:pStyle w:val="paragraph"/>
        <w:ind w:left="1080"/>
        <w:textAlignment w:val="baseline"/>
      </w:pPr>
    </w:p>
    <w:p w14:paraId="56B90C45" w14:textId="77777777" w:rsidR="00B71FCC" w:rsidRPr="000C4D62" w:rsidRDefault="00B71FCC" w:rsidP="00B71FCC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1418A230" w14:textId="1DDF5C34" w:rsidR="00B71FCC" w:rsidRDefault="00CC1235" w:rsidP="00CC1235">
      <w:pPr>
        <w:pStyle w:val="paragraph"/>
        <w:textAlignment w:val="baseline"/>
      </w:pPr>
      <w:r>
        <w:t xml:space="preserve">            a. </w:t>
      </w:r>
      <w:r w:rsidR="00B71FCC" w:rsidRPr="000C4D62">
        <w:t>Tanya McGee, Executive Director</w:t>
      </w:r>
    </w:p>
    <w:p w14:paraId="572FD67B" w14:textId="718D3598" w:rsidR="00B71FCC" w:rsidRDefault="00CC1235" w:rsidP="00CC1235">
      <w:pPr>
        <w:pStyle w:val="paragraph"/>
        <w:textAlignment w:val="baseline"/>
      </w:pPr>
      <w:r>
        <w:t xml:space="preserve">            b. </w:t>
      </w:r>
      <w:r w:rsidR="00B71FCC">
        <w:t>Jenny Mills, Deputy Director</w:t>
      </w:r>
    </w:p>
    <w:p w14:paraId="4A36394F" w14:textId="1BF2985D" w:rsidR="00B71FCC" w:rsidRDefault="003D00B8" w:rsidP="003D00B8">
      <w:pPr>
        <w:pStyle w:val="paragraph"/>
        <w:textAlignment w:val="baseline"/>
      </w:pPr>
      <w:r>
        <w:t xml:space="preserve">            c. </w:t>
      </w:r>
      <w:r w:rsidR="008B7FAC">
        <w:t>Melanie Jackson, Chief Financial Offi</w:t>
      </w:r>
      <w:r w:rsidR="008D1F25">
        <w:t>cer</w:t>
      </w:r>
    </w:p>
    <w:p w14:paraId="73C0C385" w14:textId="62ED040D" w:rsidR="00B7491E" w:rsidRDefault="003D00B8" w:rsidP="003D00B8">
      <w:pPr>
        <w:pStyle w:val="paragraph"/>
        <w:textAlignment w:val="baseline"/>
      </w:pPr>
      <w:r>
        <w:t xml:space="preserve">            d. </w:t>
      </w:r>
      <w:r w:rsidR="00B71FCC">
        <w:t>Kristen Arville, Executive Assistant</w:t>
      </w:r>
    </w:p>
    <w:p w14:paraId="0E0D9C1E" w14:textId="77777777" w:rsidR="00667678" w:rsidRPr="00667678" w:rsidRDefault="00667678" w:rsidP="00667678">
      <w:pPr>
        <w:pStyle w:val="paragraph"/>
        <w:textAlignment w:val="baseline"/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74B0572C" w14:textId="3D997D0A" w:rsidR="003E543C" w:rsidRDefault="003E543C" w:rsidP="003E543C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>Board members received the</w:t>
      </w:r>
      <w:r>
        <w:rPr>
          <w:rStyle w:val="normaltextrun"/>
          <w:rFonts w:ascii="Times New Roman" w:hAnsi="Times New Roman" w:cs="Times New Roman"/>
        </w:rPr>
        <w:t xml:space="preserve"> Ju</w:t>
      </w:r>
      <w:r w:rsidR="000A5D42">
        <w:rPr>
          <w:rStyle w:val="normaltextrun"/>
          <w:rFonts w:ascii="Times New Roman" w:hAnsi="Times New Roman" w:cs="Times New Roman"/>
        </w:rPr>
        <w:t>ly</w:t>
      </w:r>
      <w:r>
        <w:rPr>
          <w:rStyle w:val="normaltextrun"/>
          <w:rFonts w:ascii="Times New Roman" w:hAnsi="Times New Roman" w:cs="Times New Roman"/>
        </w:rPr>
        <w:t xml:space="preserve"> </w:t>
      </w:r>
      <w:r w:rsidRPr="00776C1D">
        <w:rPr>
          <w:rStyle w:val="normaltextrun"/>
          <w:rFonts w:ascii="Times New Roman" w:hAnsi="Times New Roman" w:cs="Times New Roman"/>
        </w:rPr>
        <w:t xml:space="preserve">minutes prior to the meeting. </w:t>
      </w:r>
      <w:r>
        <w:rPr>
          <w:rStyle w:val="normaltextrun"/>
          <w:rFonts w:ascii="Times New Roman" w:hAnsi="Times New Roman" w:cs="Times New Roman"/>
        </w:rPr>
        <w:t>Melanie Sarro</w:t>
      </w:r>
      <w:r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76F9F27D" w14:textId="77777777" w:rsidR="00A42291" w:rsidRDefault="003E543C" w:rsidP="00A83DF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Fonts w:ascii="Times New Roman" w:hAnsi="Times New Roman" w:cs="Times New Roman"/>
        </w:rPr>
        <w:t xml:space="preserve">requested a motion to approve the </w:t>
      </w:r>
      <w:r w:rsidR="00421E82">
        <w:rPr>
          <w:rFonts w:ascii="Times New Roman" w:hAnsi="Times New Roman" w:cs="Times New Roman"/>
        </w:rPr>
        <w:t>Ju</w:t>
      </w:r>
      <w:r w:rsidR="00617BA3">
        <w:rPr>
          <w:rFonts w:ascii="Times New Roman" w:hAnsi="Times New Roman" w:cs="Times New Roman"/>
        </w:rPr>
        <w:t>ly</w:t>
      </w:r>
      <w:r w:rsidRPr="00776C1D">
        <w:rPr>
          <w:rFonts w:ascii="Times New Roman" w:hAnsi="Times New Roman" w:cs="Times New Roman"/>
        </w:rPr>
        <w:t xml:space="preserve"> minutes. </w:t>
      </w:r>
      <w:r w:rsidR="00141EB7">
        <w:rPr>
          <w:rFonts w:ascii="Times New Roman" w:hAnsi="Times New Roman" w:cs="Times New Roman"/>
        </w:rPr>
        <w:t>William Sommers</w:t>
      </w:r>
      <w:r w:rsidR="00D43A13"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>motioned and</w:t>
      </w:r>
      <w:r w:rsidR="00CE0BE6">
        <w:rPr>
          <w:rFonts w:ascii="Times New Roman" w:hAnsi="Times New Roman" w:cs="Times New Roman"/>
        </w:rPr>
        <w:t xml:space="preserve"> </w:t>
      </w:r>
      <w:r w:rsidR="00470B24">
        <w:rPr>
          <w:rFonts w:ascii="Times New Roman" w:hAnsi="Times New Roman" w:cs="Times New Roman"/>
        </w:rPr>
        <w:t xml:space="preserve">     </w:t>
      </w:r>
    </w:p>
    <w:p w14:paraId="21A5E78A" w14:textId="70278856" w:rsidR="003E543C" w:rsidRPr="00CE0BE6" w:rsidRDefault="00A42291" w:rsidP="00A83DF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D519A">
        <w:rPr>
          <w:rFonts w:ascii="Times New Roman" w:hAnsi="Times New Roman" w:cs="Times New Roman"/>
        </w:rPr>
        <w:t xml:space="preserve">Aaron LeBoeuf </w:t>
      </w:r>
      <w:r w:rsidR="003E543C" w:rsidRPr="00776C1D">
        <w:rPr>
          <w:rFonts w:ascii="Times New Roman" w:hAnsi="Times New Roman" w:cs="Times New Roman"/>
        </w:rPr>
        <w:t>seconded</w:t>
      </w:r>
      <w:r w:rsidR="00470B24">
        <w:rPr>
          <w:rFonts w:ascii="Times New Roman" w:hAnsi="Times New Roman" w:cs="Times New Roman"/>
        </w:rPr>
        <w:t xml:space="preserve"> Ju</w:t>
      </w:r>
      <w:r w:rsidR="00756ECF">
        <w:rPr>
          <w:rFonts w:ascii="Times New Roman" w:hAnsi="Times New Roman" w:cs="Times New Roman"/>
        </w:rPr>
        <w:t>ly</w:t>
      </w:r>
      <w:r w:rsidR="00470B24">
        <w:rPr>
          <w:rFonts w:ascii="Times New Roman" w:hAnsi="Times New Roman" w:cs="Times New Roman"/>
        </w:rPr>
        <w:t xml:space="preserve"> </w:t>
      </w:r>
      <w:r w:rsidR="003E543C" w:rsidRPr="00776C1D">
        <w:rPr>
          <w:rFonts w:ascii="Times New Roman" w:hAnsi="Times New Roman" w:cs="Times New Roman"/>
        </w:rPr>
        <w:t>minutes unanimously approved</w:t>
      </w:r>
      <w:r w:rsidR="003E543C">
        <w:rPr>
          <w:rFonts w:ascii="Times New Roman" w:hAnsi="Times New Roman" w:cs="Times New Roman"/>
          <w:sz w:val="28"/>
          <w:szCs w:val="28"/>
        </w:rPr>
        <w:t>.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451348CE" w:rsidR="00A83DFD" w:rsidRDefault="003B23B1" w:rsidP="002E6835">
      <w:pPr>
        <w:pStyle w:val="paragraph"/>
        <w:ind w:left="720"/>
        <w:textAlignment w:val="baseline"/>
      </w:pPr>
      <w:r>
        <w:rPr>
          <w:rStyle w:val="normaltextrun"/>
        </w:rPr>
        <w:t>Melanie Sarro</w:t>
      </w:r>
      <w:r w:rsidRPr="00776C1D">
        <w:t xml:space="preserve"> </w:t>
      </w:r>
      <w:r>
        <w:rPr>
          <w:rStyle w:val="normaltextrun"/>
        </w:rPr>
        <w:t xml:space="preserve">requested a motion to approve the agenda. Braylon Harris motioned, </w:t>
      </w:r>
      <w:r w:rsidRPr="00776C1D">
        <w:t xml:space="preserve">and </w:t>
      </w:r>
      <w:r w:rsidR="002872ED">
        <w:t>William Sommers</w:t>
      </w:r>
      <w:r w:rsidRPr="00776C1D">
        <w:t xml:space="preserve"> seconded.</w:t>
      </w:r>
    </w:p>
    <w:p w14:paraId="4438291F" w14:textId="77777777" w:rsidR="00467D63" w:rsidRDefault="00467D63" w:rsidP="00467D63">
      <w:pPr>
        <w:pStyle w:val="paragraph"/>
        <w:textAlignment w:val="baseline"/>
      </w:pPr>
    </w:p>
    <w:p w14:paraId="2D59B71A" w14:textId="77777777" w:rsidR="006B378A" w:rsidRPr="002E6835" w:rsidRDefault="006B378A" w:rsidP="00467D63">
      <w:pPr>
        <w:pStyle w:val="paragraph"/>
        <w:textAlignment w:val="baseline"/>
      </w:pPr>
    </w:p>
    <w:p w14:paraId="494D64B2" w14:textId="58F40DD1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lastRenderedPageBreak/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  <w:r w:rsidR="000B0A33">
        <w:rPr>
          <w:rFonts w:ascii="Times New Roman" w:hAnsi="Times New Roman" w:cs="Times New Roman"/>
          <w:sz w:val="28"/>
          <w:szCs w:val="28"/>
        </w:rPr>
        <w:t>- none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200AB301" w14:textId="77777777" w:rsidR="00FC6251" w:rsidRDefault="00FC6251" w:rsidP="00FC6251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4403A7E4" w14:textId="164DBF45" w:rsidR="00034374" w:rsidRDefault="00034374" w:rsidP="00A979F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provided the Board with a comprehensive review of the</w:t>
      </w:r>
      <w:r w:rsidR="00E14F0B">
        <w:rPr>
          <w:rFonts w:ascii="Times New Roman" w:hAnsi="Times New Roman" w:cs="Times New Roman"/>
        </w:rPr>
        <w:t xml:space="preserve"> Ends Focus of Grants or Contracts</w:t>
      </w:r>
      <w:r>
        <w:rPr>
          <w:rFonts w:ascii="Times New Roman" w:hAnsi="Times New Roman" w:cs="Times New Roman"/>
        </w:rPr>
        <w:t xml:space="preserve"> policy. T</w:t>
      </w:r>
      <w:r w:rsidR="00734304">
        <w:rPr>
          <w:rFonts w:ascii="Times New Roman" w:hAnsi="Times New Roman" w:cs="Times New Roman"/>
        </w:rPr>
        <w:t>o better align with reporting with ImCal</w:t>
      </w:r>
      <w:r w:rsidR="003E6975">
        <w:rPr>
          <w:rFonts w:ascii="Times New Roman" w:hAnsi="Times New Roman" w:cs="Times New Roman"/>
        </w:rPr>
        <w:t>’</w:t>
      </w:r>
      <w:r w:rsidR="00734304">
        <w:rPr>
          <w:rFonts w:ascii="Times New Roman" w:hAnsi="Times New Roman" w:cs="Times New Roman"/>
        </w:rPr>
        <w:t xml:space="preserve">s contract season, this agenda item </w:t>
      </w:r>
      <w:r w:rsidR="00857F75">
        <w:rPr>
          <w:rFonts w:ascii="Times New Roman" w:hAnsi="Times New Roman" w:cs="Times New Roman"/>
        </w:rPr>
        <w:t>will be</w:t>
      </w:r>
      <w:r w:rsidR="00A80539">
        <w:rPr>
          <w:rFonts w:ascii="Times New Roman" w:hAnsi="Times New Roman" w:cs="Times New Roman"/>
        </w:rPr>
        <w:t xml:space="preserve"> moved to the</w:t>
      </w:r>
      <w:r w:rsidR="00857F75">
        <w:rPr>
          <w:rFonts w:ascii="Times New Roman" w:hAnsi="Times New Roman" w:cs="Times New Roman"/>
        </w:rPr>
        <w:t xml:space="preserve"> June Board meeting agenda</w:t>
      </w:r>
      <w:r w:rsidR="00E82AE6">
        <w:rPr>
          <w:rFonts w:ascii="Times New Roman" w:hAnsi="Times New Roman" w:cs="Times New Roman"/>
        </w:rPr>
        <w:t xml:space="preserve"> moving forward. The Grants/Contracts report for Fiscal Year 2025/2026 was presented</w:t>
      </w:r>
      <w:r w:rsidR="009535BE">
        <w:rPr>
          <w:rFonts w:ascii="Times New Roman" w:hAnsi="Times New Roman" w:cs="Times New Roman"/>
        </w:rPr>
        <w:t>, outlining all active agreements</w:t>
      </w:r>
      <w:r w:rsidR="00EB2FB4">
        <w:rPr>
          <w:rFonts w:ascii="Times New Roman" w:hAnsi="Times New Roman" w:cs="Times New Roman"/>
        </w:rPr>
        <w:t>. Key updates inc</w:t>
      </w:r>
      <w:r w:rsidR="000E5273">
        <w:rPr>
          <w:rFonts w:ascii="Times New Roman" w:hAnsi="Times New Roman" w:cs="Times New Roman"/>
        </w:rPr>
        <w:t>lude:</w:t>
      </w:r>
    </w:p>
    <w:p w14:paraId="54CFEC09" w14:textId="29BC8659" w:rsidR="000E5273" w:rsidRPr="00A80539" w:rsidRDefault="000E5273" w:rsidP="00A80539">
      <w:pPr>
        <w:pStyle w:val="ListParagraph"/>
        <w:numPr>
          <w:ilvl w:val="2"/>
          <w:numId w:val="31"/>
        </w:numPr>
        <w:spacing w:line="256" w:lineRule="auto"/>
        <w:rPr>
          <w:rFonts w:ascii="Times New Roman" w:hAnsi="Times New Roman" w:cs="Times New Roman"/>
        </w:rPr>
      </w:pPr>
      <w:r w:rsidRPr="0078438C">
        <w:rPr>
          <w:rFonts w:ascii="Times New Roman" w:hAnsi="Times New Roman" w:cs="Times New Roman"/>
        </w:rPr>
        <w:t xml:space="preserve">Odyssey House </w:t>
      </w:r>
      <w:r w:rsidR="0078438C" w:rsidRPr="0078438C">
        <w:rPr>
          <w:rFonts w:ascii="Times New Roman" w:hAnsi="Times New Roman" w:cs="Times New Roman"/>
        </w:rPr>
        <w:t>Louisiana</w:t>
      </w:r>
      <w:r w:rsidRPr="0078438C">
        <w:rPr>
          <w:rFonts w:ascii="Times New Roman" w:hAnsi="Times New Roman" w:cs="Times New Roman"/>
        </w:rPr>
        <w:t xml:space="preserve">: Contract amount increased due to a rise in the </w:t>
      </w:r>
      <w:r w:rsidRPr="00A80539">
        <w:rPr>
          <w:rFonts w:ascii="Times New Roman" w:hAnsi="Times New Roman" w:cs="Times New Roman"/>
        </w:rPr>
        <w:t>indigent population resulting from the Medicaid unwind.</w:t>
      </w:r>
    </w:p>
    <w:p w14:paraId="6923944F" w14:textId="430A8F54" w:rsidR="005E1C78" w:rsidRPr="002E2CB6" w:rsidRDefault="0078438C" w:rsidP="002E2CB6">
      <w:pPr>
        <w:pStyle w:val="ListParagraph"/>
        <w:numPr>
          <w:ilvl w:val="2"/>
          <w:numId w:val="31"/>
        </w:numPr>
        <w:spacing w:line="256" w:lineRule="auto"/>
        <w:rPr>
          <w:rFonts w:ascii="Times New Roman" w:hAnsi="Times New Roman" w:cs="Times New Roman"/>
        </w:rPr>
      </w:pPr>
      <w:r w:rsidRPr="0078438C">
        <w:rPr>
          <w:rFonts w:ascii="Times New Roman" w:hAnsi="Times New Roman" w:cs="Times New Roman"/>
        </w:rPr>
        <w:t>Volunteers</w:t>
      </w:r>
      <w:r w:rsidR="005E1C78" w:rsidRPr="0078438C">
        <w:rPr>
          <w:rFonts w:ascii="Times New Roman" w:hAnsi="Times New Roman" w:cs="Times New Roman"/>
        </w:rPr>
        <w:t xml:space="preserve"> of America: Contract amount </w:t>
      </w:r>
      <w:r w:rsidRPr="0078438C">
        <w:rPr>
          <w:rFonts w:ascii="Times New Roman" w:hAnsi="Times New Roman" w:cs="Times New Roman"/>
        </w:rPr>
        <w:t>decreased</w:t>
      </w:r>
      <w:r w:rsidR="005E1C78" w:rsidRPr="0078438C">
        <w:rPr>
          <w:rFonts w:ascii="Times New Roman" w:hAnsi="Times New Roman" w:cs="Times New Roman"/>
        </w:rPr>
        <w:t xml:space="preserve"> </w:t>
      </w:r>
      <w:r w:rsidRPr="0078438C">
        <w:rPr>
          <w:rFonts w:ascii="Times New Roman" w:hAnsi="Times New Roman" w:cs="Times New Roman"/>
        </w:rPr>
        <w:t>following</w:t>
      </w:r>
      <w:r w:rsidR="005E1C78" w:rsidRPr="0078438C">
        <w:rPr>
          <w:rFonts w:ascii="Times New Roman" w:hAnsi="Times New Roman" w:cs="Times New Roman"/>
        </w:rPr>
        <w:t xml:space="preserve"> the </w:t>
      </w:r>
      <w:r w:rsidR="005E1C78" w:rsidRPr="002E2CB6">
        <w:rPr>
          <w:rFonts w:ascii="Times New Roman" w:hAnsi="Times New Roman" w:cs="Times New Roman"/>
        </w:rPr>
        <w:t>conclusion of the contingency management program</w:t>
      </w:r>
      <w:r w:rsidR="003E6975">
        <w:rPr>
          <w:rFonts w:ascii="Times New Roman" w:hAnsi="Times New Roman" w:cs="Times New Roman"/>
        </w:rPr>
        <w:t xml:space="preserve"> funded by </w:t>
      </w:r>
      <w:r w:rsidR="00AD0885">
        <w:rPr>
          <w:rFonts w:ascii="Times New Roman" w:hAnsi="Times New Roman" w:cs="Times New Roman"/>
        </w:rPr>
        <w:t xml:space="preserve">the </w:t>
      </w:r>
      <w:r w:rsidR="003E6975">
        <w:rPr>
          <w:rFonts w:ascii="Times New Roman" w:hAnsi="Times New Roman" w:cs="Times New Roman"/>
        </w:rPr>
        <w:t>A</w:t>
      </w:r>
      <w:r w:rsidR="00AD0885">
        <w:rPr>
          <w:rFonts w:ascii="Times New Roman" w:hAnsi="Times New Roman" w:cs="Times New Roman"/>
        </w:rPr>
        <w:t xml:space="preserve">merican </w:t>
      </w:r>
      <w:r w:rsidR="003E6975">
        <w:rPr>
          <w:rFonts w:ascii="Times New Roman" w:hAnsi="Times New Roman" w:cs="Times New Roman"/>
        </w:rPr>
        <w:t>R</w:t>
      </w:r>
      <w:r w:rsidR="00AD0885">
        <w:rPr>
          <w:rFonts w:ascii="Times New Roman" w:hAnsi="Times New Roman" w:cs="Times New Roman"/>
        </w:rPr>
        <w:t xml:space="preserve">escue </w:t>
      </w:r>
      <w:r w:rsidR="003E6975">
        <w:rPr>
          <w:rFonts w:ascii="Times New Roman" w:hAnsi="Times New Roman" w:cs="Times New Roman"/>
        </w:rPr>
        <w:t>P</w:t>
      </w:r>
      <w:r w:rsidR="00AD0885">
        <w:rPr>
          <w:rFonts w:ascii="Times New Roman" w:hAnsi="Times New Roman" w:cs="Times New Roman"/>
        </w:rPr>
        <w:t xml:space="preserve">lan </w:t>
      </w:r>
      <w:r w:rsidR="003E6975">
        <w:rPr>
          <w:rFonts w:ascii="Times New Roman" w:hAnsi="Times New Roman" w:cs="Times New Roman"/>
        </w:rPr>
        <w:t>A</w:t>
      </w:r>
      <w:r w:rsidR="00AD0885">
        <w:rPr>
          <w:rFonts w:ascii="Times New Roman" w:hAnsi="Times New Roman" w:cs="Times New Roman"/>
        </w:rPr>
        <w:t>ct</w:t>
      </w:r>
      <w:r w:rsidR="00212892">
        <w:rPr>
          <w:rFonts w:ascii="Times New Roman" w:hAnsi="Times New Roman" w:cs="Times New Roman"/>
        </w:rPr>
        <w:t>.</w:t>
      </w:r>
    </w:p>
    <w:p w14:paraId="3FB7B869" w14:textId="4B86D407" w:rsidR="005E1C78" w:rsidRPr="002E2CB6" w:rsidRDefault="005E1C78" w:rsidP="002E2CB6">
      <w:pPr>
        <w:pStyle w:val="ListParagraph"/>
        <w:numPr>
          <w:ilvl w:val="2"/>
          <w:numId w:val="31"/>
        </w:numPr>
        <w:spacing w:line="256" w:lineRule="auto"/>
        <w:rPr>
          <w:rFonts w:ascii="Times New Roman" w:hAnsi="Times New Roman" w:cs="Times New Roman"/>
        </w:rPr>
      </w:pPr>
      <w:r w:rsidRPr="0078438C">
        <w:rPr>
          <w:rFonts w:ascii="Times New Roman" w:hAnsi="Times New Roman" w:cs="Times New Roman"/>
        </w:rPr>
        <w:t xml:space="preserve">McNeese State University: Contract amount decreased </w:t>
      </w:r>
      <w:r w:rsidR="00AC6A1A" w:rsidRPr="0078438C">
        <w:rPr>
          <w:rFonts w:ascii="Times New Roman" w:hAnsi="Times New Roman" w:cs="Times New Roman"/>
        </w:rPr>
        <w:t xml:space="preserve">due to </w:t>
      </w:r>
      <w:r w:rsidR="00AC6A1A" w:rsidRPr="002E2CB6">
        <w:rPr>
          <w:rFonts w:ascii="Times New Roman" w:hAnsi="Times New Roman" w:cs="Times New Roman"/>
        </w:rPr>
        <w:t>utilization.</w:t>
      </w:r>
      <w:r w:rsidR="002E2CB6">
        <w:rPr>
          <w:rFonts w:ascii="Times New Roman" w:hAnsi="Times New Roman" w:cs="Times New Roman"/>
        </w:rPr>
        <w:t xml:space="preserve"> </w:t>
      </w:r>
      <w:r w:rsidR="006A6FE4">
        <w:rPr>
          <w:rFonts w:ascii="Times New Roman" w:hAnsi="Times New Roman" w:cs="Times New Roman"/>
        </w:rPr>
        <w:t>The amount for this contract</w:t>
      </w:r>
      <w:r w:rsidR="009D16B6">
        <w:rPr>
          <w:rFonts w:ascii="Times New Roman" w:hAnsi="Times New Roman" w:cs="Times New Roman"/>
        </w:rPr>
        <w:t xml:space="preserve"> can</w:t>
      </w:r>
      <w:r w:rsidR="00665D93">
        <w:rPr>
          <w:rFonts w:ascii="Times New Roman" w:hAnsi="Times New Roman" w:cs="Times New Roman"/>
        </w:rPr>
        <w:t xml:space="preserve"> be increased if data </w:t>
      </w:r>
      <w:r w:rsidR="00042617">
        <w:rPr>
          <w:rFonts w:ascii="Times New Roman" w:hAnsi="Times New Roman" w:cs="Times New Roman"/>
        </w:rPr>
        <w:t>shows</w:t>
      </w:r>
      <w:r w:rsidR="00665D93">
        <w:rPr>
          <w:rFonts w:ascii="Times New Roman" w:hAnsi="Times New Roman" w:cs="Times New Roman"/>
        </w:rPr>
        <w:t xml:space="preserve"> a</w:t>
      </w:r>
      <w:r w:rsidR="00212892">
        <w:rPr>
          <w:rFonts w:ascii="Times New Roman" w:hAnsi="Times New Roman" w:cs="Times New Roman"/>
        </w:rPr>
        <w:t>n increased</w:t>
      </w:r>
      <w:r w:rsidR="00665D93">
        <w:rPr>
          <w:rFonts w:ascii="Times New Roman" w:hAnsi="Times New Roman" w:cs="Times New Roman"/>
        </w:rPr>
        <w:t xml:space="preserve"> need for services.</w:t>
      </w:r>
    </w:p>
    <w:p w14:paraId="1FFE080D" w14:textId="67B763C3" w:rsidR="00AC6A1A" w:rsidRPr="0078438C" w:rsidRDefault="00AA65F5" w:rsidP="00443713">
      <w:pPr>
        <w:pStyle w:val="ListParagraph"/>
        <w:numPr>
          <w:ilvl w:val="2"/>
          <w:numId w:val="3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Contract Staff</w:t>
      </w:r>
      <w:r w:rsidR="00AC6A1A" w:rsidRPr="0078438C">
        <w:rPr>
          <w:rFonts w:ascii="Times New Roman" w:hAnsi="Times New Roman" w:cs="Times New Roman"/>
        </w:rPr>
        <w:t xml:space="preserve"> Changes:</w:t>
      </w:r>
    </w:p>
    <w:p w14:paraId="703CE43A" w14:textId="1345B357" w:rsidR="0078438C" w:rsidRPr="00443713" w:rsidRDefault="00AC6A1A" w:rsidP="00443713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443713">
        <w:rPr>
          <w:rFonts w:ascii="Times New Roman" w:hAnsi="Times New Roman" w:cs="Times New Roman"/>
        </w:rPr>
        <w:t>Sa</w:t>
      </w:r>
      <w:r w:rsidR="0001250A">
        <w:rPr>
          <w:rFonts w:ascii="Times New Roman" w:hAnsi="Times New Roman" w:cs="Times New Roman"/>
        </w:rPr>
        <w:t>ndra</w:t>
      </w:r>
      <w:r w:rsidRPr="00443713">
        <w:rPr>
          <w:rFonts w:ascii="Times New Roman" w:hAnsi="Times New Roman" w:cs="Times New Roman"/>
        </w:rPr>
        <w:t xml:space="preserve"> Arm</w:t>
      </w:r>
      <w:r w:rsidR="003E03A6" w:rsidRPr="00443713">
        <w:rPr>
          <w:rFonts w:ascii="Times New Roman" w:hAnsi="Times New Roman" w:cs="Times New Roman"/>
        </w:rPr>
        <w:t>er’s employment ended; the position was reclassified</w:t>
      </w:r>
      <w:r w:rsidR="009F7EA0" w:rsidRPr="00443713">
        <w:rPr>
          <w:rFonts w:ascii="Times New Roman" w:hAnsi="Times New Roman" w:cs="Times New Roman"/>
        </w:rPr>
        <w:t xml:space="preserve"> </w:t>
      </w:r>
      <w:r w:rsidR="003E03A6" w:rsidRPr="00443713">
        <w:rPr>
          <w:rFonts w:ascii="Times New Roman" w:hAnsi="Times New Roman" w:cs="Times New Roman"/>
        </w:rPr>
        <w:t xml:space="preserve">and filled as a Civil Service </w:t>
      </w:r>
      <w:r w:rsidR="0001250A">
        <w:rPr>
          <w:rFonts w:ascii="Times New Roman" w:hAnsi="Times New Roman" w:cs="Times New Roman"/>
        </w:rPr>
        <w:t>position.</w:t>
      </w:r>
    </w:p>
    <w:p w14:paraId="1B93BBAF" w14:textId="49A92259" w:rsidR="0078438C" w:rsidRPr="00443713" w:rsidRDefault="003E03A6" w:rsidP="00443713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443713">
        <w:rPr>
          <w:rFonts w:ascii="Times New Roman" w:hAnsi="Times New Roman" w:cs="Times New Roman"/>
        </w:rPr>
        <w:t xml:space="preserve">Jennifer Strickland’s contract </w:t>
      </w:r>
      <w:r w:rsidR="004C6220" w:rsidRPr="00443713">
        <w:rPr>
          <w:rFonts w:ascii="Times New Roman" w:hAnsi="Times New Roman" w:cs="Times New Roman"/>
        </w:rPr>
        <w:t>increase</w:t>
      </w:r>
      <w:r w:rsidR="0078438C" w:rsidRPr="00443713">
        <w:rPr>
          <w:rFonts w:ascii="Times New Roman" w:hAnsi="Times New Roman" w:cs="Times New Roman"/>
        </w:rPr>
        <w:t>d</w:t>
      </w:r>
      <w:r w:rsidR="004C6220" w:rsidRPr="00443713">
        <w:rPr>
          <w:rFonts w:ascii="Times New Roman" w:hAnsi="Times New Roman" w:cs="Times New Roman"/>
        </w:rPr>
        <w:t xml:space="preserve"> due to a salary adjustment.</w:t>
      </w:r>
    </w:p>
    <w:p w14:paraId="4CFC710C" w14:textId="048285E0" w:rsidR="0078438C" w:rsidRPr="00443713" w:rsidRDefault="004C6220" w:rsidP="00443713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443713">
        <w:rPr>
          <w:rFonts w:ascii="Times New Roman" w:hAnsi="Times New Roman" w:cs="Times New Roman"/>
        </w:rPr>
        <w:t>Melissa Witmeier</w:t>
      </w:r>
      <w:r w:rsidR="0078438C" w:rsidRPr="00443713">
        <w:rPr>
          <w:rFonts w:ascii="Times New Roman" w:hAnsi="Times New Roman" w:cs="Times New Roman"/>
        </w:rPr>
        <w:t>’</w:t>
      </w:r>
      <w:r w:rsidRPr="00443713">
        <w:rPr>
          <w:rFonts w:ascii="Times New Roman" w:hAnsi="Times New Roman" w:cs="Times New Roman"/>
        </w:rPr>
        <w:t xml:space="preserve">s contract decreased due to </w:t>
      </w:r>
      <w:r w:rsidR="00723F84">
        <w:rPr>
          <w:rFonts w:ascii="Times New Roman" w:hAnsi="Times New Roman" w:cs="Times New Roman"/>
        </w:rPr>
        <w:t xml:space="preserve">a </w:t>
      </w:r>
      <w:r w:rsidRPr="00443713">
        <w:rPr>
          <w:rFonts w:ascii="Times New Roman" w:hAnsi="Times New Roman" w:cs="Times New Roman"/>
        </w:rPr>
        <w:t>reduc</w:t>
      </w:r>
      <w:r w:rsidR="00723F84">
        <w:rPr>
          <w:rFonts w:ascii="Times New Roman" w:hAnsi="Times New Roman" w:cs="Times New Roman"/>
        </w:rPr>
        <w:t>tion</w:t>
      </w:r>
      <w:r w:rsidR="00392959">
        <w:rPr>
          <w:rFonts w:ascii="Times New Roman" w:hAnsi="Times New Roman" w:cs="Times New Roman"/>
        </w:rPr>
        <w:t xml:space="preserve"> in</w:t>
      </w:r>
      <w:r w:rsidR="009F7EA0" w:rsidRPr="00443713">
        <w:rPr>
          <w:rFonts w:ascii="Times New Roman" w:hAnsi="Times New Roman" w:cs="Times New Roman"/>
        </w:rPr>
        <w:t xml:space="preserve"> </w:t>
      </w:r>
      <w:r w:rsidRPr="00443713">
        <w:rPr>
          <w:rFonts w:ascii="Times New Roman" w:hAnsi="Times New Roman" w:cs="Times New Roman"/>
        </w:rPr>
        <w:t>hours.</w:t>
      </w:r>
    </w:p>
    <w:p w14:paraId="76C8B9C6" w14:textId="02AAFBFE" w:rsidR="009F7EA0" w:rsidRPr="00443713" w:rsidRDefault="004C6220" w:rsidP="00443713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443713">
        <w:rPr>
          <w:rFonts w:ascii="Times New Roman" w:hAnsi="Times New Roman" w:cs="Times New Roman"/>
        </w:rPr>
        <w:t>Wasilat Ad</w:t>
      </w:r>
      <w:r w:rsidR="00703D79" w:rsidRPr="00443713">
        <w:rPr>
          <w:rFonts w:ascii="Times New Roman" w:hAnsi="Times New Roman" w:cs="Times New Roman"/>
        </w:rPr>
        <w:t xml:space="preserve">eoluwa’s contract ended with the completion of her </w:t>
      </w:r>
      <w:r w:rsidR="00392959" w:rsidRPr="00443713">
        <w:rPr>
          <w:rFonts w:ascii="Times New Roman" w:hAnsi="Times New Roman" w:cs="Times New Roman"/>
        </w:rPr>
        <w:t>internship</w:t>
      </w:r>
      <w:r w:rsidR="009F7EA0" w:rsidRPr="00443713">
        <w:rPr>
          <w:rFonts w:ascii="Times New Roman" w:hAnsi="Times New Roman" w:cs="Times New Roman"/>
        </w:rPr>
        <w:t>.</w:t>
      </w:r>
    </w:p>
    <w:p w14:paraId="0E8C62F8" w14:textId="2EB85A14" w:rsidR="00703D79" w:rsidRPr="00443713" w:rsidRDefault="00703D79" w:rsidP="00443713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443713">
        <w:rPr>
          <w:rFonts w:ascii="Times New Roman" w:hAnsi="Times New Roman" w:cs="Times New Roman"/>
        </w:rPr>
        <w:t xml:space="preserve">Dr. Victoria Swanson retired, and her </w:t>
      </w:r>
      <w:r w:rsidR="00C16C2F" w:rsidRPr="00443713">
        <w:rPr>
          <w:rFonts w:ascii="Times New Roman" w:hAnsi="Times New Roman" w:cs="Times New Roman"/>
        </w:rPr>
        <w:t>contract concluded. She was succeed</w:t>
      </w:r>
      <w:r w:rsidR="0078438C" w:rsidRPr="00443713">
        <w:rPr>
          <w:rFonts w:ascii="Times New Roman" w:hAnsi="Times New Roman" w:cs="Times New Roman"/>
        </w:rPr>
        <w:t>ed</w:t>
      </w:r>
      <w:r w:rsidR="00C16C2F" w:rsidRPr="00443713">
        <w:rPr>
          <w:rFonts w:ascii="Times New Roman" w:hAnsi="Times New Roman" w:cs="Times New Roman"/>
        </w:rPr>
        <w:t xml:space="preserve"> by Dr. Scott Echolt</w:t>
      </w:r>
      <w:r w:rsidR="00F75EE0" w:rsidRPr="00443713">
        <w:rPr>
          <w:rFonts w:ascii="Times New Roman" w:hAnsi="Times New Roman" w:cs="Times New Roman"/>
        </w:rPr>
        <w:t>.</w:t>
      </w:r>
    </w:p>
    <w:p w14:paraId="6A86FF06" w14:textId="6F88D753" w:rsidR="00F75EE0" w:rsidRPr="00786C60" w:rsidRDefault="00F75EE0" w:rsidP="00786C60">
      <w:pPr>
        <w:pStyle w:val="ListParagraph"/>
        <w:numPr>
          <w:ilvl w:val="3"/>
          <w:numId w:val="30"/>
        </w:numPr>
        <w:spacing w:line="256" w:lineRule="auto"/>
        <w:rPr>
          <w:rFonts w:ascii="Times New Roman" w:hAnsi="Times New Roman" w:cs="Times New Roman"/>
        </w:rPr>
      </w:pPr>
      <w:r w:rsidRPr="00786C60">
        <w:rPr>
          <w:rFonts w:ascii="Times New Roman" w:hAnsi="Times New Roman" w:cs="Times New Roman"/>
        </w:rPr>
        <w:t>Flexible Family Funds</w:t>
      </w:r>
      <w:r w:rsidR="00FD5232">
        <w:rPr>
          <w:rFonts w:ascii="Times New Roman" w:hAnsi="Times New Roman" w:cs="Times New Roman"/>
        </w:rPr>
        <w:t xml:space="preserve"> (FFF)</w:t>
      </w:r>
      <w:r w:rsidRPr="00786C60">
        <w:rPr>
          <w:rFonts w:ascii="Times New Roman" w:hAnsi="Times New Roman" w:cs="Times New Roman"/>
        </w:rPr>
        <w:t xml:space="preserve">: </w:t>
      </w:r>
      <w:r w:rsidR="00031341">
        <w:rPr>
          <w:rFonts w:ascii="Times New Roman" w:hAnsi="Times New Roman" w:cs="Times New Roman"/>
        </w:rPr>
        <w:t>A</w:t>
      </w:r>
      <w:r w:rsidRPr="00786C60">
        <w:rPr>
          <w:rFonts w:ascii="Times New Roman" w:hAnsi="Times New Roman" w:cs="Times New Roman"/>
        </w:rPr>
        <w:t>dditional</w:t>
      </w:r>
      <w:r w:rsidR="00031341">
        <w:rPr>
          <w:rFonts w:ascii="Times New Roman" w:hAnsi="Times New Roman" w:cs="Times New Roman"/>
        </w:rPr>
        <w:t xml:space="preserve"> funds were added to the F</w:t>
      </w:r>
      <w:r w:rsidR="00FD5232">
        <w:rPr>
          <w:rFonts w:ascii="Times New Roman" w:hAnsi="Times New Roman" w:cs="Times New Roman"/>
        </w:rPr>
        <w:t>FF</w:t>
      </w:r>
      <w:r w:rsidR="00031341">
        <w:rPr>
          <w:rFonts w:ascii="Times New Roman" w:hAnsi="Times New Roman" w:cs="Times New Roman"/>
        </w:rPr>
        <w:t xml:space="preserve"> budget in order to meet the 9% of </w:t>
      </w:r>
      <w:r w:rsidR="00FD5EE8">
        <w:rPr>
          <w:rFonts w:ascii="Times New Roman" w:hAnsi="Times New Roman" w:cs="Times New Roman"/>
        </w:rPr>
        <w:t>S</w:t>
      </w:r>
      <w:r w:rsidR="00032550">
        <w:rPr>
          <w:rFonts w:ascii="Times New Roman" w:hAnsi="Times New Roman" w:cs="Times New Roman"/>
        </w:rPr>
        <w:t xml:space="preserve">tate </w:t>
      </w:r>
      <w:r w:rsidR="00FD5EE8">
        <w:rPr>
          <w:rFonts w:ascii="Times New Roman" w:hAnsi="Times New Roman" w:cs="Times New Roman"/>
        </w:rPr>
        <w:t>Genera</w:t>
      </w:r>
      <w:r w:rsidR="007D0691">
        <w:rPr>
          <w:rFonts w:ascii="Times New Roman" w:hAnsi="Times New Roman" w:cs="Times New Roman"/>
        </w:rPr>
        <w:t xml:space="preserve">l Funds (SGF) </w:t>
      </w:r>
      <w:r w:rsidR="00FD5EE8">
        <w:rPr>
          <w:rFonts w:ascii="Times New Roman" w:hAnsi="Times New Roman" w:cs="Times New Roman"/>
        </w:rPr>
        <w:t>Funds requirement in ImCal’s contract with the Louisiana Department of Health.</w:t>
      </w:r>
      <w:r w:rsidRPr="00786C60">
        <w:rPr>
          <w:rFonts w:ascii="Times New Roman" w:hAnsi="Times New Roman" w:cs="Times New Roman"/>
        </w:rPr>
        <w:t xml:space="preserve"> </w:t>
      </w:r>
    </w:p>
    <w:p w14:paraId="2D75152F" w14:textId="77777777" w:rsidR="00F75EE0" w:rsidRDefault="00F75EE0" w:rsidP="00A979F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65813D18" w14:textId="51B2011C" w:rsidR="00B248AE" w:rsidRPr="004B3CD3" w:rsidRDefault="0006696C" w:rsidP="004B3CD3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00992F46">
        <w:rPr>
          <w:rFonts w:ascii="Times New Roman" w:hAnsi="Times New Roman" w:cs="Times New Roman"/>
        </w:rPr>
        <w:t>The total means of financing for ImCal contracts for Fiscal Year 202</w:t>
      </w:r>
      <w:r w:rsidR="00742E9F" w:rsidRPr="00992F46">
        <w:rPr>
          <w:rFonts w:ascii="Times New Roman" w:hAnsi="Times New Roman" w:cs="Times New Roman"/>
        </w:rPr>
        <w:t>5</w:t>
      </w:r>
      <w:r w:rsidRPr="00992F46">
        <w:rPr>
          <w:rFonts w:ascii="Times New Roman" w:hAnsi="Times New Roman" w:cs="Times New Roman"/>
        </w:rPr>
        <w:t>/202</w:t>
      </w:r>
      <w:r w:rsidR="00742E9F" w:rsidRPr="00992F46">
        <w:rPr>
          <w:rFonts w:ascii="Times New Roman" w:hAnsi="Times New Roman" w:cs="Times New Roman"/>
        </w:rPr>
        <w:t>6</w:t>
      </w:r>
      <w:r w:rsidRPr="00992F46">
        <w:rPr>
          <w:rFonts w:ascii="Times New Roman" w:hAnsi="Times New Roman" w:cs="Times New Roman"/>
        </w:rPr>
        <w:t xml:space="preserve"> is $</w:t>
      </w:r>
      <w:r w:rsidR="00742E9F" w:rsidRPr="00992F46">
        <w:rPr>
          <w:rFonts w:ascii="Times New Roman" w:hAnsi="Times New Roman" w:cs="Times New Roman"/>
        </w:rPr>
        <w:t>6</w:t>
      </w:r>
      <w:r w:rsidRPr="00992F46">
        <w:rPr>
          <w:rFonts w:ascii="Times New Roman" w:hAnsi="Times New Roman" w:cs="Times New Roman"/>
        </w:rPr>
        <w:t>,</w:t>
      </w:r>
      <w:r w:rsidR="00742E9F" w:rsidRPr="00992F46">
        <w:rPr>
          <w:rFonts w:ascii="Times New Roman" w:hAnsi="Times New Roman" w:cs="Times New Roman"/>
        </w:rPr>
        <w:t>103</w:t>
      </w:r>
      <w:r w:rsidRPr="00992F46">
        <w:rPr>
          <w:rFonts w:ascii="Times New Roman" w:hAnsi="Times New Roman" w:cs="Times New Roman"/>
        </w:rPr>
        <w:t>,</w:t>
      </w:r>
      <w:r w:rsidR="00742E9F" w:rsidRPr="00992F46">
        <w:rPr>
          <w:rFonts w:ascii="Times New Roman" w:hAnsi="Times New Roman" w:cs="Times New Roman"/>
        </w:rPr>
        <w:t>071</w:t>
      </w:r>
      <w:r w:rsidRPr="00992F46">
        <w:rPr>
          <w:rFonts w:ascii="Times New Roman" w:hAnsi="Times New Roman" w:cs="Times New Roman"/>
        </w:rPr>
        <w:t>.</w:t>
      </w:r>
      <w:r w:rsidR="00742E9F" w:rsidRPr="00992F46">
        <w:rPr>
          <w:rFonts w:ascii="Times New Roman" w:hAnsi="Times New Roman" w:cs="Times New Roman"/>
        </w:rPr>
        <w:t>04</w:t>
      </w:r>
      <w:r w:rsidRPr="00992F46">
        <w:rPr>
          <w:rFonts w:ascii="Times New Roman" w:hAnsi="Times New Roman" w:cs="Times New Roman"/>
        </w:rPr>
        <w:t>.</w:t>
      </w:r>
      <w:r w:rsidR="00472499" w:rsidRPr="00992F46">
        <w:rPr>
          <w:rFonts w:ascii="Times New Roman" w:hAnsi="Times New Roman" w:cs="Times New Roman"/>
        </w:rPr>
        <w:t xml:space="preserve"> </w:t>
      </w:r>
      <w:r w:rsidR="007D0995">
        <w:rPr>
          <w:rFonts w:ascii="Times New Roman" w:hAnsi="Times New Roman" w:cs="Times New Roman"/>
        </w:rPr>
        <w:t xml:space="preserve">During the meeting, </w:t>
      </w:r>
      <w:r w:rsidR="00472499" w:rsidRPr="00992F46">
        <w:rPr>
          <w:rFonts w:ascii="Times New Roman" w:hAnsi="Times New Roman" w:cs="Times New Roman"/>
        </w:rPr>
        <w:t xml:space="preserve">William Sommers </w:t>
      </w:r>
      <w:r w:rsidR="007D0995">
        <w:rPr>
          <w:rFonts w:ascii="Times New Roman" w:hAnsi="Times New Roman" w:cs="Times New Roman"/>
        </w:rPr>
        <w:t>inquired</w:t>
      </w:r>
      <w:r w:rsidR="00472499" w:rsidRPr="00992F46">
        <w:rPr>
          <w:rFonts w:ascii="Times New Roman" w:hAnsi="Times New Roman" w:cs="Times New Roman"/>
        </w:rPr>
        <w:t xml:space="preserve"> about a</w:t>
      </w:r>
      <w:r w:rsidR="00B80D02" w:rsidRPr="00992F46">
        <w:rPr>
          <w:rFonts w:ascii="Times New Roman" w:hAnsi="Times New Roman" w:cs="Times New Roman"/>
        </w:rPr>
        <w:t xml:space="preserve"> </w:t>
      </w:r>
      <w:r w:rsidR="00472499" w:rsidRPr="00992F46">
        <w:rPr>
          <w:rFonts w:ascii="Times New Roman" w:hAnsi="Times New Roman" w:cs="Times New Roman"/>
        </w:rPr>
        <w:t>difference</w:t>
      </w:r>
      <w:r w:rsidR="00B80D02" w:rsidRPr="00992F46">
        <w:rPr>
          <w:rFonts w:ascii="Times New Roman" w:hAnsi="Times New Roman" w:cs="Times New Roman"/>
        </w:rPr>
        <w:t xml:space="preserve"> in amounts</w:t>
      </w:r>
      <w:r w:rsidR="00F23945">
        <w:rPr>
          <w:rFonts w:ascii="Times New Roman" w:hAnsi="Times New Roman" w:cs="Times New Roman"/>
        </w:rPr>
        <w:t xml:space="preserve"> </w:t>
      </w:r>
      <w:r w:rsidR="00F23945" w:rsidRPr="00992F46">
        <w:rPr>
          <w:rFonts w:ascii="Times New Roman" w:hAnsi="Times New Roman" w:cs="Times New Roman"/>
        </w:rPr>
        <w:t>between Teresa Zaunbrecher and Deborah Smith.</w:t>
      </w:r>
      <w:r w:rsidR="00F23945">
        <w:rPr>
          <w:rFonts w:ascii="Times New Roman" w:hAnsi="Times New Roman" w:cs="Times New Roman"/>
        </w:rPr>
        <w:t xml:space="preserve"> </w:t>
      </w:r>
      <w:r w:rsidR="00F23945" w:rsidRPr="00992F46">
        <w:rPr>
          <w:rFonts w:ascii="Times New Roman" w:hAnsi="Times New Roman" w:cs="Times New Roman"/>
        </w:rPr>
        <w:t xml:space="preserve">Tanya </w:t>
      </w:r>
      <w:r w:rsidR="00F23945">
        <w:rPr>
          <w:rFonts w:ascii="Times New Roman" w:hAnsi="Times New Roman" w:cs="Times New Roman"/>
        </w:rPr>
        <w:t>clarified</w:t>
      </w:r>
      <w:r w:rsidR="001B38EB">
        <w:rPr>
          <w:rFonts w:ascii="Times New Roman" w:hAnsi="Times New Roman" w:cs="Times New Roman"/>
        </w:rPr>
        <w:t xml:space="preserve"> both</w:t>
      </w:r>
      <w:r w:rsidR="00F23945" w:rsidRPr="00992F46">
        <w:rPr>
          <w:rFonts w:ascii="Times New Roman" w:hAnsi="Times New Roman" w:cs="Times New Roman"/>
        </w:rPr>
        <w:t xml:space="preserve"> are counseling </w:t>
      </w:r>
      <w:r w:rsidR="001B38EB">
        <w:rPr>
          <w:rFonts w:ascii="Times New Roman" w:hAnsi="Times New Roman" w:cs="Times New Roman"/>
        </w:rPr>
        <w:t xml:space="preserve">interns, and </w:t>
      </w:r>
      <w:r w:rsidR="007A021A">
        <w:rPr>
          <w:rFonts w:ascii="Times New Roman" w:hAnsi="Times New Roman" w:cs="Times New Roman"/>
        </w:rPr>
        <w:t>difference</w:t>
      </w:r>
      <w:r w:rsidR="001B38EB">
        <w:rPr>
          <w:rFonts w:ascii="Times New Roman" w:hAnsi="Times New Roman" w:cs="Times New Roman"/>
        </w:rPr>
        <w:t xml:space="preserve"> </w:t>
      </w:r>
      <w:r w:rsidR="003A59FB">
        <w:rPr>
          <w:rFonts w:ascii="Times New Roman" w:hAnsi="Times New Roman" w:cs="Times New Roman"/>
        </w:rPr>
        <w:t>refle</w:t>
      </w:r>
      <w:r w:rsidR="006A34AB">
        <w:rPr>
          <w:rFonts w:ascii="Times New Roman" w:hAnsi="Times New Roman" w:cs="Times New Roman"/>
        </w:rPr>
        <w:t>c</w:t>
      </w:r>
      <w:r w:rsidR="003A59FB">
        <w:rPr>
          <w:rFonts w:ascii="Times New Roman" w:hAnsi="Times New Roman" w:cs="Times New Roman"/>
        </w:rPr>
        <w:t>ts the number of hours</w:t>
      </w:r>
      <w:r w:rsidR="00F23945" w:rsidRPr="00992F46">
        <w:rPr>
          <w:rFonts w:ascii="Times New Roman" w:hAnsi="Times New Roman" w:cs="Times New Roman"/>
        </w:rPr>
        <w:t xml:space="preserve"> worked during the internship</w:t>
      </w:r>
      <w:r w:rsidR="003A59FB">
        <w:rPr>
          <w:rFonts w:ascii="Times New Roman" w:hAnsi="Times New Roman" w:cs="Times New Roman"/>
        </w:rPr>
        <w:t>s</w:t>
      </w:r>
      <w:r w:rsidR="00F23945" w:rsidRPr="00992F46">
        <w:rPr>
          <w:rFonts w:ascii="Times New Roman" w:hAnsi="Times New Roman" w:cs="Times New Roman"/>
        </w:rPr>
        <w:t>.</w:t>
      </w:r>
      <w:r w:rsidR="004B3CD3">
        <w:rPr>
          <w:rFonts w:ascii="Times New Roman" w:hAnsi="Times New Roman" w:cs="Times New Roman"/>
        </w:rPr>
        <w:t xml:space="preserve"> </w:t>
      </w:r>
      <w:r w:rsidR="000A4AB0" w:rsidRPr="004B3CD3">
        <w:rPr>
          <w:rFonts w:ascii="Times New Roman" w:hAnsi="Times New Roman" w:cs="Times New Roman"/>
        </w:rPr>
        <w:t xml:space="preserve">Melanie Sarro called for a motion to accept the Grants/Contracts </w:t>
      </w:r>
      <w:r w:rsidR="00685267" w:rsidRPr="004B3CD3">
        <w:rPr>
          <w:rFonts w:ascii="Times New Roman" w:hAnsi="Times New Roman" w:cs="Times New Roman"/>
        </w:rPr>
        <w:t>report.</w:t>
      </w:r>
      <w:r w:rsidR="009B12E4" w:rsidRPr="004B3CD3">
        <w:rPr>
          <w:rFonts w:ascii="Times New Roman" w:hAnsi="Times New Roman" w:cs="Times New Roman"/>
        </w:rPr>
        <w:t xml:space="preserve"> Melanie Sarro </w:t>
      </w:r>
      <w:r w:rsidR="000C14F0" w:rsidRPr="004B3CD3">
        <w:rPr>
          <w:rFonts w:ascii="Times New Roman" w:hAnsi="Times New Roman" w:cs="Times New Roman"/>
        </w:rPr>
        <w:t>motioned,</w:t>
      </w:r>
      <w:r w:rsidR="009B12E4" w:rsidRPr="004B3CD3">
        <w:rPr>
          <w:rFonts w:ascii="Times New Roman" w:hAnsi="Times New Roman" w:cs="Times New Roman"/>
        </w:rPr>
        <w:t xml:space="preserve"> and Braylon Harris </w:t>
      </w:r>
      <w:r w:rsidR="000C14F0" w:rsidRPr="004B3CD3">
        <w:rPr>
          <w:rFonts w:ascii="Times New Roman" w:hAnsi="Times New Roman" w:cs="Times New Roman"/>
        </w:rPr>
        <w:t>seconded</w:t>
      </w:r>
      <w:r w:rsidR="005A57EB" w:rsidRPr="004B3CD3">
        <w:rPr>
          <w:rFonts w:ascii="Times New Roman" w:hAnsi="Times New Roman" w:cs="Times New Roman"/>
        </w:rPr>
        <w:t>.</w:t>
      </w:r>
    </w:p>
    <w:p w14:paraId="7772E1E1" w14:textId="77777777" w:rsidR="002236E9" w:rsidRDefault="002236E9" w:rsidP="00002962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947A81C" w14:textId="77777777" w:rsidR="00C77C53" w:rsidRDefault="00C77C53" w:rsidP="00C77C53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FY25 End &amp; Escrow</w:t>
      </w:r>
    </w:p>
    <w:p w14:paraId="6174E7ED" w14:textId="07A61067" w:rsidR="00187469" w:rsidRPr="001A4774" w:rsidRDefault="007B56BF" w:rsidP="001A4774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prior Board approval</w:t>
      </w:r>
      <w:r w:rsidR="001A4774">
        <w:rPr>
          <w:rFonts w:ascii="Times New Roman" w:hAnsi="Times New Roman" w:cs="Times New Roman"/>
        </w:rPr>
        <w:t>, $800,000 in Escrow funding was allocated for the</w:t>
      </w:r>
      <w:r w:rsidR="0041678B">
        <w:rPr>
          <w:rFonts w:ascii="Times New Roman" w:hAnsi="Times New Roman" w:cs="Times New Roman"/>
        </w:rPr>
        <w:t xml:space="preserve"> purchase of the</w:t>
      </w:r>
      <w:r w:rsidR="00C02DCF">
        <w:rPr>
          <w:rFonts w:ascii="Times New Roman" w:hAnsi="Times New Roman" w:cs="Times New Roman"/>
        </w:rPr>
        <w:t xml:space="preserve"> </w:t>
      </w:r>
      <w:r w:rsidR="00420036" w:rsidRPr="001A4774">
        <w:rPr>
          <w:rFonts w:ascii="Times New Roman" w:hAnsi="Times New Roman" w:cs="Times New Roman"/>
        </w:rPr>
        <w:t xml:space="preserve">Administration/Developmental Disability Division building. </w:t>
      </w:r>
      <w:r w:rsidR="006F1712">
        <w:rPr>
          <w:rFonts w:ascii="Times New Roman" w:hAnsi="Times New Roman" w:cs="Times New Roman"/>
        </w:rPr>
        <w:t xml:space="preserve">Additional </w:t>
      </w:r>
      <w:r w:rsidR="00184FB0">
        <w:rPr>
          <w:rFonts w:ascii="Times New Roman" w:hAnsi="Times New Roman" w:cs="Times New Roman"/>
        </w:rPr>
        <w:t>Escrow</w:t>
      </w:r>
      <w:r w:rsidR="006F1712">
        <w:rPr>
          <w:rFonts w:ascii="Times New Roman" w:hAnsi="Times New Roman" w:cs="Times New Roman"/>
        </w:rPr>
        <w:t xml:space="preserve"> funds were needed</w:t>
      </w:r>
      <w:r w:rsidR="00184FB0">
        <w:rPr>
          <w:rFonts w:ascii="Times New Roman" w:hAnsi="Times New Roman" w:cs="Times New Roman"/>
        </w:rPr>
        <w:t xml:space="preserve"> </w:t>
      </w:r>
      <w:r w:rsidR="00941812">
        <w:rPr>
          <w:rFonts w:ascii="Times New Roman" w:hAnsi="Times New Roman" w:cs="Times New Roman"/>
        </w:rPr>
        <w:t xml:space="preserve">for </w:t>
      </w:r>
      <w:r w:rsidR="000E02CD">
        <w:rPr>
          <w:rFonts w:ascii="Times New Roman" w:hAnsi="Times New Roman" w:cs="Times New Roman"/>
        </w:rPr>
        <w:t xml:space="preserve">additional expenditures incurred by </w:t>
      </w:r>
      <w:r w:rsidR="000E02CD">
        <w:rPr>
          <w:rFonts w:ascii="Times New Roman" w:hAnsi="Times New Roman" w:cs="Times New Roman"/>
        </w:rPr>
        <w:lastRenderedPageBreak/>
        <w:t xml:space="preserve">ImCal and costs associated with the building project. </w:t>
      </w:r>
      <w:r w:rsidR="00AD6A39" w:rsidRPr="001A4774">
        <w:rPr>
          <w:rFonts w:ascii="Times New Roman" w:hAnsi="Times New Roman" w:cs="Times New Roman"/>
        </w:rPr>
        <w:t>ImCal</w:t>
      </w:r>
      <w:r w:rsidR="00C02DCF">
        <w:rPr>
          <w:rFonts w:ascii="Times New Roman" w:hAnsi="Times New Roman" w:cs="Times New Roman"/>
        </w:rPr>
        <w:t xml:space="preserve"> supplemented this amount</w:t>
      </w:r>
      <w:r w:rsidR="008C0476">
        <w:rPr>
          <w:rFonts w:ascii="Times New Roman" w:hAnsi="Times New Roman" w:cs="Times New Roman"/>
        </w:rPr>
        <w:t xml:space="preserve"> using surplus funds from the </w:t>
      </w:r>
      <w:r w:rsidR="00162C48" w:rsidRPr="001A4774">
        <w:rPr>
          <w:rFonts w:ascii="Times New Roman" w:hAnsi="Times New Roman" w:cs="Times New Roman"/>
        </w:rPr>
        <w:t>previous fiscal year</w:t>
      </w:r>
      <w:r w:rsidR="008C0476">
        <w:rPr>
          <w:rFonts w:ascii="Times New Roman" w:hAnsi="Times New Roman" w:cs="Times New Roman"/>
        </w:rPr>
        <w:t>’s</w:t>
      </w:r>
      <w:r w:rsidR="00E61E01">
        <w:rPr>
          <w:rFonts w:ascii="Times New Roman" w:hAnsi="Times New Roman" w:cs="Times New Roman"/>
        </w:rPr>
        <w:t xml:space="preserve"> S</w:t>
      </w:r>
      <w:r w:rsidR="00032550">
        <w:rPr>
          <w:rFonts w:ascii="Times New Roman" w:hAnsi="Times New Roman" w:cs="Times New Roman"/>
        </w:rPr>
        <w:t>GF</w:t>
      </w:r>
      <w:r w:rsidR="00397197">
        <w:rPr>
          <w:rFonts w:ascii="Times New Roman" w:hAnsi="Times New Roman" w:cs="Times New Roman"/>
        </w:rPr>
        <w:t>.</w:t>
      </w:r>
      <w:r w:rsidR="00296AB1" w:rsidRPr="001A4774">
        <w:rPr>
          <w:rFonts w:ascii="Times New Roman" w:hAnsi="Times New Roman" w:cs="Times New Roman"/>
        </w:rPr>
        <w:t xml:space="preserve"> </w:t>
      </w:r>
      <w:r w:rsidR="00AC7971">
        <w:rPr>
          <w:rFonts w:ascii="Times New Roman" w:hAnsi="Times New Roman" w:cs="Times New Roman"/>
        </w:rPr>
        <w:t>C</w:t>
      </w:r>
      <w:r w:rsidR="001E79D9">
        <w:rPr>
          <w:rFonts w:ascii="Times New Roman" w:hAnsi="Times New Roman" w:cs="Times New Roman"/>
        </w:rPr>
        <w:t>larification on the distinction between app</w:t>
      </w:r>
      <w:r w:rsidR="00F41181">
        <w:rPr>
          <w:rFonts w:ascii="Times New Roman" w:hAnsi="Times New Roman" w:cs="Times New Roman"/>
        </w:rPr>
        <w:t>ropriated and cash budgets</w:t>
      </w:r>
      <w:r w:rsidR="00AC7971">
        <w:rPr>
          <w:rFonts w:ascii="Times New Roman" w:hAnsi="Times New Roman" w:cs="Times New Roman"/>
        </w:rPr>
        <w:t xml:space="preserve"> w</w:t>
      </w:r>
      <w:r w:rsidR="00C27E37">
        <w:rPr>
          <w:rFonts w:ascii="Times New Roman" w:hAnsi="Times New Roman" w:cs="Times New Roman"/>
        </w:rPr>
        <w:t>ere</w:t>
      </w:r>
      <w:r w:rsidR="00AC7971">
        <w:rPr>
          <w:rFonts w:ascii="Times New Roman" w:hAnsi="Times New Roman" w:cs="Times New Roman"/>
        </w:rPr>
        <w:t xml:space="preserve"> provided</w:t>
      </w:r>
      <w:r w:rsidR="00397197">
        <w:rPr>
          <w:rFonts w:ascii="Times New Roman" w:hAnsi="Times New Roman" w:cs="Times New Roman"/>
        </w:rPr>
        <w:t>.</w:t>
      </w:r>
      <w:r w:rsidR="000E02CD">
        <w:rPr>
          <w:rFonts w:ascii="Times New Roman" w:hAnsi="Times New Roman" w:cs="Times New Roman"/>
        </w:rPr>
        <w:t xml:space="preserve"> </w:t>
      </w:r>
      <w:r w:rsidR="00182AFC" w:rsidRPr="001A4774">
        <w:rPr>
          <w:rFonts w:ascii="Times New Roman" w:hAnsi="Times New Roman" w:cs="Times New Roman"/>
        </w:rPr>
        <w:t>Tanya informed the Board</w:t>
      </w:r>
      <w:r w:rsidR="002B061B">
        <w:rPr>
          <w:rFonts w:ascii="Times New Roman" w:hAnsi="Times New Roman" w:cs="Times New Roman"/>
        </w:rPr>
        <w:t xml:space="preserve"> a </w:t>
      </w:r>
      <w:r w:rsidR="00324A1C">
        <w:rPr>
          <w:rFonts w:ascii="Times New Roman" w:hAnsi="Times New Roman" w:cs="Times New Roman"/>
        </w:rPr>
        <w:t>detailed</w:t>
      </w:r>
      <w:r w:rsidR="002B061B">
        <w:rPr>
          <w:rFonts w:ascii="Times New Roman" w:hAnsi="Times New Roman" w:cs="Times New Roman"/>
        </w:rPr>
        <w:t xml:space="preserve"> financial report o</w:t>
      </w:r>
      <w:r w:rsidR="005211FD">
        <w:rPr>
          <w:rFonts w:ascii="Times New Roman" w:hAnsi="Times New Roman" w:cs="Times New Roman"/>
        </w:rPr>
        <w:t>n the</w:t>
      </w:r>
      <w:r w:rsidR="00917B27" w:rsidRPr="001A4774">
        <w:rPr>
          <w:rFonts w:ascii="Times New Roman" w:hAnsi="Times New Roman" w:cs="Times New Roman"/>
        </w:rPr>
        <w:t xml:space="preserve"> </w:t>
      </w:r>
      <w:r w:rsidR="00AE268E" w:rsidRPr="001A4774">
        <w:rPr>
          <w:rFonts w:ascii="Times New Roman" w:hAnsi="Times New Roman" w:cs="Times New Roman"/>
        </w:rPr>
        <w:t>Escrow funding</w:t>
      </w:r>
      <w:r w:rsidR="005211FD">
        <w:rPr>
          <w:rFonts w:ascii="Times New Roman" w:hAnsi="Times New Roman" w:cs="Times New Roman"/>
        </w:rPr>
        <w:t xml:space="preserve"> will be presented at the next Board meeting.</w:t>
      </w:r>
      <w:r w:rsidR="00A87717">
        <w:rPr>
          <w:rFonts w:ascii="Times New Roman" w:hAnsi="Times New Roman" w:cs="Times New Roman"/>
        </w:rPr>
        <w:t xml:space="preserve"> However, she wanted to ensure the Board was aware of the current status.</w:t>
      </w:r>
      <w:r w:rsidR="004E1BE6">
        <w:rPr>
          <w:rFonts w:ascii="Times New Roman" w:hAnsi="Times New Roman" w:cs="Times New Roman"/>
        </w:rPr>
        <w:t xml:space="preserve"> </w:t>
      </w:r>
      <w:r w:rsidR="00C8416A">
        <w:rPr>
          <w:rFonts w:ascii="Times New Roman" w:hAnsi="Times New Roman" w:cs="Times New Roman"/>
        </w:rPr>
        <w:t>Tanya</w:t>
      </w:r>
      <w:r w:rsidR="004E1BE6">
        <w:rPr>
          <w:rFonts w:ascii="Times New Roman" w:hAnsi="Times New Roman" w:cs="Times New Roman"/>
        </w:rPr>
        <w:t xml:space="preserve"> commended</w:t>
      </w:r>
      <w:r w:rsidR="00AE268E" w:rsidRPr="001A4774">
        <w:rPr>
          <w:rFonts w:ascii="Times New Roman" w:hAnsi="Times New Roman" w:cs="Times New Roman"/>
        </w:rPr>
        <w:t xml:space="preserve"> the ImCal Fiscal Division for their</w:t>
      </w:r>
      <w:r w:rsidR="004E1BE6">
        <w:rPr>
          <w:rFonts w:ascii="Times New Roman" w:hAnsi="Times New Roman" w:cs="Times New Roman"/>
        </w:rPr>
        <w:t xml:space="preserve"> diligence and commitment to ensuring</w:t>
      </w:r>
      <w:r w:rsidR="00324A1C">
        <w:rPr>
          <w:rFonts w:ascii="Times New Roman" w:hAnsi="Times New Roman" w:cs="Times New Roman"/>
        </w:rPr>
        <w:t xml:space="preserve"> funds are properly spent and allocated to the appropriate areas.</w:t>
      </w:r>
      <w:r w:rsidR="00C24FAC" w:rsidRPr="001A4774">
        <w:rPr>
          <w:rFonts w:ascii="Times New Roman" w:hAnsi="Times New Roman" w:cs="Times New Roman"/>
        </w:rPr>
        <w:t xml:space="preserve"> </w:t>
      </w:r>
      <w:r w:rsidR="00A16A94" w:rsidRPr="001A4774">
        <w:rPr>
          <w:rFonts w:ascii="Times New Roman" w:hAnsi="Times New Roman" w:cs="Times New Roman"/>
        </w:rPr>
        <w:t xml:space="preserve"> </w:t>
      </w:r>
    </w:p>
    <w:p w14:paraId="49BADB4C" w14:textId="77777777" w:rsidR="004D6B8C" w:rsidRDefault="004D6B8C" w:rsidP="002236E9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CD4C70D" w14:textId="77777777" w:rsidR="00702D26" w:rsidRDefault="00702D26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Early Childhood Supports and Services (ECSS)</w:t>
      </w:r>
    </w:p>
    <w:p w14:paraId="0007FD27" w14:textId="4E96B077" w:rsidR="009456EC" w:rsidRDefault="00AE268E" w:rsidP="00E83E5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informed the board ImCal’s Child and Youth Director</w:t>
      </w:r>
      <w:r w:rsidR="00F2482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Amber Dalovis</w:t>
      </w:r>
      <w:r w:rsidR="003024B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o will </w:t>
      </w:r>
      <w:r w:rsidR="00491465">
        <w:rPr>
          <w:rFonts w:ascii="Times New Roman" w:hAnsi="Times New Roman" w:cs="Times New Roman"/>
        </w:rPr>
        <w:t>present on</w:t>
      </w:r>
      <w:r>
        <w:rPr>
          <w:rFonts w:ascii="Times New Roman" w:hAnsi="Times New Roman" w:cs="Times New Roman"/>
        </w:rPr>
        <w:t xml:space="preserve"> </w:t>
      </w:r>
      <w:r w:rsidR="004E31DE">
        <w:rPr>
          <w:rFonts w:ascii="Times New Roman" w:hAnsi="Times New Roman" w:cs="Times New Roman"/>
        </w:rPr>
        <w:t>Early Childhood Supports and Services. This</w:t>
      </w:r>
      <w:r w:rsidR="00491465">
        <w:rPr>
          <w:rFonts w:ascii="Times New Roman" w:hAnsi="Times New Roman" w:cs="Times New Roman"/>
        </w:rPr>
        <w:t xml:space="preserve"> presen</w:t>
      </w:r>
      <w:r w:rsidR="005E01C3">
        <w:rPr>
          <w:rFonts w:ascii="Times New Roman" w:hAnsi="Times New Roman" w:cs="Times New Roman"/>
        </w:rPr>
        <w:t>tation will be part of</w:t>
      </w:r>
      <w:r w:rsidR="004E31DE">
        <w:rPr>
          <w:rFonts w:ascii="Times New Roman" w:hAnsi="Times New Roman" w:cs="Times New Roman"/>
        </w:rPr>
        <w:t xml:space="preserve"> Board</w:t>
      </w:r>
      <w:r w:rsidR="005E01C3">
        <w:rPr>
          <w:rFonts w:ascii="Times New Roman" w:hAnsi="Times New Roman" w:cs="Times New Roman"/>
        </w:rPr>
        <w:t>’s</w:t>
      </w:r>
      <w:r w:rsidR="004E31DE">
        <w:rPr>
          <w:rFonts w:ascii="Times New Roman" w:hAnsi="Times New Roman" w:cs="Times New Roman"/>
        </w:rPr>
        <w:t xml:space="preserve"> quarterly training and</w:t>
      </w:r>
      <w:r w:rsidR="00150156">
        <w:rPr>
          <w:rFonts w:ascii="Times New Roman" w:hAnsi="Times New Roman" w:cs="Times New Roman"/>
        </w:rPr>
        <w:t xml:space="preserve"> is scheduled to take place during</w:t>
      </w:r>
      <w:r w:rsidR="004E31DE">
        <w:rPr>
          <w:rFonts w:ascii="Times New Roman" w:hAnsi="Times New Roman" w:cs="Times New Roman"/>
        </w:rPr>
        <w:t xml:space="preserve"> the October meeting.</w:t>
      </w:r>
    </w:p>
    <w:p w14:paraId="214BB4A5" w14:textId="77777777" w:rsidR="00051DAD" w:rsidRPr="00E83E5F" w:rsidRDefault="00051DAD" w:rsidP="00E83E5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71E5968A" w14:textId="77777777" w:rsidR="008630B3" w:rsidRDefault="008630B3" w:rsidP="008630B3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2AE3ED2F" w14:textId="3F8CBDE2" w:rsidR="00D87D74" w:rsidRPr="00311556" w:rsidRDefault="00C53853" w:rsidP="00D87D74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70614EED">
        <w:rPr>
          <w:rFonts w:ascii="Times New Roman" w:hAnsi="Times New Roman" w:cs="Times New Roman"/>
        </w:rPr>
        <w:t xml:space="preserve">A meeting </w:t>
      </w:r>
      <w:r>
        <w:rPr>
          <w:rFonts w:ascii="Times New Roman" w:hAnsi="Times New Roman" w:cs="Times New Roman"/>
        </w:rPr>
        <w:t>was held</w:t>
      </w:r>
      <w:r w:rsidRPr="70614EED">
        <w:rPr>
          <w:rFonts w:ascii="Times New Roman" w:hAnsi="Times New Roman" w:cs="Times New Roman"/>
        </w:rPr>
        <w:t xml:space="preserve"> with </w:t>
      </w:r>
      <w:r w:rsidR="001F0BAA">
        <w:rPr>
          <w:rFonts w:ascii="Times New Roman" w:hAnsi="Times New Roman" w:cs="Times New Roman"/>
        </w:rPr>
        <w:t xml:space="preserve">the </w:t>
      </w:r>
      <w:r w:rsidRPr="70614EED">
        <w:rPr>
          <w:rFonts w:ascii="Times New Roman" w:hAnsi="Times New Roman" w:cs="Times New Roman"/>
        </w:rPr>
        <w:t>C</w:t>
      </w:r>
      <w:r w:rsidR="001F0BAA">
        <w:rPr>
          <w:rFonts w:ascii="Times New Roman" w:hAnsi="Times New Roman" w:cs="Times New Roman"/>
        </w:rPr>
        <w:t xml:space="preserve">alcasieu </w:t>
      </w:r>
      <w:r w:rsidRPr="70614EED">
        <w:rPr>
          <w:rFonts w:ascii="Times New Roman" w:hAnsi="Times New Roman" w:cs="Times New Roman"/>
        </w:rPr>
        <w:t>P</w:t>
      </w:r>
      <w:r w:rsidR="001F0BAA">
        <w:rPr>
          <w:rFonts w:ascii="Times New Roman" w:hAnsi="Times New Roman" w:cs="Times New Roman"/>
        </w:rPr>
        <w:t xml:space="preserve">arish </w:t>
      </w:r>
      <w:r w:rsidRPr="70614EED">
        <w:rPr>
          <w:rFonts w:ascii="Times New Roman" w:hAnsi="Times New Roman" w:cs="Times New Roman"/>
        </w:rPr>
        <w:t>P</w:t>
      </w:r>
      <w:r w:rsidR="001F0BAA">
        <w:rPr>
          <w:rFonts w:ascii="Times New Roman" w:hAnsi="Times New Roman" w:cs="Times New Roman"/>
        </w:rPr>
        <w:t xml:space="preserve">olice </w:t>
      </w:r>
      <w:r w:rsidRPr="70614EED">
        <w:rPr>
          <w:rFonts w:ascii="Times New Roman" w:hAnsi="Times New Roman" w:cs="Times New Roman"/>
        </w:rPr>
        <w:t>J</w:t>
      </w:r>
      <w:r w:rsidR="001F0BAA">
        <w:rPr>
          <w:rFonts w:ascii="Times New Roman" w:hAnsi="Times New Roman" w:cs="Times New Roman"/>
        </w:rPr>
        <w:t>ury</w:t>
      </w:r>
      <w:r w:rsidR="003407A7">
        <w:rPr>
          <w:rFonts w:ascii="Times New Roman" w:hAnsi="Times New Roman" w:cs="Times New Roman"/>
        </w:rPr>
        <w:t xml:space="preserve"> (CPPJ)</w:t>
      </w:r>
      <w:r w:rsidR="00B22F28">
        <w:rPr>
          <w:rFonts w:ascii="Times New Roman" w:hAnsi="Times New Roman" w:cs="Times New Roman"/>
        </w:rPr>
        <w:t xml:space="preserve"> </w:t>
      </w:r>
      <w:r w:rsidRPr="70614EED">
        <w:rPr>
          <w:rFonts w:ascii="Times New Roman" w:hAnsi="Times New Roman" w:cs="Times New Roman"/>
        </w:rPr>
        <w:t>to discuss</w:t>
      </w:r>
      <w:r w:rsidR="00B22F28">
        <w:rPr>
          <w:rFonts w:ascii="Times New Roman" w:hAnsi="Times New Roman" w:cs="Times New Roman"/>
        </w:rPr>
        <w:t xml:space="preserve"> </w:t>
      </w:r>
      <w:r w:rsidR="009F45C2">
        <w:rPr>
          <w:rFonts w:ascii="Times New Roman" w:hAnsi="Times New Roman" w:cs="Times New Roman"/>
        </w:rPr>
        <w:t xml:space="preserve">the </w:t>
      </w:r>
      <w:r w:rsidRPr="70614EED">
        <w:rPr>
          <w:rFonts w:ascii="Times New Roman" w:hAnsi="Times New Roman" w:cs="Times New Roman"/>
        </w:rPr>
        <w:t>project</w:t>
      </w:r>
      <w:r w:rsidR="003407A7">
        <w:rPr>
          <w:rFonts w:ascii="Times New Roman" w:hAnsi="Times New Roman" w:cs="Times New Roman"/>
        </w:rPr>
        <w:t>.</w:t>
      </w:r>
      <w:r w:rsidR="00B22F28">
        <w:rPr>
          <w:rFonts w:ascii="Times New Roman" w:hAnsi="Times New Roman" w:cs="Times New Roman"/>
        </w:rPr>
        <w:t xml:space="preserve"> During the meeting,</w:t>
      </w:r>
      <w:r>
        <w:rPr>
          <w:rFonts w:ascii="Times New Roman" w:hAnsi="Times New Roman" w:cs="Times New Roman"/>
        </w:rPr>
        <w:t xml:space="preserve"> </w:t>
      </w:r>
      <w:r w:rsidR="00D87D74">
        <w:rPr>
          <w:rFonts w:ascii="Times New Roman" w:hAnsi="Times New Roman" w:cs="Times New Roman"/>
        </w:rPr>
        <w:t xml:space="preserve">Tanya and her </w:t>
      </w:r>
      <w:r w:rsidR="00B22F28">
        <w:rPr>
          <w:rFonts w:ascii="Times New Roman" w:hAnsi="Times New Roman" w:cs="Times New Roman"/>
        </w:rPr>
        <w:t>team</w:t>
      </w:r>
      <w:r>
        <w:rPr>
          <w:rFonts w:ascii="Times New Roman" w:hAnsi="Times New Roman" w:cs="Times New Roman"/>
        </w:rPr>
        <w:t xml:space="preserve"> </w:t>
      </w:r>
      <w:r w:rsidR="00FC49A5">
        <w:rPr>
          <w:rFonts w:ascii="Times New Roman" w:hAnsi="Times New Roman" w:cs="Times New Roman"/>
        </w:rPr>
        <w:t>discussed</w:t>
      </w:r>
      <w:r>
        <w:rPr>
          <w:rFonts w:ascii="Times New Roman" w:hAnsi="Times New Roman" w:cs="Times New Roman"/>
        </w:rPr>
        <w:t xml:space="preserve"> </w:t>
      </w:r>
      <w:r w:rsidR="00D87D74" w:rsidRPr="70614EED">
        <w:rPr>
          <w:rFonts w:ascii="Times New Roman" w:hAnsi="Times New Roman" w:cs="Times New Roman"/>
        </w:rPr>
        <w:t>the renovation</w:t>
      </w:r>
      <w:r w:rsidR="00B22F28">
        <w:rPr>
          <w:rFonts w:ascii="Times New Roman" w:hAnsi="Times New Roman" w:cs="Times New Roman"/>
        </w:rPr>
        <w:t xml:space="preserve"> plans</w:t>
      </w:r>
      <w:r w:rsidR="00275090">
        <w:rPr>
          <w:rFonts w:ascii="Times New Roman" w:hAnsi="Times New Roman" w:cs="Times New Roman"/>
        </w:rPr>
        <w:t xml:space="preserve"> for the</w:t>
      </w:r>
      <w:r w:rsidR="00655180">
        <w:rPr>
          <w:rFonts w:ascii="Times New Roman" w:hAnsi="Times New Roman" w:cs="Times New Roman"/>
        </w:rPr>
        <w:t xml:space="preserve"> Administration and Developmental </w:t>
      </w:r>
      <w:r w:rsidR="00810795">
        <w:rPr>
          <w:rFonts w:ascii="Times New Roman" w:hAnsi="Times New Roman" w:cs="Times New Roman"/>
        </w:rPr>
        <w:t>Disabilities</w:t>
      </w:r>
      <w:r w:rsidR="00275090">
        <w:rPr>
          <w:rFonts w:ascii="Times New Roman" w:hAnsi="Times New Roman" w:cs="Times New Roman"/>
        </w:rPr>
        <w:t xml:space="preserve"> Division</w:t>
      </w:r>
      <w:r w:rsidR="00810795">
        <w:rPr>
          <w:rFonts w:ascii="Times New Roman" w:hAnsi="Times New Roman" w:cs="Times New Roman"/>
        </w:rPr>
        <w:t xml:space="preserve"> building</w:t>
      </w:r>
      <w:r>
        <w:rPr>
          <w:rFonts w:ascii="Times New Roman" w:hAnsi="Times New Roman" w:cs="Times New Roman"/>
        </w:rPr>
        <w:t>.</w:t>
      </w:r>
      <w:r w:rsidR="00E00293">
        <w:rPr>
          <w:rFonts w:ascii="Times New Roman" w:hAnsi="Times New Roman" w:cs="Times New Roman"/>
        </w:rPr>
        <w:t xml:space="preserve"> The project</w:t>
      </w:r>
      <w:r w:rsidR="00275090">
        <w:rPr>
          <w:rFonts w:ascii="Times New Roman" w:hAnsi="Times New Roman" w:cs="Times New Roman"/>
        </w:rPr>
        <w:t xml:space="preserve"> is s</w:t>
      </w:r>
      <w:r w:rsidR="00356E7F">
        <w:rPr>
          <w:rFonts w:ascii="Times New Roman" w:hAnsi="Times New Roman" w:cs="Times New Roman"/>
        </w:rPr>
        <w:t>lated</w:t>
      </w:r>
      <w:r w:rsidR="003F01AA">
        <w:rPr>
          <w:rFonts w:ascii="Times New Roman" w:hAnsi="Times New Roman" w:cs="Times New Roman"/>
        </w:rPr>
        <w:t xml:space="preserve"> to be included on the </w:t>
      </w:r>
      <w:r w:rsidR="00356E7F">
        <w:rPr>
          <w:rFonts w:ascii="Times New Roman" w:hAnsi="Times New Roman" w:cs="Times New Roman"/>
        </w:rPr>
        <w:t>next</w:t>
      </w:r>
      <w:r w:rsidR="00E00293">
        <w:rPr>
          <w:rFonts w:ascii="Times New Roman" w:hAnsi="Times New Roman" w:cs="Times New Roman"/>
        </w:rPr>
        <w:t xml:space="preserve"> </w:t>
      </w:r>
      <w:r w:rsidR="003407A7">
        <w:rPr>
          <w:rFonts w:ascii="Times New Roman" w:hAnsi="Times New Roman" w:cs="Times New Roman"/>
        </w:rPr>
        <w:t xml:space="preserve">CPPJ </w:t>
      </w:r>
      <w:r w:rsidR="00E00293">
        <w:rPr>
          <w:rFonts w:ascii="Times New Roman" w:hAnsi="Times New Roman" w:cs="Times New Roman"/>
        </w:rPr>
        <w:t>meeting agenda and</w:t>
      </w:r>
      <w:r w:rsidR="003F01AA">
        <w:rPr>
          <w:rFonts w:ascii="Times New Roman" w:hAnsi="Times New Roman" w:cs="Times New Roman"/>
        </w:rPr>
        <w:t xml:space="preserve"> </w:t>
      </w:r>
      <w:r w:rsidR="003B5F5F">
        <w:rPr>
          <w:rFonts w:ascii="Times New Roman" w:hAnsi="Times New Roman" w:cs="Times New Roman"/>
        </w:rPr>
        <w:t>is anticipated to be approved.</w:t>
      </w:r>
      <w:r w:rsidR="00BA50F8">
        <w:rPr>
          <w:rFonts w:ascii="Times New Roman" w:hAnsi="Times New Roman" w:cs="Times New Roman"/>
        </w:rPr>
        <w:t xml:space="preserve"> </w:t>
      </w:r>
      <w:r w:rsidR="005C0669">
        <w:rPr>
          <w:rFonts w:ascii="Times New Roman" w:hAnsi="Times New Roman" w:cs="Times New Roman"/>
        </w:rPr>
        <w:t>ImCal</w:t>
      </w:r>
      <w:r w:rsidR="003B5F5F">
        <w:rPr>
          <w:rFonts w:ascii="Times New Roman" w:hAnsi="Times New Roman" w:cs="Times New Roman"/>
        </w:rPr>
        <w:t xml:space="preserve"> is</w:t>
      </w:r>
      <w:r w:rsidR="006C081F">
        <w:rPr>
          <w:rFonts w:ascii="Times New Roman" w:hAnsi="Times New Roman" w:cs="Times New Roman"/>
        </w:rPr>
        <w:t xml:space="preserve"> currently </w:t>
      </w:r>
      <w:r w:rsidR="005C0669">
        <w:rPr>
          <w:rFonts w:ascii="Times New Roman" w:hAnsi="Times New Roman" w:cs="Times New Roman"/>
        </w:rPr>
        <w:t>working with CSRS to</w:t>
      </w:r>
      <w:r w:rsidR="006C081F">
        <w:rPr>
          <w:rFonts w:ascii="Times New Roman" w:hAnsi="Times New Roman" w:cs="Times New Roman"/>
        </w:rPr>
        <w:t xml:space="preserve"> develop</w:t>
      </w:r>
      <w:r w:rsidR="005C0669">
        <w:rPr>
          <w:rFonts w:ascii="Times New Roman" w:hAnsi="Times New Roman" w:cs="Times New Roman"/>
        </w:rPr>
        <w:t xml:space="preserve"> the </w:t>
      </w:r>
      <w:r w:rsidR="004B163E">
        <w:rPr>
          <w:rFonts w:ascii="Times New Roman" w:hAnsi="Times New Roman" w:cs="Times New Roman"/>
        </w:rPr>
        <w:t>Request</w:t>
      </w:r>
      <w:r w:rsidR="005C0669">
        <w:rPr>
          <w:rFonts w:ascii="Times New Roman" w:hAnsi="Times New Roman" w:cs="Times New Roman"/>
        </w:rPr>
        <w:t xml:space="preserve"> for Qualifications</w:t>
      </w:r>
      <w:r w:rsidR="00AD0381">
        <w:rPr>
          <w:rFonts w:ascii="Times New Roman" w:hAnsi="Times New Roman" w:cs="Times New Roman"/>
        </w:rPr>
        <w:t xml:space="preserve">. </w:t>
      </w:r>
      <w:r w:rsidR="00FD7D31">
        <w:rPr>
          <w:rFonts w:ascii="Times New Roman" w:hAnsi="Times New Roman" w:cs="Times New Roman"/>
        </w:rPr>
        <w:t xml:space="preserve">ImCal will </w:t>
      </w:r>
      <w:r w:rsidR="000D5F82">
        <w:rPr>
          <w:rFonts w:ascii="Times New Roman" w:hAnsi="Times New Roman" w:cs="Times New Roman"/>
        </w:rPr>
        <w:t>follow the</w:t>
      </w:r>
      <w:r w:rsidR="00811C25">
        <w:rPr>
          <w:rFonts w:ascii="Times New Roman" w:hAnsi="Times New Roman" w:cs="Times New Roman"/>
        </w:rPr>
        <w:t xml:space="preserve"> CMAR process, </w:t>
      </w:r>
      <w:r w:rsidR="00F2310A">
        <w:rPr>
          <w:rFonts w:ascii="Times New Roman" w:hAnsi="Times New Roman" w:cs="Times New Roman"/>
        </w:rPr>
        <w:t>which</w:t>
      </w:r>
      <w:r w:rsidR="00811C25">
        <w:rPr>
          <w:rFonts w:ascii="Times New Roman" w:hAnsi="Times New Roman" w:cs="Times New Roman"/>
        </w:rPr>
        <w:t xml:space="preserve"> Tanya</w:t>
      </w:r>
      <w:r w:rsidR="00F2310A">
        <w:rPr>
          <w:rFonts w:ascii="Times New Roman" w:hAnsi="Times New Roman" w:cs="Times New Roman"/>
        </w:rPr>
        <w:t xml:space="preserve"> </w:t>
      </w:r>
      <w:r w:rsidR="00811C25">
        <w:rPr>
          <w:rFonts w:ascii="Times New Roman" w:hAnsi="Times New Roman" w:cs="Times New Roman"/>
        </w:rPr>
        <w:t>explained</w:t>
      </w:r>
      <w:r w:rsidR="004836E4">
        <w:rPr>
          <w:rFonts w:ascii="Times New Roman" w:hAnsi="Times New Roman" w:cs="Times New Roman"/>
        </w:rPr>
        <w:t xml:space="preserve"> to the board in detail.</w:t>
      </w:r>
    </w:p>
    <w:p w14:paraId="0EE96ABE" w14:textId="77777777" w:rsidR="00A83DFD" w:rsidRPr="002A3843" w:rsidRDefault="00A83DFD" w:rsidP="00A83DFD">
      <w:pPr>
        <w:spacing w:line="259" w:lineRule="auto"/>
        <w:rPr>
          <w:rFonts w:ascii="Times New Roman" w:hAnsi="Times New Roman" w:cs="Times New Roman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3BBF6530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  <w:r w:rsidR="0045293F">
        <w:rPr>
          <w:rFonts w:ascii="Times New Roman" w:hAnsi="Times New Roman" w:cs="Times New Roman"/>
          <w:sz w:val="28"/>
          <w:szCs w:val="28"/>
        </w:rPr>
        <w:t>-</w:t>
      </w:r>
      <w:r w:rsidR="0045293F" w:rsidRPr="000C4D6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73AB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5293F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FA0BF5"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45293F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5293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521F654D" w:rsidR="007741F1" w:rsidRPr="00244331" w:rsidRDefault="00796668" w:rsidP="00244331">
      <w:pPr>
        <w:pStyle w:val="paragraph"/>
        <w:ind w:left="660"/>
        <w:textAlignment w:val="baseline"/>
      </w:pPr>
      <w:r>
        <w:t>Melanie Sarro</w:t>
      </w:r>
      <w:r w:rsidR="00244331">
        <w:t xml:space="preserve"> called for a</w:t>
      </w:r>
      <w:r w:rsidR="00244331" w:rsidRPr="000C4D62">
        <w:t xml:space="preserve"> </w:t>
      </w:r>
      <w:r w:rsidR="00244331" w:rsidRPr="000C4D62">
        <w:rPr>
          <w:rStyle w:val="normaltextrun"/>
        </w:rPr>
        <w:t xml:space="preserve">motion </w:t>
      </w:r>
      <w:r w:rsidR="00244331">
        <w:rPr>
          <w:rStyle w:val="normaltextrun"/>
        </w:rPr>
        <w:t xml:space="preserve">to adjourn. </w:t>
      </w:r>
      <w:r w:rsidR="00244331" w:rsidRPr="000C4D62">
        <w:rPr>
          <w:rStyle w:val="normaltextrun"/>
        </w:rPr>
        <w:t>Melanie Sarro</w:t>
      </w:r>
      <w:r w:rsidR="00244331">
        <w:rPr>
          <w:rStyle w:val="normaltextrun"/>
        </w:rPr>
        <w:t xml:space="preserve"> motioned and </w:t>
      </w:r>
      <w:r w:rsidR="00F874C8">
        <w:rPr>
          <w:rStyle w:val="normaltextrun"/>
        </w:rPr>
        <w:t>Aaron LeBoeuf</w:t>
      </w:r>
      <w:r w:rsidR="00244331" w:rsidRPr="000C4D62">
        <w:rPr>
          <w:rStyle w:val="normaltextrun"/>
        </w:rPr>
        <w:t xml:space="preserve"> seconded. Meeting adjourned at</w:t>
      </w:r>
      <w:r w:rsidR="00244331">
        <w:rPr>
          <w:rStyle w:val="normaltextrun"/>
        </w:rPr>
        <w:t xml:space="preserve"> 12</w:t>
      </w:r>
      <w:r w:rsidR="00244331" w:rsidRPr="000C4D62">
        <w:rPr>
          <w:rStyle w:val="normaltextrun"/>
        </w:rPr>
        <w:t>:</w:t>
      </w:r>
      <w:r w:rsidR="009E406D">
        <w:rPr>
          <w:rStyle w:val="normaltextrun"/>
        </w:rPr>
        <w:t>40</w:t>
      </w:r>
      <w:r w:rsidR="00244331">
        <w:rPr>
          <w:rStyle w:val="normaltextrun"/>
        </w:rPr>
        <w:t>pm.</w:t>
      </w:r>
    </w:p>
    <w:sectPr w:rsidR="007741F1" w:rsidRPr="00244331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063A" w14:textId="77777777" w:rsidR="00B06349" w:rsidRDefault="00B06349" w:rsidP="00740751">
      <w:r>
        <w:separator/>
      </w:r>
    </w:p>
  </w:endnote>
  <w:endnote w:type="continuationSeparator" w:id="0">
    <w:p w14:paraId="2D13974F" w14:textId="77777777" w:rsidR="00B06349" w:rsidRDefault="00B06349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2F89" w14:textId="77777777" w:rsidR="00B06349" w:rsidRDefault="00B06349" w:rsidP="00740751">
      <w:r>
        <w:separator/>
      </w:r>
    </w:p>
  </w:footnote>
  <w:footnote w:type="continuationSeparator" w:id="0">
    <w:p w14:paraId="26E8BCE2" w14:textId="77777777" w:rsidR="00B06349" w:rsidRDefault="00B06349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CFF"/>
    <w:multiLevelType w:val="hybridMultilevel"/>
    <w:tmpl w:val="10BEBE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BB0"/>
    <w:multiLevelType w:val="hybridMultilevel"/>
    <w:tmpl w:val="347E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25196B19"/>
    <w:multiLevelType w:val="hybridMultilevel"/>
    <w:tmpl w:val="EF80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0E5476"/>
    <w:multiLevelType w:val="hybridMultilevel"/>
    <w:tmpl w:val="F3000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36A4E"/>
    <w:multiLevelType w:val="hybridMultilevel"/>
    <w:tmpl w:val="DBA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15CFF"/>
    <w:multiLevelType w:val="hybridMultilevel"/>
    <w:tmpl w:val="160AD602"/>
    <w:lvl w:ilvl="0" w:tplc="341803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241DC9"/>
    <w:multiLevelType w:val="hybridMultilevel"/>
    <w:tmpl w:val="DEF4E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A4080"/>
    <w:multiLevelType w:val="hybridMultilevel"/>
    <w:tmpl w:val="70B423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8300D4"/>
    <w:multiLevelType w:val="hybridMultilevel"/>
    <w:tmpl w:val="E7CE8F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160417C"/>
    <w:multiLevelType w:val="hybridMultilevel"/>
    <w:tmpl w:val="D1DE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FD43B0F"/>
    <w:multiLevelType w:val="hybridMultilevel"/>
    <w:tmpl w:val="502E6C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79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10"/>
  </w:num>
  <w:num w:numId="4" w16cid:durableId="2085568455">
    <w:abstractNumId w:val="13"/>
  </w:num>
  <w:num w:numId="5" w16cid:durableId="957100623">
    <w:abstractNumId w:val="15"/>
  </w:num>
  <w:num w:numId="6" w16cid:durableId="978344534">
    <w:abstractNumId w:val="2"/>
  </w:num>
  <w:num w:numId="7" w16cid:durableId="346685504">
    <w:abstractNumId w:val="12"/>
  </w:num>
  <w:num w:numId="8" w16cid:durableId="1603221049">
    <w:abstractNumId w:val="20"/>
  </w:num>
  <w:num w:numId="9" w16cid:durableId="1405956189">
    <w:abstractNumId w:val="9"/>
  </w:num>
  <w:num w:numId="10" w16cid:durableId="462844587">
    <w:abstractNumId w:val="18"/>
  </w:num>
  <w:num w:numId="11" w16cid:durableId="1228417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5"/>
  </w:num>
  <w:num w:numId="13" w16cid:durableId="882717420">
    <w:abstractNumId w:val="6"/>
  </w:num>
  <w:num w:numId="14" w16cid:durableId="2106417403">
    <w:abstractNumId w:val="27"/>
  </w:num>
  <w:num w:numId="15" w16cid:durableId="1724064401">
    <w:abstractNumId w:val="17"/>
  </w:num>
  <w:num w:numId="16" w16cid:durableId="1759793502">
    <w:abstractNumId w:val="16"/>
  </w:num>
  <w:num w:numId="17" w16cid:durableId="66655036">
    <w:abstractNumId w:val="25"/>
  </w:num>
  <w:num w:numId="18" w16cid:durableId="917717473">
    <w:abstractNumId w:val="7"/>
  </w:num>
  <w:num w:numId="19" w16cid:durableId="1410806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7009030">
    <w:abstractNumId w:val="4"/>
  </w:num>
  <w:num w:numId="21" w16cid:durableId="464812273">
    <w:abstractNumId w:val="19"/>
  </w:num>
  <w:num w:numId="22" w16cid:durableId="254287038">
    <w:abstractNumId w:val="24"/>
  </w:num>
  <w:num w:numId="23" w16cid:durableId="451637759">
    <w:abstractNumId w:val="1"/>
  </w:num>
  <w:num w:numId="24" w16cid:durableId="1154949426">
    <w:abstractNumId w:val="8"/>
  </w:num>
  <w:num w:numId="25" w16cid:durableId="631788225">
    <w:abstractNumId w:val="26"/>
  </w:num>
  <w:num w:numId="26" w16cid:durableId="1204755344">
    <w:abstractNumId w:val="11"/>
  </w:num>
  <w:num w:numId="27" w16cid:durableId="997613056">
    <w:abstractNumId w:val="22"/>
  </w:num>
  <w:num w:numId="28" w16cid:durableId="1149636343">
    <w:abstractNumId w:val="14"/>
  </w:num>
  <w:num w:numId="29" w16cid:durableId="66615396">
    <w:abstractNumId w:val="21"/>
  </w:num>
  <w:num w:numId="30" w16cid:durableId="2060208394">
    <w:abstractNumId w:val="0"/>
  </w:num>
  <w:num w:numId="31" w16cid:durableId="17368538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2962"/>
    <w:rsid w:val="00003DB2"/>
    <w:rsid w:val="000045BE"/>
    <w:rsid w:val="00006C40"/>
    <w:rsid w:val="0001028E"/>
    <w:rsid w:val="0001250A"/>
    <w:rsid w:val="00014343"/>
    <w:rsid w:val="000171B6"/>
    <w:rsid w:val="00017254"/>
    <w:rsid w:val="00023EE0"/>
    <w:rsid w:val="00024B98"/>
    <w:rsid w:val="00031341"/>
    <w:rsid w:val="00032550"/>
    <w:rsid w:val="00033E70"/>
    <w:rsid w:val="00034374"/>
    <w:rsid w:val="00042617"/>
    <w:rsid w:val="00047A7E"/>
    <w:rsid w:val="00051DAD"/>
    <w:rsid w:val="000622FC"/>
    <w:rsid w:val="0006696C"/>
    <w:rsid w:val="00075654"/>
    <w:rsid w:val="00077184"/>
    <w:rsid w:val="000879A5"/>
    <w:rsid w:val="0009493A"/>
    <w:rsid w:val="000A3264"/>
    <w:rsid w:val="000A4AB0"/>
    <w:rsid w:val="000A5D42"/>
    <w:rsid w:val="000A61B2"/>
    <w:rsid w:val="000B0A33"/>
    <w:rsid w:val="000B1544"/>
    <w:rsid w:val="000B757D"/>
    <w:rsid w:val="000B7B4D"/>
    <w:rsid w:val="000C14F0"/>
    <w:rsid w:val="000C40E9"/>
    <w:rsid w:val="000C4353"/>
    <w:rsid w:val="000C7955"/>
    <w:rsid w:val="000D1E69"/>
    <w:rsid w:val="000D5F82"/>
    <w:rsid w:val="000D626D"/>
    <w:rsid w:val="000E02CD"/>
    <w:rsid w:val="000E36A4"/>
    <w:rsid w:val="000E3BA0"/>
    <w:rsid w:val="000E5273"/>
    <w:rsid w:val="000E6547"/>
    <w:rsid w:val="00123272"/>
    <w:rsid w:val="00130289"/>
    <w:rsid w:val="00130C7D"/>
    <w:rsid w:val="00131630"/>
    <w:rsid w:val="00134EC3"/>
    <w:rsid w:val="00141C0C"/>
    <w:rsid w:val="00141EB7"/>
    <w:rsid w:val="00142795"/>
    <w:rsid w:val="00150156"/>
    <w:rsid w:val="00151359"/>
    <w:rsid w:val="00153767"/>
    <w:rsid w:val="00155C6C"/>
    <w:rsid w:val="00161E26"/>
    <w:rsid w:val="00162C48"/>
    <w:rsid w:val="0016586E"/>
    <w:rsid w:val="001664B4"/>
    <w:rsid w:val="001678A6"/>
    <w:rsid w:val="00177C42"/>
    <w:rsid w:val="001827D7"/>
    <w:rsid w:val="00182AFC"/>
    <w:rsid w:val="00184565"/>
    <w:rsid w:val="00184DAA"/>
    <w:rsid w:val="00184FB0"/>
    <w:rsid w:val="00187469"/>
    <w:rsid w:val="00187E6D"/>
    <w:rsid w:val="001A06A3"/>
    <w:rsid w:val="001A1E01"/>
    <w:rsid w:val="001A1E1F"/>
    <w:rsid w:val="001A4774"/>
    <w:rsid w:val="001A7342"/>
    <w:rsid w:val="001B0C77"/>
    <w:rsid w:val="001B3637"/>
    <w:rsid w:val="001B38EB"/>
    <w:rsid w:val="001B3F35"/>
    <w:rsid w:val="001B4F94"/>
    <w:rsid w:val="001B4FD9"/>
    <w:rsid w:val="001B63D8"/>
    <w:rsid w:val="001C36F2"/>
    <w:rsid w:val="001D25CE"/>
    <w:rsid w:val="001D4194"/>
    <w:rsid w:val="001D7FAC"/>
    <w:rsid w:val="001E02E6"/>
    <w:rsid w:val="001E5C5E"/>
    <w:rsid w:val="001E79D9"/>
    <w:rsid w:val="001E7E09"/>
    <w:rsid w:val="001F0BAA"/>
    <w:rsid w:val="001F47B6"/>
    <w:rsid w:val="001F67C6"/>
    <w:rsid w:val="0020028A"/>
    <w:rsid w:val="00200C5B"/>
    <w:rsid w:val="00202105"/>
    <w:rsid w:val="00204D5A"/>
    <w:rsid w:val="00212892"/>
    <w:rsid w:val="00220163"/>
    <w:rsid w:val="00221186"/>
    <w:rsid w:val="00222156"/>
    <w:rsid w:val="002236E9"/>
    <w:rsid w:val="002309F9"/>
    <w:rsid w:val="002334B8"/>
    <w:rsid w:val="00244331"/>
    <w:rsid w:val="002446F8"/>
    <w:rsid w:val="00254BAA"/>
    <w:rsid w:val="00255E55"/>
    <w:rsid w:val="00264E3D"/>
    <w:rsid w:val="00272A62"/>
    <w:rsid w:val="00275090"/>
    <w:rsid w:val="002827A1"/>
    <w:rsid w:val="00284AD9"/>
    <w:rsid w:val="002852BB"/>
    <w:rsid w:val="002872ED"/>
    <w:rsid w:val="00291FF7"/>
    <w:rsid w:val="002933BC"/>
    <w:rsid w:val="00296AB1"/>
    <w:rsid w:val="002A0C1D"/>
    <w:rsid w:val="002A0C55"/>
    <w:rsid w:val="002A3843"/>
    <w:rsid w:val="002B061B"/>
    <w:rsid w:val="002C4C2C"/>
    <w:rsid w:val="002D3A10"/>
    <w:rsid w:val="002D63A1"/>
    <w:rsid w:val="002D6622"/>
    <w:rsid w:val="002D72AC"/>
    <w:rsid w:val="002E2551"/>
    <w:rsid w:val="002E2CB6"/>
    <w:rsid w:val="002E38C3"/>
    <w:rsid w:val="002E6835"/>
    <w:rsid w:val="002F2EBB"/>
    <w:rsid w:val="002F405F"/>
    <w:rsid w:val="002F5070"/>
    <w:rsid w:val="003024B8"/>
    <w:rsid w:val="00311556"/>
    <w:rsid w:val="00313AC8"/>
    <w:rsid w:val="00313DF3"/>
    <w:rsid w:val="00315C95"/>
    <w:rsid w:val="00322044"/>
    <w:rsid w:val="00324A1C"/>
    <w:rsid w:val="00327B28"/>
    <w:rsid w:val="003358EF"/>
    <w:rsid w:val="003407A7"/>
    <w:rsid w:val="0034337B"/>
    <w:rsid w:val="00343B60"/>
    <w:rsid w:val="00346B4C"/>
    <w:rsid w:val="00354D02"/>
    <w:rsid w:val="003550D8"/>
    <w:rsid w:val="00356E7F"/>
    <w:rsid w:val="00382F2E"/>
    <w:rsid w:val="00384376"/>
    <w:rsid w:val="003853EF"/>
    <w:rsid w:val="00386DD6"/>
    <w:rsid w:val="0039145E"/>
    <w:rsid w:val="00392959"/>
    <w:rsid w:val="00397197"/>
    <w:rsid w:val="003A59FB"/>
    <w:rsid w:val="003B23B1"/>
    <w:rsid w:val="003B35E0"/>
    <w:rsid w:val="003B5F5F"/>
    <w:rsid w:val="003C5DE5"/>
    <w:rsid w:val="003C6C49"/>
    <w:rsid w:val="003D00B8"/>
    <w:rsid w:val="003D1262"/>
    <w:rsid w:val="003D1946"/>
    <w:rsid w:val="003D3298"/>
    <w:rsid w:val="003D68E2"/>
    <w:rsid w:val="003E03A6"/>
    <w:rsid w:val="003E0741"/>
    <w:rsid w:val="003E15AF"/>
    <w:rsid w:val="003E1AB0"/>
    <w:rsid w:val="003E2D77"/>
    <w:rsid w:val="003E543C"/>
    <w:rsid w:val="003E6975"/>
    <w:rsid w:val="003F01AA"/>
    <w:rsid w:val="00401F9B"/>
    <w:rsid w:val="00414F25"/>
    <w:rsid w:val="0041678B"/>
    <w:rsid w:val="00420036"/>
    <w:rsid w:val="00421E82"/>
    <w:rsid w:val="00422446"/>
    <w:rsid w:val="00426EED"/>
    <w:rsid w:val="00431C11"/>
    <w:rsid w:val="00432D6B"/>
    <w:rsid w:val="004341D0"/>
    <w:rsid w:val="004358AE"/>
    <w:rsid w:val="00436160"/>
    <w:rsid w:val="00443713"/>
    <w:rsid w:val="004445BE"/>
    <w:rsid w:val="0045293F"/>
    <w:rsid w:val="00454DCA"/>
    <w:rsid w:val="004567C9"/>
    <w:rsid w:val="00462927"/>
    <w:rsid w:val="004678FD"/>
    <w:rsid w:val="00467D63"/>
    <w:rsid w:val="00470B24"/>
    <w:rsid w:val="00472499"/>
    <w:rsid w:val="004818C8"/>
    <w:rsid w:val="004836E4"/>
    <w:rsid w:val="00483CB1"/>
    <w:rsid w:val="00484674"/>
    <w:rsid w:val="00491465"/>
    <w:rsid w:val="00492D7E"/>
    <w:rsid w:val="00495F2E"/>
    <w:rsid w:val="004A3C44"/>
    <w:rsid w:val="004A5162"/>
    <w:rsid w:val="004A7C93"/>
    <w:rsid w:val="004B163E"/>
    <w:rsid w:val="004B2683"/>
    <w:rsid w:val="004B3CD3"/>
    <w:rsid w:val="004B7ADF"/>
    <w:rsid w:val="004B7FD9"/>
    <w:rsid w:val="004C0957"/>
    <w:rsid w:val="004C14B4"/>
    <w:rsid w:val="004C14EE"/>
    <w:rsid w:val="004C1E3F"/>
    <w:rsid w:val="004C2B85"/>
    <w:rsid w:val="004C6220"/>
    <w:rsid w:val="004D4445"/>
    <w:rsid w:val="004D6B8C"/>
    <w:rsid w:val="004E0796"/>
    <w:rsid w:val="004E1BE6"/>
    <w:rsid w:val="004E1DE7"/>
    <w:rsid w:val="004E2FC3"/>
    <w:rsid w:val="004E31DE"/>
    <w:rsid w:val="004F1888"/>
    <w:rsid w:val="004F3801"/>
    <w:rsid w:val="005075A6"/>
    <w:rsid w:val="00510450"/>
    <w:rsid w:val="00513C70"/>
    <w:rsid w:val="00517104"/>
    <w:rsid w:val="00520589"/>
    <w:rsid w:val="005211FD"/>
    <w:rsid w:val="00530706"/>
    <w:rsid w:val="0053112D"/>
    <w:rsid w:val="005319FD"/>
    <w:rsid w:val="00542D60"/>
    <w:rsid w:val="00543515"/>
    <w:rsid w:val="0055411F"/>
    <w:rsid w:val="00556CBC"/>
    <w:rsid w:val="00572633"/>
    <w:rsid w:val="00574C5C"/>
    <w:rsid w:val="005764ED"/>
    <w:rsid w:val="00576707"/>
    <w:rsid w:val="0058459C"/>
    <w:rsid w:val="00597C43"/>
    <w:rsid w:val="005A0479"/>
    <w:rsid w:val="005A57EB"/>
    <w:rsid w:val="005A6881"/>
    <w:rsid w:val="005B26A2"/>
    <w:rsid w:val="005B3F14"/>
    <w:rsid w:val="005B7AA7"/>
    <w:rsid w:val="005C0669"/>
    <w:rsid w:val="005D183A"/>
    <w:rsid w:val="005E01C3"/>
    <w:rsid w:val="005E1C78"/>
    <w:rsid w:val="005E7ACA"/>
    <w:rsid w:val="005F0779"/>
    <w:rsid w:val="005F5707"/>
    <w:rsid w:val="006000F6"/>
    <w:rsid w:val="0060239E"/>
    <w:rsid w:val="00606BF1"/>
    <w:rsid w:val="006141BB"/>
    <w:rsid w:val="00617BA3"/>
    <w:rsid w:val="00621598"/>
    <w:rsid w:val="006230FD"/>
    <w:rsid w:val="00623B33"/>
    <w:rsid w:val="00631751"/>
    <w:rsid w:val="00633CA2"/>
    <w:rsid w:val="00636279"/>
    <w:rsid w:val="0064006A"/>
    <w:rsid w:val="006416C6"/>
    <w:rsid w:val="00641DA6"/>
    <w:rsid w:val="00645733"/>
    <w:rsid w:val="00655180"/>
    <w:rsid w:val="00657265"/>
    <w:rsid w:val="00665D93"/>
    <w:rsid w:val="006663C6"/>
    <w:rsid w:val="00667678"/>
    <w:rsid w:val="00667A92"/>
    <w:rsid w:val="006729E3"/>
    <w:rsid w:val="00672EB5"/>
    <w:rsid w:val="006750B5"/>
    <w:rsid w:val="00680C27"/>
    <w:rsid w:val="00685267"/>
    <w:rsid w:val="00685F1F"/>
    <w:rsid w:val="00685F67"/>
    <w:rsid w:val="00686EF0"/>
    <w:rsid w:val="0069648E"/>
    <w:rsid w:val="00696C12"/>
    <w:rsid w:val="006A34AB"/>
    <w:rsid w:val="006A6FE4"/>
    <w:rsid w:val="006A7A76"/>
    <w:rsid w:val="006B378A"/>
    <w:rsid w:val="006C081F"/>
    <w:rsid w:val="006D2A7D"/>
    <w:rsid w:val="006E418E"/>
    <w:rsid w:val="006E6B4E"/>
    <w:rsid w:val="006E6FF4"/>
    <w:rsid w:val="006E71E0"/>
    <w:rsid w:val="006F03D3"/>
    <w:rsid w:val="006F1712"/>
    <w:rsid w:val="006F451B"/>
    <w:rsid w:val="006F54E5"/>
    <w:rsid w:val="00700764"/>
    <w:rsid w:val="00702D26"/>
    <w:rsid w:val="0070337B"/>
    <w:rsid w:val="00703D79"/>
    <w:rsid w:val="00705DE8"/>
    <w:rsid w:val="007145C6"/>
    <w:rsid w:val="00714E46"/>
    <w:rsid w:val="007163B5"/>
    <w:rsid w:val="00720B31"/>
    <w:rsid w:val="00722FCB"/>
    <w:rsid w:val="00723F84"/>
    <w:rsid w:val="00723FAB"/>
    <w:rsid w:val="007245B9"/>
    <w:rsid w:val="00734304"/>
    <w:rsid w:val="00740751"/>
    <w:rsid w:val="00742E9F"/>
    <w:rsid w:val="007436FB"/>
    <w:rsid w:val="0074450D"/>
    <w:rsid w:val="00756ECF"/>
    <w:rsid w:val="00761E29"/>
    <w:rsid w:val="00762B08"/>
    <w:rsid w:val="00772F14"/>
    <w:rsid w:val="007741F1"/>
    <w:rsid w:val="00781AE0"/>
    <w:rsid w:val="0078438C"/>
    <w:rsid w:val="00786C60"/>
    <w:rsid w:val="00791F5F"/>
    <w:rsid w:val="00796668"/>
    <w:rsid w:val="007A021A"/>
    <w:rsid w:val="007B16B1"/>
    <w:rsid w:val="007B56BF"/>
    <w:rsid w:val="007C42B6"/>
    <w:rsid w:val="007C7CF6"/>
    <w:rsid w:val="007D0691"/>
    <w:rsid w:val="007D0995"/>
    <w:rsid w:val="007D4EA0"/>
    <w:rsid w:val="007E1C5E"/>
    <w:rsid w:val="007E1CDC"/>
    <w:rsid w:val="007E35DD"/>
    <w:rsid w:val="007F19E8"/>
    <w:rsid w:val="007F3A10"/>
    <w:rsid w:val="007F4481"/>
    <w:rsid w:val="007F7CFA"/>
    <w:rsid w:val="008034F3"/>
    <w:rsid w:val="00810795"/>
    <w:rsid w:val="00811C25"/>
    <w:rsid w:val="008203DF"/>
    <w:rsid w:val="00824DC3"/>
    <w:rsid w:val="0082597A"/>
    <w:rsid w:val="00826A1D"/>
    <w:rsid w:val="008448D9"/>
    <w:rsid w:val="00845BD7"/>
    <w:rsid w:val="0084707A"/>
    <w:rsid w:val="00850039"/>
    <w:rsid w:val="00855AA8"/>
    <w:rsid w:val="00857F75"/>
    <w:rsid w:val="00860054"/>
    <w:rsid w:val="008630B3"/>
    <w:rsid w:val="0086496B"/>
    <w:rsid w:val="00877ED3"/>
    <w:rsid w:val="008827E7"/>
    <w:rsid w:val="00885BD0"/>
    <w:rsid w:val="008941F7"/>
    <w:rsid w:val="008B20E3"/>
    <w:rsid w:val="008B3A9F"/>
    <w:rsid w:val="008B7939"/>
    <w:rsid w:val="008B7FAC"/>
    <w:rsid w:val="008C0476"/>
    <w:rsid w:val="008C11D9"/>
    <w:rsid w:val="008C277F"/>
    <w:rsid w:val="008C4F47"/>
    <w:rsid w:val="008D1F25"/>
    <w:rsid w:val="008D2DF5"/>
    <w:rsid w:val="008D3015"/>
    <w:rsid w:val="008D728E"/>
    <w:rsid w:val="008E2A41"/>
    <w:rsid w:val="008E3619"/>
    <w:rsid w:val="008E6B7F"/>
    <w:rsid w:val="008F232D"/>
    <w:rsid w:val="008F5D44"/>
    <w:rsid w:val="00902E89"/>
    <w:rsid w:val="0091231B"/>
    <w:rsid w:val="009125B4"/>
    <w:rsid w:val="00912D4D"/>
    <w:rsid w:val="0091635F"/>
    <w:rsid w:val="00916533"/>
    <w:rsid w:val="00917B27"/>
    <w:rsid w:val="00924EA9"/>
    <w:rsid w:val="0092740B"/>
    <w:rsid w:val="0094144F"/>
    <w:rsid w:val="00941812"/>
    <w:rsid w:val="00941F29"/>
    <w:rsid w:val="009456EC"/>
    <w:rsid w:val="009535BE"/>
    <w:rsid w:val="0096043B"/>
    <w:rsid w:val="00970B14"/>
    <w:rsid w:val="00972714"/>
    <w:rsid w:val="00973293"/>
    <w:rsid w:val="00982795"/>
    <w:rsid w:val="00983F37"/>
    <w:rsid w:val="00992F46"/>
    <w:rsid w:val="009A16C9"/>
    <w:rsid w:val="009A6907"/>
    <w:rsid w:val="009A6D04"/>
    <w:rsid w:val="009B12E4"/>
    <w:rsid w:val="009D16B6"/>
    <w:rsid w:val="009D4722"/>
    <w:rsid w:val="009D7563"/>
    <w:rsid w:val="009E406D"/>
    <w:rsid w:val="009E4FBF"/>
    <w:rsid w:val="009E76AC"/>
    <w:rsid w:val="009F45C2"/>
    <w:rsid w:val="009F7EA0"/>
    <w:rsid w:val="00A11C51"/>
    <w:rsid w:val="00A14BDA"/>
    <w:rsid w:val="00A16A94"/>
    <w:rsid w:val="00A26400"/>
    <w:rsid w:val="00A31667"/>
    <w:rsid w:val="00A41BAD"/>
    <w:rsid w:val="00A42291"/>
    <w:rsid w:val="00A46C47"/>
    <w:rsid w:val="00A543E8"/>
    <w:rsid w:val="00A569B7"/>
    <w:rsid w:val="00A60681"/>
    <w:rsid w:val="00A80539"/>
    <w:rsid w:val="00A83DFD"/>
    <w:rsid w:val="00A87470"/>
    <w:rsid w:val="00A87717"/>
    <w:rsid w:val="00A91FEC"/>
    <w:rsid w:val="00A9238D"/>
    <w:rsid w:val="00A94850"/>
    <w:rsid w:val="00A979FB"/>
    <w:rsid w:val="00AA65F5"/>
    <w:rsid w:val="00AB49FC"/>
    <w:rsid w:val="00AB70C9"/>
    <w:rsid w:val="00AC6A1A"/>
    <w:rsid w:val="00AC7971"/>
    <w:rsid w:val="00AD0381"/>
    <w:rsid w:val="00AD0885"/>
    <w:rsid w:val="00AD3138"/>
    <w:rsid w:val="00AD6A39"/>
    <w:rsid w:val="00AE268E"/>
    <w:rsid w:val="00AE4594"/>
    <w:rsid w:val="00AF3947"/>
    <w:rsid w:val="00AF45E4"/>
    <w:rsid w:val="00B00909"/>
    <w:rsid w:val="00B06349"/>
    <w:rsid w:val="00B168C7"/>
    <w:rsid w:val="00B22F28"/>
    <w:rsid w:val="00B23FE7"/>
    <w:rsid w:val="00B248AE"/>
    <w:rsid w:val="00B24F7F"/>
    <w:rsid w:val="00B25227"/>
    <w:rsid w:val="00B32A0D"/>
    <w:rsid w:val="00B34421"/>
    <w:rsid w:val="00B36525"/>
    <w:rsid w:val="00B4794B"/>
    <w:rsid w:val="00B5486C"/>
    <w:rsid w:val="00B56F35"/>
    <w:rsid w:val="00B6336B"/>
    <w:rsid w:val="00B71FCC"/>
    <w:rsid w:val="00B7491E"/>
    <w:rsid w:val="00B8020B"/>
    <w:rsid w:val="00B80D02"/>
    <w:rsid w:val="00B82EE3"/>
    <w:rsid w:val="00B8321A"/>
    <w:rsid w:val="00B96740"/>
    <w:rsid w:val="00BA1810"/>
    <w:rsid w:val="00BA50F8"/>
    <w:rsid w:val="00BB1AE1"/>
    <w:rsid w:val="00BC242F"/>
    <w:rsid w:val="00BC469F"/>
    <w:rsid w:val="00BD19BB"/>
    <w:rsid w:val="00BD5F13"/>
    <w:rsid w:val="00BD6609"/>
    <w:rsid w:val="00BD7288"/>
    <w:rsid w:val="00BD730F"/>
    <w:rsid w:val="00BF1AC0"/>
    <w:rsid w:val="00C00F0B"/>
    <w:rsid w:val="00C02DCF"/>
    <w:rsid w:val="00C02DD9"/>
    <w:rsid w:val="00C13F74"/>
    <w:rsid w:val="00C16C2F"/>
    <w:rsid w:val="00C17F5D"/>
    <w:rsid w:val="00C24FAC"/>
    <w:rsid w:val="00C27E37"/>
    <w:rsid w:val="00C44F6E"/>
    <w:rsid w:val="00C458E7"/>
    <w:rsid w:val="00C518F5"/>
    <w:rsid w:val="00C53853"/>
    <w:rsid w:val="00C559BF"/>
    <w:rsid w:val="00C60927"/>
    <w:rsid w:val="00C63D92"/>
    <w:rsid w:val="00C6695E"/>
    <w:rsid w:val="00C77701"/>
    <w:rsid w:val="00C77C53"/>
    <w:rsid w:val="00C8416A"/>
    <w:rsid w:val="00C85634"/>
    <w:rsid w:val="00C909A9"/>
    <w:rsid w:val="00C92E27"/>
    <w:rsid w:val="00C94048"/>
    <w:rsid w:val="00C94B82"/>
    <w:rsid w:val="00CA3004"/>
    <w:rsid w:val="00CA3EC6"/>
    <w:rsid w:val="00CB6A83"/>
    <w:rsid w:val="00CB714A"/>
    <w:rsid w:val="00CC1235"/>
    <w:rsid w:val="00CD3828"/>
    <w:rsid w:val="00CD38CD"/>
    <w:rsid w:val="00CD519A"/>
    <w:rsid w:val="00CD70AD"/>
    <w:rsid w:val="00CE0BE6"/>
    <w:rsid w:val="00CE3315"/>
    <w:rsid w:val="00CE4AB3"/>
    <w:rsid w:val="00CE6FE1"/>
    <w:rsid w:val="00CF1481"/>
    <w:rsid w:val="00CF42FB"/>
    <w:rsid w:val="00CF717A"/>
    <w:rsid w:val="00D04066"/>
    <w:rsid w:val="00D041B7"/>
    <w:rsid w:val="00D04408"/>
    <w:rsid w:val="00D04AB9"/>
    <w:rsid w:val="00D079A8"/>
    <w:rsid w:val="00D157FA"/>
    <w:rsid w:val="00D260B2"/>
    <w:rsid w:val="00D31FB1"/>
    <w:rsid w:val="00D33C27"/>
    <w:rsid w:val="00D43A13"/>
    <w:rsid w:val="00D4515F"/>
    <w:rsid w:val="00D6046F"/>
    <w:rsid w:val="00D757ED"/>
    <w:rsid w:val="00D86761"/>
    <w:rsid w:val="00D87D74"/>
    <w:rsid w:val="00D93274"/>
    <w:rsid w:val="00D9713B"/>
    <w:rsid w:val="00DA38AB"/>
    <w:rsid w:val="00DB241C"/>
    <w:rsid w:val="00DB2E03"/>
    <w:rsid w:val="00DB72C0"/>
    <w:rsid w:val="00DC2B8B"/>
    <w:rsid w:val="00DC38F6"/>
    <w:rsid w:val="00DD79C1"/>
    <w:rsid w:val="00DE70A4"/>
    <w:rsid w:val="00DF022D"/>
    <w:rsid w:val="00DF313B"/>
    <w:rsid w:val="00DF34C2"/>
    <w:rsid w:val="00E00293"/>
    <w:rsid w:val="00E05692"/>
    <w:rsid w:val="00E10F65"/>
    <w:rsid w:val="00E12B25"/>
    <w:rsid w:val="00E14F0B"/>
    <w:rsid w:val="00E15700"/>
    <w:rsid w:val="00E1578A"/>
    <w:rsid w:val="00E23E02"/>
    <w:rsid w:val="00E3371B"/>
    <w:rsid w:val="00E47836"/>
    <w:rsid w:val="00E52211"/>
    <w:rsid w:val="00E53D3D"/>
    <w:rsid w:val="00E55405"/>
    <w:rsid w:val="00E61E01"/>
    <w:rsid w:val="00E63E27"/>
    <w:rsid w:val="00E66063"/>
    <w:rsid w:val="00E729F4"/>
    <w:rsid w:val="00E73AB6"/>
    <w:rsid w:val="00E82AE6"/>
    <w:rsid w:val="00E83E5F"/>
    <w:rsid w:val="00E84E82"/>
    <w:rsid w:val="00E944BD"/>
    <w:rsid w:val="00E948A4"/>
    <w:rsid w:val="00E95293"/>
    <w:rsid w:val="00E955A2"/>
    <w:rsid w:val="00EA2B5F"/>
    <w:rsid w:val="00EB0EAC"/>
    <w:rsid w:val="00EB2FB4"/>
    <w:rsid w:val="00EB3AAC"/>
    <w:rsid w:val="00EB4AAE"/>
    <w:rsid w:val="00EC2F7F"/>
    <w:rsid w:val="00EC548D"/>
    <w:rsid w:val="00EC6481"/>
    <w:rsid w:val="00ED2B83"/>
    <w:rsid w:val="00ED66C0"/>
    <w:rsid w:val="00F02482"/>
    <w:rsid w:val="00F03312"/>
    <w:rsid w:val="00F063EC"/>
    <w:rsid w:val="00F06C5D"/>
    <w:rsid w:val="00F13A15"/>
    <w:rsid w:val="00F16793"/>
    <w:rsid w:val="00F216D1"/>
    <w:rsid w:val="00F2310A"/>
    <w:rsid w:val="00F23945"/>
    <w:rsid w:val="00F23F8D"/>
    <w:rsid w:val="00F24821"/>
    <w:rsid w:val="00F301B1"/>
    <w:rsid w:val="00F33519"/>
    <w:rsid w:val="00F33DF8"/>
    <w:rsid w:val="00F41181"/>
    <w:rsid w:val="00F415C7"/>
    <w:rsid w:val="00F42126"/>
    <w:rsid w:val="00F433C3"/>
    <w:rsid w:val="00F5173C"/>
    <w:rsid w:val="00F56417"/>
    <w:rsid w:val="00F62EAF"/>
    <w:rsid w:val="00F67082"/>
    <w:rsid w:val="00F70D70"/>
    <w:rsid w:val="00F75EE0"/>
    <w:rsid w:val="00F874C8"/>
    <w:rsid w:val="00F93B7E"/>
    <w:rsid w:val="00F9700D"/>
    <w:rsid w:val="00FA0BF5"/>
    <w:rsid w:val="00FA30A3"/>
    <w:rsid w:val="00FA3E21"/>
    <w:rsid w:val="00FB0C12"/>
    <w:rsid w:val="00FB5394"/>
    <w:rsid w:val="00FC2D9F"/>
    <w:rsid w:val="00FC433C"/>
    <w:rsid w:val="00FC49A5"/>
    <w:rsid w:val="00FC6251"/>
    <w:rsid w:val="00FD2B29"/>
    <w:rsid w:val="00FD5232"/>
    <w:rsid w:val="00FD5EE8"/>
    <w:rsid w:val="00FD7D31"/>
    <w:rsid w:val="00FE2986"/>
    <w:rsid w:val="00FF6B38"/>
    <w:rsid w:val="00FF723C"/>
    <w:rsid w:val="06844AB9"/>
    <w:rsid w:val="08C86992"/>
    <w:rsid w:val="0BEA304B"/>
    <w:rsid w:val="11BC089B"/>
    <w:rsid w:val="165206F9"/>
    <w:rsid w:val="19CBD341"/>
    <w:rsid w:val="1BC5FF83"/>
    <w:rsid w:val="1D15F2F0"/>
    <w:rsid w:val="1F5D20C4"/>
    <w:rsid w:val="21793462"/>
    <w:rsid w:val="251F0E83"/>
    <w:rsid w:val="267C48A8"/>
    <w:rsid w:val="2A3D3372"/>
    <w:rsid w:val="2AA34517"/>
    <w:rsid w:val="2C9D831F"/>
    <w:rsid w:val="3042232A"/>
    <w:rsid w:val="33A55784"/>
    <w:rsid w:val="37BDB6D6"/>
    <w:rsid w:val="37CDC126"/>
    <w:rsid w:val="37E9DC99"/>
    <w:rsid w:val="3DCFF575"/>
    <w:rsid w:val="3EFF29DF"/>
    <w:rsid w:val="436876EA"/>
    <w:rsid w:val="479DA365"/>
    <w:rsid w:val="4B2A3612"/>
    <w:rsid w:val="50041017"/>
    <w:rsid w:val="50C65D90"/>
    <w:rsid w:val="53D38AD3"/>
    <w:rsid w:val="54AEE6F7"/>
    <w:rsid w:val="56CC516F"/>
    <w:rsid w:val="587E6DDA"/>
    <w:rsid w:val="5AF0F460"/>
    <w:rsid w:val="67921435"/>
    <w:rsid w:val="69010094"/>
    <w:rsid w:val="698F0BA6"/>
    <w:rsid w:val="6C7F8CCA"/>
    <w:rsid w:val="6CB44972"/>
    <w:rsid w:val="6E26F5FD"/>
    <w:rsid w:val="6F6FA5DE"/>
    <w:rsid w:val="702AA16A"/>
    <w:rsid w:val="70614EED"/>
    <w:rsid w:val="72650E0A"/>
    <w:rsid w:val="7291B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Revision">
    <w:name w:val="Revision"/>
    <w:hidden/>
    <w:uiPriority w:val="99"/>
    <w:semiHidden/>
    <w:rsid w:val="000B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64B64F3D1784FBA542293E042B01A" ma:contentTypeVersion="4" ma:contentTypeDescription="Create a new document." ma:contentTypeScope="" ma:versionID="cffd022a495653ad932989f10b70a585">
  <xsd:schema xmlns:xsd="http://www.w3.org/2001/XMLSchema" xmlns:xs="http://www.w3.org/2001/XMLSchema" xmlns:p="http://schemas.microsoft.com/office/2006/metadata/properties" xmlns:ns2="7f9c35f9-efdf-4ca0-8eb3-16ae8da62d86" targetNamespace="http://schemas.microsoft.com/office/2006/metadata/properties" ma:root="true" ma:fieldsID="f8508e2628acd1f139041d042302a7fc" ns2:_="">
    <xsd:import namespace="7f9c35f9-efdf-4ca0-8eb3-16ae8da62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c35f9-efdf-4ca0-8eb3-16ae8da62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4792EE-1158-4003-9701-D734A4C2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c35f9-efdf-4ca0-8eb3-16ae8da62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646</TotalTime>
  <Pages>3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226</cp:revision>
  <dcterms:created xsi:type="dcterms:W3CDTF">2025-07-07T18:09:00Z</dcterms:created>
  <dcterms:modified xsi:type="dcterms:W3CDTF">2025-08-26T15:54:00Z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0x010100B3964B64F3D1784FBA542293E042B01A</vt:lpwstr>
  </property>
</Properties>
</file>