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3D13BF45" w:rsidR="004C14EE" w:rsidRPr="007C6C6D" w:rsidRDefault="007D5E72" w:rsidP="004C14EE">
      <w:pPr>
        <w:jc w:val="center"/>
        <w:rPr>
          <w:rFonts w:ascii="Times New Roman" w:hAnsi="Times New Roman" w:cs="Times New Roman"/>
          <w:b/>
          <w:sz w:val="32"/>
          <w:szCs w:val="32"/>
        </w:rPr>
      </w:pPr>
      <w:r>
        <w:rPr>
          <w:rFonts w:ascii="Times New Roman" w:hAnsi="Times New Roman" w:cs="Times New Roman"/>
          <w:b/>
          <w:sz w:val="32"/>
          <w:szCs w:val="32"/>
        </w:rPr>
        <w:t>April 7</w:t>
      </w:r>
      <w:r w:rsidR="004C14EE" w:rsidRPr="007C6C6D">
        <w:rPr>
          <w:rFonts w:ascii="Times New Roman" w:hAnsi="Times New Roman" w:cs="Times New Roman"/>
          <w:b/>
          <w:sz w:val="32"/>
          <w:szCs w:val="32"/>
        </w:rPr>
        <w:t>, 202</w:t>
      </w:r>
      <w:r w:rsidR="006D2A7D">
        <w:rPr>
          <w:rFonts w:ascii="Times New Roman" w:hAnsi="Times New Roman" w:cs="Times New Roman"/>
          <w:b/>
          <w:sz w:val="32"/>
          <w:szCs w:val="32"/>
        </w:rPr>
        <w:t>5</w:t>
      </w:r>
    </w:p>
    <w:p w14:paraId="45586E6C" w14:textId="77777777" w:rsidR="004445BE" w:rsidRPr="006150DF" w:rsidRDefault="004445BE" w:rsidP="004445BE">
      <w:pPr>
        <w:spacing w:line="259" w:lineRule="auto"/>
        <w:rPr>
          <w:rFonts w:ascii="Times New Roman" w:hAnsi="Times New Roman" w:cs="Times New Roman"/>
        </w:rPr>
      </w:pPr>
    </w:p>
    <w:p w14:paraId="6C90FBA0" w14:textId="3701DFB4" w:rsidR="004445BE" w:rsidRPr="00785199" w:rsidRDefault="00785199" w:rsidP="00785199">
      <w:pPr>
        <w:spacing w:line="259" w:lineRule="auto"/>
        <w:rPr>
          <w:rFonts w:ascii="Times New Roman" w:hAnsi="Times New Roman" w:cs="Times New Roman"/>
          <w:sz w:val="28"/>
          <w:szCs w:val="28"/>
        </w:rPr>
      </w:pPr>
      <w:r w:rsidRPr="00785199">
        <w:rPr>
          <w:rFonts w:ascii="Times New Roman" w:hAnsi="Times New Roman" w:cs="Times New Roman"/>
          <w:sz w:val="28"/>
          <w:szCs w:val="28"/>
        </w:rPr>
        <w:t xml:space="preserve">  </w:t>
      </w:r>
      <w:r>
        <w:rPr>
          <w:rFonts w:ascii="Times New Roman" w:hAnsi="Times New Roman" w:cs="Times New Roman"/>
          <w:sz w:val="28"/>
          <w:szCs w:val="28"/>
        </w:rPr>
        <w:t xml:space="preserve">     I. </w:t>
      </w:r>
      <w:r w:rsidR="004445BE" w:rsidRPr="00785199">
        <w:rPr>
          <w:rFonts w:ascii="Times New Roman" w:hAnsi="Times New Roman" w:cs="Times New Roman"/>
          <w:sz w:val="28"/>
          <w:szCs w:val="28"/>
        </w:rPr>
        <w:t>CALL TO ORDER</w:t>
      </w:r>
    </w:p>
    <w:p w14:paraId="5489EDFB" w14:textId="4A7959BA" w:rsidR="00925AF0" w:rsidRPr="00761373" w:rsidRDefault="00925AF0" w:rsidP="00925AF0">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sidR="00540353">
        <w:rPr>
          <w:rFonts w:ascii="Times New Roman" w:hAnsi="Times New Roman" w:cs="Times New Roman"/>
        </w:rPr>
        <w:t>9</w:t>
      </w:r>
      <w:r w:rsidRPr="000C4D62">
        <w:rPr>
          <w:rFonts w:ascii="Times New Roman" w:hAnsi="Times New Roman" w:cs="Times New Roman"/>
        </w:rPr>
        <w:t>:</w:t>
      </w:r>
      <w:r>
        <w:rPr>
          <w:rFonts w:ascii="Times New Roman" w:hAnsi="Times New Roman" w:cs="Times New Roman"/>
        </w:rPr>
        <w:t>0</w:t>
      </w:r>
      <w:r w:rsidR="00891B80">
        <w:rPr>
          <w:rFonts w:ascii="Times New Roman" w:hAnsi="Times New Roman" w:cs="Times New Roman"/>
        </w:rPr>
        <w:t>0</w:t>
      </w:r>
      <w:r w:rsidR="000A53E0">
        <w:rPr>
          <w:rFonts w:ascii="Times New Roman" w:hAnsi="Times New Roman" w:cs="Times New Roman"/>
        </w:rPr>
        <w:t>a</w:t>
      </w:r>
      <w:r w:rsidRPr="000C4D62">
        <w:rPr>
          <w:rFonts w:ascii="Times New Roman" w:hAnsi="Times New Roman" w:cs="Times New Roman"/>
        </w:rPr>
        <w:t xml:space="preserve">m noting a quorum was </w:t>
      </w:r>
      <w:r w:rsidRPr="000C4D62">
        <w:rPr>
          <w:rStyle w:val="normaltextrun"/>
          <w:rFonts w:ascii="Times New Roman" w:hAnsi="Times New Roman" w:cs="Times New Roman"/>
        </w:rPr>
        <w:t>present. The meeting was held at the Office of Public Health Region V Administration Office.</w:t>
      </w:r>
    </w:p>
    <w:p w14:paraId="4A7B90B2" w14:textId="77777777" w:rsidR="00925AF0" w:rsidRPr="006150DF" w:rsidRDefault="00925AF0" w:rsidP="00925AF0">
      <w:pPr>
        <w:spacing w:line="259" w:lineRule="auto"/>
        <w:rPr>
          <w:rFonts w:ascii="Times New Roman" w:hAnsi="Times New Roman" w:cs="Times New Roman"/>
          <w:sz w:val="28"/>
          <w:szCs w:val="28"/>
        </w:rPr>
      </w:pPr>
    </w:p>
    <w:p w14:paraId="016AE6B1" w14:textId="77777777" w:rsidR="00925AF0" w:rsidRDefault="00925AF0" w:rsidP="00925AF0">
      <w:pPr>
        <w:spacing w:line="259" w:lineRule="auto"/>
        <w:ind w:left="360"/>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r>
      <w:r w:rsidRPr="00200C5B">
        <w:rPr>
          <w:rFonts w:ascii="Times New Roman" w:hAnsi="Times New Roman" w:cs="Times New Roman"/>
          <w:sz w:val="28"/>
          <w:szCs w:val="28"/>
        </w:rPr>
        <w:t>ROLL CALL</w:t>
      </w:r>
    </w:p>
    <w:p w14:paraId="7D20C899" w14:textId="7814504C" w:rsidR="00925AF0" w:rsidRDefault="00925AF0" w:rsidP="00925AF0">
      <w:pPr>
        <w:pStyle w:val="paragraph"/>
        <w:numPr>
          <w:ilvl w:val="0"/>
          <w:numId w:val="3"/>
        </w:numPr>
        <w:textAlignment w:val="baseline"/>
        <w:rPr>
          <w:rStyle w:val="normaltextrun"/>
        </w:rPr>
      </w:pPr>
      <w:r w:rsidRPr="0D2ACF6A">
        <w:rPr>
          <w:rStyle w:val="normaltextrun"/>
        </w:rPr>
        <w:t>Melanie Sarro, appointed by Governor Edwards</w:t>
      </w:r>
    </w:p>
    <w:p w14:paraId="59A6C496" w14:textId="74B794EB" w:rsidR="00827AF9" w:rsidRDefault="00827AF9" w:rsidP="00827AF9">
      <w:pPr>
        <w:pStyle w:val="paragraph"/>
        <w:numPr>
          <w:ilvl w:val="0"/>
          <w:numId w:val="3"/>
        </w:numPr>
        <w:textAlignment w:val="baseline"/>
        <w:rPr>
          <w:rStyle w:val="normaltextrun"/>
        </w:rPr>
      </w:pPr>
      <w:r w:rsidRPr="000C4D62">
        <w:rPr>
          <w:rStyle w:val="normaltextrun"/>
        </w:rPr>
        <w:t>Braylon Harris, appointed by Governor Edwards</w:t>
      </w:r>
    </w:p>
    <w:p w14:paraId="06EE98C0" w14:textId="6E2A3FC0" w:rsidR="00925AF0" w:rsidRDefault="00681143" w:rsidP="00925AF0">
      <w:pPr>
        <w:pStyle w:val="paragraph"/>
        <w:numPr>
          <w:ilvl w:val="0"/>
          <w:numId w:val="3"/>
        </w:numPr>
        <w:spacing w:line="259" w:lineRule="auto"/>
        <w:rPr>
          <w:rStyle w:val="normaltextrun"/>
        </w:rPr>
      </w:pPr>
      <w:r w:rsidRPr="000C4D62">
        <w:rPr>
          <w:rStyle w:val="normaltextrun"/>
        </w:rPr>
        <w:t>William Johnson, appointed by Allen Parish</w:t>
      </w:r>
    </w:p>
    <w:p w14:paraId="5B78BF56" w14:textId="42513609" w:rsidR="00681143" w:rsidRDefault="00681143" w:rsidP="00925AF0">
      <w:pPr>
        <w:pStyle w:val="paragraph"/>
        <w:numPr>
          <w:ilvl w:val="0"/>
          <w:numId w:val="3"/>
        </w:numPr>
        <w:spacing w:line="259" w:lineRule="auto"/>
        <w:rPr>
          <w:rStyle w:val="normaltextrun"/>
        </w:rPr>
      </w:pPr>
      <w:r w:rsidRPr="4A4F955F">
        <w:rPr>
          <w:rStyle w:val="normaltextrun"/>
        </w:rPr>
        <w:t>Daisy Holmes, appointed by Beauregard Parish</w:t>
      </w:r>
    </w:p>
    <w:p w14:paraId="218FC566" w14:textId="63030682" w:rsidR="00925AF0" w:rsidRDefault="00925AF0" w:rsidP="000E3C6B">
      <w:pPr>
        <w:pStyle w:val="paragraph"/>
        <w:textAlignment w:val="baseline"/>
        <w:rPr>
          <w:rStyle w:val="normaltextrun"/>
        </w:rPr>
      </w:pPr>
      <w:r>
        <w:rPr>
          <w:rStyle w:val="normaltextrun"/>
        </w:rPr>
        <w:t xml:space="preserve">            </w:t>
      </w:r>
      <w:r w:rsidR="00681143">
        <w:rPr>
          <w:rStyle w:val="normaltextrun"/>
        </w:rPr>
        <w:t>e</w:t>
      </w:r>
      <w:r>
        <w:rPr>
          <w:rStyle w:val="normaltextrun"/>
        </w:rPr>
        <w:t xml:space="preserve">.   </w:t>
      </w:r>
      <w:r w:rsidRPr="000C4D62">
        <w:rPr>
          <w:rStyle w:val="normaltextrun"/>
        </w:rPr>
        <w:t>Aaron LeBoeuf, appointed by Calcasieu Paris</w:t>
      </w:r>
      <w:r w:rsidR="00681143">
        <w:rPr>
          <w:rStyle w:val="normaltextrun"/>
        </w:rPr>
        <w:t>h</w:t>
      </w:r>
    </w:p>
    <w:p w14:paraId="23949CAB" w14:textId="77777777" w:rsidR="00925AF0" w:rsidRPr="000C4D62" w:rsidRDefault="00925AF0" w:rsidP="00925AF0">
      <w:pPr>
        <w:pStyle w:val="paragraph"/>
        <w:textAlignment w:val="baseline"/>
        <w:rPr>
          <w:rStyle w:val="normaltextrun"/>
        </w:rPr>
      </w:pPr>
    </w:p>
    <w:p w14:paraId="174B11F5" w14:textId="77777777" w:rsidR="00925AF0" w:rsidRDefault="00925AF0" w:rsidP="00925AF0">
      <w:pPr>
        <w:pStyle w:val="paragraph"/>
        <w:ind w:left="720"/>
        <w:textAlignment w:val="baseline"/>
        <w:rPr>
          <w:rStyle w:val="normaltextrun"/>
          <w:sz w:val="28"/>
          <w:szCs w:val="28"/>
        </w:rPr>
      </w:pPr>
      <w:r w:rsidRPr="000C4D62">
        <w:rPr>
          <w:rStyle w:val="normaltextrun"/>
          <w:sz w:val="28"/>
          <w:szCs w:val="28"/>
        </w:rPr>
        <w:t>Absent</w:t>
      </w:r>
    </w:p>
    <w:p w14:paraId="2EEEECA0" w14:textId="4D337D9B" w:rsidR="00891B80" w:rsidRDefault="00891B80" w:rsidP="000E3C6B">
      <w:pPr>
        <w:pStyle w:val="paragraph"/>
        <w:numPr>
          <w:ilvl w:val="0"/>
          <w:numId w:val="22"/>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4A76DE92" w14:textId="77777777" w:rsidR="000E3C6B" w:rsidRDefault="000E3C6B" w:rsidP="000E3C6B">
      <w:pPr>
        <w:pStyle w:val="paragraph"/>
        <w:numPr>
          <w:ilvl w:val="0"/>
          <w:numId w:val="22"/>
        </w:numPr>
        <w:textAlignment w:val="baseline"/>
        <w:rPr>
          <w:rStyle w:val="normaltextrun"/>
        </w:rPr>
      </w:pPr>
      <w:r>
        <w:rPr>
          <w:rStyle w:val="normaltextrun"/>
        </w:rPr>
        <w:t>Penny Champion, a</w:t>
      </w:r>
      <w:r w:rsidRPr="000C4D62">
        <w:rPr>
          <w:rStyle w:val="normaltextrun"/>
        </w:rPr>
        <w:t xml:space="preserve">ppointed by </w:t>
      </w:r>
      <w:r>
        <w:rPr>
          <w:rStyle w:val="normaltextrun"/>
        </w:rPr>
        <w:t>Cameron Parish</w:t>
      </w:r>
    </w:p>
    <w:p w14:paraId="45A7D5A1" w14:textId="5B220E4E" w:rsidR="00147BC6" w:rsidRDefault="000E3C6B" w:rsidP="000E3C6B">
      <w:pPr>
        <w:pStyle w:val="paragraph"/>
        <w:numPr>
          <w:ilvl w:val="0"/>
          <w:numId w:val="22"/>
        </w:numPr>
        <w:textAlignment w:val="baseline"/>
        <w:rPr>
          <w:rStyle w:val="normaltextrun"/>
        </w:rPr>
      </w:pPr>
      <w:r>
        <w:rPr>
          <w:rStyle w:val="normaltextrun"/>
        </w:rPr>
        <w:t>Katie Guinn, appointed by Jefferson Davis Parish</w:t>
      </w:r>
    </w:p>
    <w:p w14:paraId="61778344" w14:textId="77777777" w:rsidR="00925AF0" w:rsidRPr="000C4D62" w:rsidRDefault="00925AF0" w:rsidP="00925AF0">
      <w:pPr>
        <w:pStyle w:val="paragraph"/>
        <w:textAlignment w:val="baseline"/>
      </w:pPr>
    </w:p>
    <w:p w14:paraId="40F3A703" w14:textId="77777777" w:rsidR="00925AF0" w:rsidRPr="000C4D62" w:rsidRDefault="00925AF0" w:rsidP="00925AF0">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0B77DA1F" w14:textId="163EA25D" w:rsidR="00925AF0" w:rsidRPr="000C4D62" w:rsidRDefault="00925AF0" w:rsidP="001F73A6">
      <w:pPr>
        <w:pStyle w:val="paragraph"/>
        <w:numPr>
          <w:ilvl w:val="0"/>
          <w:numId w:val="18"/>
        </w:numPr>
        <w:textAlignment w:val="baseline"/>
      </w:pPr>
      <w:r w:rsidRPr="000C4D62">
        <w:t>Tanya McGee, Executive Director</w:t>
      </w:r>
    </w:p>
    <w:p w14:paraId="0FF7881E" w14:textId="46F79106" w:rsidR="00925AF0" w:rsidRDefault="00925AF0" w:rsidP="00925AF0">
      <w:pPr>
        <w:pStyle w:val="paragraph"/>
        <w:textAlignment w:val="baseline"/>
      </w:pPr>
      <w:r>
        <w:t xml:space="preserve">            </w:t>
      </w:r>
      <w:r w:rsidR="00E43082">
        <w:t>b</w:t>
      </w:r>
      <w:r>
        <w:t>.   Kristen Arville, Executive Assistant</w:t>
      </w:r>
    </w:p>
    <w:p w14:paraId="262DAADC" w14:textId="77777777" w:rsidR="00925AF0" w:rsidRPr="001F32F1" w:rsidRDefault="00925AF0" w:rsidP="00925AF0">
      <w:pPr>
        <w:pStyle w:val="paragraph"/>
        <w:textAlignment w:val="baseline"/>
      </w:pPr>
    </w:p>
    <w:p w14:paraId="4CBEA232" w14:textId="665EAAC6" w:rsidR="00925AF0" w:rsidRPr="00581A63" w:rsidRDefault="00925AF0" w:rsidP="00925AF0">
      <w:pPr>
        <w:spacing w:line="259" w:lineRule="auto"/>
        <w:rPr>
          <w:rFonts w:ascii="Times New Roman" w:hAnsi="Times New Roman" w:cs="Times New Roman"/>
          <w:sz w:val="28"/>
          <w:szCs w:val="28"/>
        </w:rPr>
      </w:pPr>
      <w:r>
        <w:rPr>
          <w:rFonts w:ascii="Times New Roman" w:hAnsi="Times New Roman" w:cs="Times New Roman"/>
          <w:sz w:val="28"/>
          <w:szCs w:val="28"/>
        </w:rPr>
        <w:t xml:space="preserve">    III. </w:t>
      </w:r>
      <w:r w:rsidRPr="00200C5B">
        <w:rPr>
          <w:rFonts w:ascii="Times New Roman" w:hAnsi="Times New Roman" w:cs="Times New Roman"/>
          <w:sz w:val="28"/>
          <w:szCs w:val="28"/>
        </w:rPr>
        <w:t>INTRODUCTION OF GUESTS</w:t>
      </w:r>
    </w:p>
    <w:p w14:paraId="52E50C40" w14:textId="4260217E" w:rsidR="00925AF0" w:rsidRPr="002F0B25" w:rsidRDefault="002F0B25" w:rsidP="002F0B25">
      <w:pPr>
        <w:pStyle w:val="ListParagraph"/>
        <w:numPr>
          <w:ilvl w:val="0"/>
          <w:numId w:val="23"/>
        </w:numPr>
        <w:spacing w:line="259" w:lineRule="auto"/>
        <w:rPr>
          <w:rFonts w:ascii="Times New Roman" w:hAnsi="Times New Roman" w:cs="Times New Roman"/>
        </w:rPr>
      </w:pPr>
      <w:r>
        <w:rPr>
          <w:rFonts w:ascii="Times New Roman" w:hAnsi="Times New Roman" w:cs="Times New Roman"/>
        </w:rPr>
        <w:t>Essence Means, ImCal Admin Intern</w:t>
      </w:r>
    </w:p>
    <w:p w14:paraId="1EB76DDD" w14:textId="77777777" w:rsidR="002F0B25" w:rsidRPr="002F0B25" w:rsidRDefault="002F0B25" w:rsidP="002F0B25">
      <w:pPr>
        <w:pStyle w:val="ListParagraph"/>
        <w:spacing w:line="259" w:lineRule="auto"/>
        <w:ind w:left="1080"/>
        <w:rPr>
          <w:rFonts w:ascii="Times New Roman" w:hAnsi="Times New Roman" w:cs="Times New Roman"/>
        </w:rPr>
      </w:pPr>
    </w:p>
    <w:p w14:paraId="3813DF4C" w14:textId="77777777" w:rsidR="00925AF0" w:rsidRDefault="00925AF0" w:rsidP="00925AF0">
      <w:pPr>
        <w:spacing w:line="259" w:lineRule="auto"/>
        <w:rPr>
          <w:rFonts w:ascii="Times New Roman" w:hAnsi="Times New Roman" w:cs="Times New Roman"/>
          <w:sz w:val="28"/>
          <w:szCs w:val="28"/>
        </w:rPr>
      </w:pPr>
      <w:r>
        <w:rPr>
          <w:rFonts w:ascii="Times New Roman" w:hAnsi="Times New Roman" w:cs="Times New Roman"/>
          <w:sz w:val="28"/>
          <w:szCs w:val="28"/>
        </w:rPr>
        <w:t xml:space="preserve">    IV. </w:t>
      </w:r>
      <w:r w:rsidRPr="00DB241C">
        <w:rPr>
          <w:rFonts w:ascii="Times New Roman" w:hAnsi="Times New Roman" w:cs="Times New Roman"/>
          <w:sz w:val="28"/>
          <w:szCs w:val="28"/>
        </w:rPr>
        <w:t>APPROVAL OF MINUTES</w:t>
      </w:r>
    </w:p>
    <w:p w14:paraId="6D6A3D99" w14:textId="2DFC4AE6" w:rsidR="00925AF0" w:rsidRDefault="00925AF0" w:rsidP="00925AF0">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610254">
        <w:rPr>
          <w:rStyle w:val="normaltextrun"/>
          <w:rFonts w:ascii="Times New Roman" w:hAnsi="Times New Roman" w:cs="Times New Roman"/>
        </w:rPr>
        <w:t>March</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1FCA125E" w14:textId="1CC262AA" w:rsidR="00925AF0" w:rsidRDefault="00925AF0" w:rsidP="00925AF0">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610254">
        <w:rPr>
          <w:rFonts w:ascii="Times New Roman" w:hAnsi="Times New Roman" w:cs="Times New Roman"/>
        </w:rPr>
        <w:t>March</w:t>
      </w:r>
      <w:r w:rsidRPr="00776C1D">
        <w:rPr>
          <w:rFonts w:ascii="Times New Roman" w:hAnsi="Times New Roman" w:cs="Times New Roman"/>
        </w:rPr>
        <w:t xml:space="preserve"> minutes. </w:t>
      </w:r>
      <w:r w:rsidR="00E43082">
        <w:rPr>
          <w:rFonts w:ascii="Times New Roman" w:hAnsi="Times New Roman" w:cs="Times New Roman"/>
        </w:rPr>
        <w:t>Aaron LeBoeuf</w:t>
      </w:r>
      <w:r w:rsidRPr="00776C1D">
        <w:rPr>
          <w:rFonts w:ascii="Times New Roman" w:hAnsi="Times New Roman" w:cs="Times New Roman"/>
        </w:rPr>
        <w:t xml:space="preserve"> motioned and </w:t>
      </w:r>
    </w:p>
    <w:p w14:paraId="010F6E25" w14:textId="77C0A852" w:rsidR="00925AF0" w:rsidRDefault="00925AF0" w:rsidP="00925AF0">
      <w:pPr>
        <w:spacing w:line="259" w:lineRule="auto"/>
        <w:rPr>
          <w:rFonts w:ascii="Times New Roman" w:hAnsi="Times New Roman" w:cs="Times New Roman"/>
          <w:sz w:val="28"/>
          <w:szCs w:val="28"/>
        </w:rPr>
      </w:pPr>
      <w:r>
        <w:rPr>
          <w:rFonts w:ascii="Times New Roman" w:hAnsi="Times New Roman" w:cs="Times New Roman"/>
        </w:rPr>
        <w:t xml:space="preserve">            </w:t>
      </w:r>
      <w:r w:rsidR="00033A79">
        <w:rPr>
          <w:rFonts w:ascii="Times New Roman" w:hAnsi="Times New Roman" w:cs="Times New Roman"/>
        </w:rPr>
        <w:t>Daisy Holmes</w:t>
      </w:r>
      <w:r w:rsidRPr="00776C1D">
        <w:rPr>
          <w:rFonts w:ascii="Times New Roman" w:hAnsi="Times New Roman" w:cs="Times New Roman"/>
        </w:rPr>
        <w:t xml:space="preserve"> seconded.</w:t>
      </w:r>
      <w:r w:rsidRPr="00776C1D">
        <w:rPr>
          <w:rStyle w:val="normaltextrun"/>
          <w:rFonts w:ascii="Times New Roman" w:hAnsi="Times New Roman" w:cs="Times New Roman"/>
        </w:rPr>
        <w:t xml:space="preserve"> </w:t>
      </w:r>
      <w:r w:rsidR="001F73A6">
        <w:rPr>
          <w:rStyle w:val="normaltextrun"/>
          <w:rFonts w:ascii="Times New Roman" w:hAnsi="Times New Roman" w:cs="Times New Roman"/>
        </w:rPr>
        <w:t>March</w:t>
      </w:r>
      <w:r>
        <w:rPr>
          <w:rStyle w:val="normaltextrun"/>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13E54DC9" w14:textId="77777777" w:rsidR="00946389" w:rsidRPr="006150DF" w:rsidRDefault="00946389" w:rsidP="00925AF0">
      <w:pPr>
        <w:spacing w:line="259" w:lineRule="auto"/>
        <w:rPr>
          <w:rFonts w:ascii="Times New Roman" w:hAnsi="Times New Roman" w:cs="Times New Roman"/>
          <w:sz w:val="28"/>
          <w:szCs w:val="28"/>
        </w:rPr>
      </w:pPr>
    </w:p>
    <w:p w14:paraId="48013990" w14:textId="77777777" w:rsidR="00925AF0" w:rsidRDefault="00925AF0" w:rsidP="00925AF0">
      <w:pPr>
        <w:spacing w:line="259" w:lineRule="auto"/>
        <w:ind w:left="360"/>
        <w:rPr>
          <w:rFonts w:ascii="Times New Roman" w:hAnsi="Times New Roman" w:cs="Times New Roman"/>
          <w:sz w:val="28"/>
          <w:szCs w:val="28"/>
        </w:rPr>
      </w:pPr>
      <w:r>
        <w:rPr>
          <w:rFonts w:ascii="Times New Roman" w:hAnsi="Times New Roman" w:cs="Times New Roman"/>
          <w:sz w:val="28"/>
          <w:szCs w:val="28"/>
        </w:rPr>
        <w:t xml:space="preserve">V. </w:t>
      </w:r>
      <w:r w:rsidRPr="004B7ADF">
        <w:rPr>
          <w:rFonts w:ascii="Times New Roman" w:hAnsi="Times New Roman" w:cs="Times New Roman"/>
          <w:sz w:val="28"/>
          <w:szCs w:val="28"/>
        </w:rPr>
        <w:t>APPROVAL OF AGENDA</w:t>
      </w:r>
    </w:p>
    <w:p w14:paraId="7D83EDC5" w14:textId="4309D5AF" w:rsidR="00A60F60" w:rsidRDefault="00925AF0" w:rsidP="001A4B92">
      <w:pPr>
        <w:pStyle w:val="paragraph"/>
        <w:ind w:left="720"/>
        <w:textAlignment w:val="baseline"/>
      </w:pPr>
      <w:r>
        <w:rPr>
          <w:rStyle w:val="normaltextrun"/>
        </w:rPr>
        <w:t>Melanie Sarro</w:t>
      </w:r>
      <w:r w:rsidRPr="00776C1D">
        <w:t xml:space="preserve"> </w:t>
      </w:r>
      <w:r>
        <w:rPr>
          <w:rStyle w:val="normaltextrun"/>
        </w:rPr>
        <w:t xml:space="preserve">requested a motion to approve the agenda. </w:t>
      </w:r>
      <w:r w:rsidR="002546D0">
        <w:rPr>
          <w:rStyle w:val="normaltextrun"/>
        </w:rPr>
        <w:t xml:space="preserve">Melanie Sarro </w:t>
      </w:r>
      <w:r w:rsidR="005D6F9D">
        <w:rPr>
          <w:rStyle w:val="normaltextrun"/>
        </w:rPr>
        <w:t>motioned,</w:t>
      </w:r>
      <w:r w:rsidR="002546D0">
        <w:rPr>
          <w:rStyle w:val="normaltextrun"/>
        </w:rPr>
        <w:t xml:space="preserve"> </w:t>
      </w:r>
      <w:r w:rsidRPr="00776C1D">
        <w:t xml:space="preserve">and </w:t>
      </w:r>
      <w:r w:rsidR="00306AB4">
        <w:t>Braylon Harris</w:t>
      </w:r>
      <w:r w:rsidRPr="00776C1D">
        <w:t xml:space="preserve"> seconded.</w:t>
      </w:r>
    </w:p>
    <w:p w14:paraId="5A429477" w14:textId="77777777" w:rsidR="00565379" w:rsidRDefault="00565379" w:rsidP="001A4B92">
      <w:pPr>
        <w:pStyle w:val="paragraph"/>
        <w:ind w:left="720"/>
        <w:textAlignment w:val="baseline"/>
      </w:pPr>
    </w:p>
    <w:p w14:paraId="786540EB" w14:textId="77777777" w:rsidR="00565379" w:rsidRDefault="00565379" w:rsidP="001A4B92">
      <w:pPr>
        <w:pStyle w:val="paragraph"/>
        <w:ind w:left="720"/>
        <w:textAlignment w:val="baseline"/>
      </w:pPr>
    </w:p>
    <w:p w14:paraId="2AC3FD42" w14:textId="77777777" w:rsidR="00565379" w:rsidRDefault="00565379" w:rsidP="001A4B92">
      <w:pPr>
        <w:pStyle w:val="paragraph"/>
        <w:ind w:left="720"/>
        <w:textAlignment w:val="baseline"/>
      </w:pPr>
    </w:p>
    <w:p w14:paraId="781B564B" w14:textId="77777777" w:rsidR="001A4B92" w:rsidRDefault="001A4B92" w:rsidP="00E26B4E">
      <w:pPr>
        <w:pStyle w:val="paragraph"/>
        <w:textAlignment w:val="baseline"/>
      </w:pPr>
    </w:p>
    <w:p w14:paraId="494D64B2" w14:textId="3FAAB38C" w:rsidR="00141C0C" w:rsidRDefault="004B7ADF" w:rsidP="5B43AE32">
      <w:pPr>
        <w:spacing w:line="259" w:lineRule="auto"/>
        <w:rPr>
          <w:rFonts w:ascii="Times New Roman" w:hAnsi="Times New Roman" w:cs="Times New Roman"/>
          <w:sz w:val="28"/>
          <w:szCs w:val="28"/>
        </w:rPr>
      </w:pPr>
      <w:r w:rsidRPr="5B43AE32">
        <w:rPr>
          <w:rFonts w:ascii="Times New Roman" w:hAnsi="Times New Roman" w:cs="Times New Roman"/>
          <w:sz w:val="28"/>
          <w:szCs w:val="28"/>
        </w:rPr>
        <w:lastRenderedPageBreak/>
        <w:t xml:space="preserve">    VI. </w:t>
      </w:r>
      <w:r w:rsidR="004445BE" w:rsidRPr="5B43AE32">
        <w:rPr>
          <w:rFonts w:ascii="Times New Roman" w:hAnsi="Times New Roman" w:cs="Times New Roman"/>
          <w:sz w:val="28"/>
          <w:szCs w:val="28"/>
        </w:rPr>
        <w:t>BOARD MONITORING</w:t>
      </w:r>
    </w:p>
    <w:p w14:paraId="24EB75FD" w14:textId="33EB6940" w:rsidR="001664B4" w:rsidRPr="009B6892" w:rsidRDefault="0004180D" w:rsidP="009B6892">
      <w:pPr>
        <w:pStyle w:val="ListParagraph"/>
        <w:numPr>
          <w:ilvl w:val="0"/>
          <w:numId w:val="24"/>
        </w:numPr>
        <w:spacing w:line="259" w:lineRule="auto"/>
        <w:rPr>
          <w:rFonts w:ascii="Times New Roman" w:hAnsi="Times New Roman" w:cs="Times New Roman"/>
          <w:sz w:val="28"/>
          <w:szCs w:val="28"/>
        </w:rPr>
      </w:pPr>
      <w:r w:rsidRPr="009B6892">
        <w:rPr>
          <w:rFonts w:ascii="Times New Roman" w:hAnsi="Times New Roman" w:cs="Times New Roman"/>
          <w:sz w:val="28"/>
          <w:szCs w:val="28"/>
        </w:rPr>
        <w:t>Board Retreat</w:t>
      </w:r>
    </w:p>
    <w:p w14:paraId="3D2683A2" w14:textId="7C80060E" w:rsidR="00B836D2" w:rsidRDefault="00975636" w:rsidP="00B6046D">
      <w:pPr>
        <w:spacing w:line="259" w:lineRule="auto"/>
        <w:ind w:left="1365"/>
        <w:rPr>
          <w:rFonts w:ascii="Times New Roman" w:hAnsi="Times New Roman" w:cs="Times New Roman"/>
        </w:rPr>
      </w:pPr>
      <w:r w:rsidRPr="00975636">
        <w:rPr>
          <w:rFonts w:ascii="Times New Roman" w:hAnsi="Times New Roman" w:cs="Times New Roman"/>
        </w:rPr>
        <w:t>Tanya informed the board that it</w:t>
      </w:r>
      <w:r w:rsidR="003F332C">
        <w:rPr>
          <w:rFonts w:ascii="Times New Roman" w:hAnsi="Times New Roman" w:cs="Times New Roman"/>
        </w:rPr>
        <w:t>’s</w:t>
      </w:r>
      <w:r w:rsidRPr="00975636">
        <w:rPr>
          <w:rFonts w:ascii="Times New Roman" w:hAnsi="Times New Roman" w:cs="Times New Roman"/>
        </w:rPr>
        <w:t xml:space="preserve"> time to </w:t>
      </w:r>
      <w:r w:rsidR="003831CD">
        <w:rPr>
          <w:rFonts w:ascii="Times New Roman" w:hAnsi="Times New Roman" w:cs="Times New Roman"/>
        </w:rPr>
        <w:t>plan</w:t>
      </w:r>
      <w:r w:rsidR="00591D47">
        <w:rPr>
          <w:rFonts w:ascii="Times New Roman" w:hAnsi="Times New Roman" w:cs="Times New Roman"/>
        </w:rPr>
        <w:t xml:space="preserve"> and schedule</w:t>
      </w:r>
      <w:r w:rsidRPr="00975636">
        <w:rPr>
          <w:rFonts w:ascii="Times New Roman" w:hAnsi="Times New Roman" w:cs="Times New Roman"/>
        </w:rPr>
        <w:t xml:space="preserve"> the board retreat. The training will encompass topics selected by the board. It was suggested that we explore topics covered by boards in other regions. Tanya will collaborate with her colleagues in other regions to conduct this research and report back to the board.</w:t>
      </w:r>
    </w:p>
    <w:p w14:paraId="315BCA5A" w14:textId="77777777" w:rsidR="00776F89" w:rsidRDefault="00776F89" w:rsidP="00B6046D">
      <w:pPr>
        <w:spacing w:line="259" w:lineRule="auto"/>
        <w:ind w:left="1365"/>
        <w:rPr>
          <w:rFonts w:ascii="Times New Roman" w:hAnsi="Times New Roman" w:cs="Times New Roman"/>
        </w:rPr>
      </w:pPr>
    </w:p>
    <w:p w14:paraId="3558CBA7" w14:textId="77777777" w:rsidR="00177BD0" w:rsidRDefault="00F80927" w:rsidP="00547D6F">
      <w:pPr>
        <w:pStyle w:val="NormalWeb"/>
        <w:numPr>
          <w:ilvl w:val="0"/>
          <w:numId w:val="24"/>
        </w:numPr>
        <w:spacing w:before="0" w:beforeAutospacing="0" w:after="0" w:afterAutospacing="0"/>
        <w:rPr>
          <w:sz w:val="28"/>
          <w:szCs w:val="28"/>
        </w:rPr>
      </w:pPr>
      <w:r w:rsidRPr="00FA1EE3">
        <w:rPr>
          <w:sz w:val="28"/>
          <w:szCs w:val="28"/>
        </w:rPr>
        <w:t>Financial Disclosure</w:t>
      </w:r>
      <w:r w:rsidR="00177BD0">
        <w:rPr>
          <w:sz w:val="28"/>
          <w:szCs w:val="28"/>
        </w:rPr>
        <w:t>s</w:t>
      </w:r>
    </w:p>
    <w:p w14:paraId="36F5DE0A" w14:textId="356DF535" w:rsidR="00975636" w:rsidRDefault="00776F89" w:rsidP="5B43AE32">
      <w:pPr>
        <w:pStyle w:val="NormalWeb"/>
        <w:spacing w:before="0" w:beforeAutospacing="0" w:after="0" w:afterAutospacing="0"/>
      </w:pPr>
      <w:r>
        <w:t xml:space="preserve">                       </w:t>
      </w:r>
      <w:r w:rsidR="00F80927">
        <w:t xml:space="preserve">Kristen Arville reminded the Board that Financial Disclosures are due by </w:t>
      </w:r>
      <w:r>
        <w:t xml:space="preserve">the </w:t>
      </w:r>
    </w:p>
    <w:p w14:paraId="6ABE1FA3" w14:textId="30F82974" w:rsidR="00975636" w:rsidRDefault="4F594DEE" w:rsidP="5B43AE32">
      <w:pPr>
        <w:pStyle w:val="NormalWeb"/>
        <w:spacing w:before="0" w:beforeAutospacing="0" w:after="0" w:afterAutospacing="0"/>
      </w:pPr>
      <w:r>
        <w:t xml:space="preserve">                       </w:t>
      </w:r>
      <w:r w:rsidR="00776F89">
        <w:t>May</w:t>
      </w:r>
      <w:r w:rsidR="00F80927">
        <w:t xml:space="preserve"> meeting. The disclosures will be emailed to all board members. This is an </w:t>
      </w:r>
    </w:p>
    <w:p w14:paraId="2CDCF4FE" w14:textId="073F267C" w:rsidR="00975636" w:rsidRDefault="74D11E4B" w:rsidP="5B43AE32">
      <w:pPr>
        <w:pStyle w:val="NormalWeb"/>
        <w:spacing w:before="0" w:beforeAutospacing="0" w:after="0" w:afterAutospacing="0"/>
      </w:pPr>
      <w:r>
        <w:t xml:space="preserve">                       </w:t>
      </w:r>
      <w:r w:rsidR="00F80927">
        <w:t>annual report required by the Louisiana Board</w:t>
      </w:r>
      <w:r w:rsidR="00A620E6">
        <w:t>s</w:t>
      </w:r>
      <w:r w:rsidR="00F80927">
        <w:t xml:space="preserve"> and Commissions for each year </w:t>
      </w:r>
    </w:p>
    <w:p w14:paraId="0C39C192" w14:textId="6C9E42BC" w:rsidR="00975636" w:rsidRDefault="45F4B952" w:rsidP="5B43AE32">
      <w:pPr>
        <w:pStyle w:val="NormalWeb"/>
        <w:spacing w:before="0" w:beforeAutospacing="0" w:after="0" w:afterAutospacing="0"/>
      </w:pPr>
      <w:r>
        <w:t xml:space="preserve">                       </w:t>
      </w:r>
      <w:r w:rsidR="00F80927">
        <w:t>served by a board member.</w:t>
      </w:r>
    </w:p>
    <w:p w14:paraId="06973B08" w14:textId="77777777" w:rsidR="00776F89" w:rsidRPr="001664B4" w:rsidRDefault="00776F89" w:rsidP="00776F89">
      <w:pPr>
        <w:pStyle w:val="NormalWeb"/>
        <w:spacing w:before="0" w:beforeAutospacing="0" w:after="0" w:afterAutospacing="0"/>
        <w:rPr>
          <w:sz w:val="28"/>
          <w:szCs w:val="28"/>
        </w:rPr>
      </w:pPr>
    </w:p>
    <w:p w14:paraId="5C12681A" w14:textId="266906BF" w:rsidR="0060239E" w:rsidRPr="004B7ADF" w:rsidRDefault="004B7ADF" w:rsidP="004B7ADF">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EC2F7F">
        <w:rPr>
          <w:rFonts w:ascii="Times New Roman" w:hAnsi="Times New Roman" w:cs="Times New Roman"/>
          <w:sz w:val="28"/>
          <w:szCs w:val="28"/>
        </w:rPr>
        <w:t xml:space="preserve">VII. </w:t>
      </w:r>
      <w:r w:rsidR="004445BE" w:rsidRPr="004B7ADF">
        <w:rPr>
          <w:rFonts w:ascii="Times New Roman" w:hAnsi="Times New Roman" w:cs="Times New Roman"/>
          <w:sz w:val="28"/>
          <w:szCs w:val="28"/>
        </w:rPr>
        <w:t>EXECUTIVE DIRECTOR REPORT</w:t>
      </w:r>
    </w:p>
    <w:p w14:paraId="0AB0DF91" w14:textId="2159760F" w:rsidR="00520589" w:rsidRDefault="00A47927" w:rsidP="0087280F">
      <w:pPr>
        <w:pStyle w:val="ListParagraph"/>
        <w:numPr>
          <w:ilvl w:val="0"/>
          <w:numId w:val="16"/>
        </w:numPr>
        <w:spacing w:line="259" w:lineRule="auto"/>
        <w:rPr>
          <w:rFonts w:ascii="Times New Roman" w:hAnsi="Times New Roman" w:cs="Times New Roman"/>
          <w:sz w:val="28"/>
          <w:szCs w:val="28"/>
        </w:rPr>
      </w:pPr>
      <w:r>
        <w:rPr>
          <w:rFonts w:ascii="Times New Roman" w:hAnsi="Times New Roman" w:cs="Times New Roman"/>
          <w:sz w:val="28"/>
          <w:szCs w:val="28"/>
        </w:rPr>
        <w:t>Compensation &amp; Be</w:t>
      </w:r>
      <w:r w:rsidR="009426DE">
        <w:rPr>
          <w:rFonts w:ascii="Times New Roman" w:hAnsi="Times New Roman" w:cs="Times New Roman"/>
          <w:sz w:val="28"/>
          <w:szCs w:val="28"/>
        </w:rPr>
        <w:t>nefits</w:t>
      </w:r>
    </w:p>
    <w:p w14:paraId="020A102B" w14:textId="1DDEAC4E" w:rsidR="008F01AC" w:rsidRDefault="4C9365EB" w:rsidP="5B43AE32">
      <w:pPr>
        <w:pStyle w:val="NormalWeb"/>
        <w:spacing w:before="0" w:beforeAutospacing="0" w:after="0" w:afterAutospacing="0"/>
        <w:ind w:left="1440"/>
      </w:pPr>
      <w:r>
        <w:t>Compensation and Benefits policy was review</w:t>
      </w:r>
      <w:r w:rsidR="10A4F03E">
        <w:t>e</w:t>
      </w:r>
      <w:r>
        <w:t xml:space="preserve">d by the board. </w:t>
      </w:r>
      <w:r w:rsidR="005C597B">
        <w:t xml:space="preserve">The Annual </w:t>
      </w:r>
    </w:p>
    <w:p w14:paraId="0235F125" w14:textId="155AD64A" w:rsidR="008F01AC" w:rsidRDefault="005C597B" w:rsidP="5B43AE32">
      <w:pPr>
        <w:pStyle w:val="NormalWeb"/>
        <w:spacing w:before="0" w:beforeAutospacing="0" w:after="0" w:afterAutospacing="0"/>
        <w:ind w:left="1440"/>
      </w:pPr>
      <w:r>
        <w:t>Turnover report was presented</w:t>
      </w:r>
      <w:r w:rsidR="00CE0ECA">
        <w:t>,</w:t>
      </w:r>
      <w:r>
        <w:t xml:space="preserve"> detail</w:t>
      </w:r>
      <w:r w:rsidR="00CE0ECA">
        <w:t>ing</w:t>
      </w:r>
      <w:r>
        <w:t> </w:t>
      </w:r>
      <w:r w:rsidR="0094646E">
        <w:t xml:space="preserve">all </w:t>
      </w:r>
      <w:r>
        <w:t>personnel</w:t>
      </w:r>
      <w:r w:rsidR="77A9C306">
        <w:t xml:space="preserve"> </w:t>
      </w:r>
      <w:r>
        <w:t>changes within ImCal</w:t>
      </w:r>
      <w:r w:rsidR="00CE0ECA">
        <w:t xml:space="preserve"> over </w:t>
      </w:r>
      <w:r w:rsidR="5D38AB61">
        <w:t xml:space="preserve">                         </w:t>
      </w:r>
      <w:r w:rsidR="00CE0ECA">
        <w:t>the past</w:t>
      </w:r>
      <w:r>
        <w:t xml:space="preserve"> year. </w:t>
      </w:r>
      <w:r w:rsidR="0094646E">
        <w:t>Overall,</w:t>
      </w:r>
      <w:r>
        <w:t xml:space="preserve"> ImCal</w:t>
      </w:r>
      <w:r w:rsidR="006462B0">
        <w:t xml:space="preserve"> experienced a 12%</w:t>
      </w:r>
      <w:r>
        <w:t xml:space="preserve"> staff turnover </w:t>
      </w:r>
      <w:r w:rsidR="002D0A4A">
        <w:t>rate in the last 12 months. C</w:t>
      </w:r>
      <w:r>
        <w:t>urrently</w:t>
      </w:r>
      <w:r w:rsidR="002D0A4A">
        <w:t>,</w:t>
      </w:r>
      <w:r>
        <w:t xml:space="preserve"> </w:t>
      </w:r>
      <w:r w:rsidR="00BF0AFB">
        <w:t xml:space="preserve">ImCal employs </w:t>
      </w:r>
      <w:r>
        <w:t>80 full</w:t>
      </w:r>
      <w:r w:rsidR="00BF0AFB">
        <w:t>-</w:t>
      </w:r>
      <w:r>
        <w:t xml:space="preserve">time (TO) positions, </w:t>
      </w:r>
      <w:r w:rsidR="000B7840">
        <w:t>5</w:t>
      </w:r>
      <w:r>
        <w:t xml:space="preserve"> Wage Alternate Employee (WAE), 1</w:t>
      </w:r>
      <w:r w:rsidR="000B7840">
        <w:t>2</w:t>
      </w:r>
      <w:r>
        <w:t xml:space="preserve"> Job appointments, and </w:t>
      </w:r>
      <w:r w:rsidR="00BC43E6">
        <w:t>15</w:t>
      </w:r>
      <w:r>
        <w:t xml:space="preserve"> in</w:t>
      </w:r>
      <w:r w:rsidR="00343AB3">
        <w:t>-</w:t>
      </w:r>
      <w:r>
        <w:t>house Professional Contractors. Yearly performance ratings are conducted for Civil Service</w:t>
      </w:r>
      <w:r w:rsidR="00B36BD3">
        <w:t xml:space="preserve"> employees</w:t>
      </w:r>
      <w:r w:rsidR="002A36CF">
        <w:t xml:space="preserve">, </w:t>
      </w:r>
      <w:r>
        <w:t>WAE</w:t>
      </w:r>
      <w:r w:rsidR="002A36CF">
        <w:t>s,</w:t>
      </w:r>
      <w:r>
        <w:t xml:space="preserve"> and </w:t>
      </w:r>
      <w:r w:rsidR="002A36CF">
        <w:t>c</w:t>
      </w:r>
      <w:r>
        <w:t xml:space="preserve">ontractors. </w:t>
      </w:r>
      <w:r w:rsidR="00D83C90">
        <w:t xml:space="preserve">The </w:t>
      </w:r>
      <w:r w:rsidR="00C5427C">
        <w:t>Civil Service</w:t>
      </w:r>
      <w:r w:rsidR="7313830B">
        <w:t xml:space="preserve"> </w:t>
      </w:r>
      <w:r w:rsidR="0008364A">
        <w:t>performance evaluation</w:t>
      </w:r>
      <w:r w:rsidR="009259ED">
        <w:t xml:space="preserve"> </w:t>
      </w:r>
      <w:r w:rsidR="00D83C90">
        <w:t xml:space="preserve">system </w:t>
      </w:r>
      <w:r w:rsidR="00192BDF">
        <w:t xml:space="preserve">(PES) </w:t>
      </w:r>
      <w:r w:rsidR="00C5427C">
        <w:t>was</w:t>
      </w:r>
      <w:r w:rsidR="009259ED">
        <w:t xml:space="preserve"> </w:t>
      </w:r>
      <w:r w:rsidR="00192BDF">
        <w:t>changed</w:t>
      </w:r>
      <w:r w:rsidR="009259ED">
        <w:t xml:space="preserve">, </w:t>
      </w:r>
      <w:r w:rsidR="00C92E78">
        <w:t>and e</w:t>
      </w:r>
      <w:r w:rsidR="001E0D6C">
        <w:t xml:space="preserve">valuations will now be </w:t>
      </w:r>
      <w:r w:rsidR="00C92E78">
        <w:t>conducted</w:t>
      </w:r>
      <w:r w:rsidR="001E0D6C">
        <w:t xml:space="preserve"> on a </w:t>
      </w:r>
      <w:r w:rsidR="0094646E">
        <w:t xml:space="preserve">rating </w:t>
      </w:r>
      <w:r w:rsidR="0008364A">
        <w:t>scale</w:t>
      </w:r>
      <w:r w:rsidR="00BB1F5C">
        <w:t xml:space="preserve"> </w:t>
      </w:r>
      <w:r w:rsidR="000044E7">
        <w:t xml:space="preserve">that </w:t>
      </w:r>
      <w:r w:rsidR="0053033F">
        <w:t>diverges</w:t>
      </w:r>
      <w:r w:rsidR="00BB1F5C">
        <w:t xml:space="preserve"> from the current </w:t>
      </w:r>
      <w:r w:rsidR="00192BDF">
        <w:t>PES.</w:t>
      </w:r>
    </w:p>
    <w:p w14:paraId="170E04D0" w14:textId="77777777" w:rsidR="003F7A46" w:rsidRDefault="003F7A46" w:rsidP="0008364A">
      <w:pPr>
        <w:pStyle w:val="NormalWeb"/>
        <w:spacing w:before="0" w:beforeAutospacing="0" w:after="0" w:afterAutospacing="0"/>
      </w:pPr>
    </w:p>
    <w:p w14:paraId="6D4C89F2" w14:textId="55533A21" w:rsidR="003F7A46" w:rsidRDefault="002646DE" w:rsidP="003F7A46">
      <w:pPr>
        <w:pStyle w:val="NormalWeb"/>
        <w:numPr>
          <w:ilvl w:val="0"/>
          <w:numId w:val="16"/>
        </w:numPr>
        <w:spacing w:before="0" w:beforeAutospacing="0" w:after="0" w:afterAutospacing="0"/>
        <w:rPr>
          <w:sz w:val="28"/>
          <w:szCs w:val="28"/>
        </w:rPr>
      </w:pPr>
      <w:r w:rsidRPr="002646DE">
        <w:rPr>
          <w:sz w:val="28"/>
          <w:szCs w:val="28"/>
        </w:rPr>
        <w:t>Update on Bilbo Building</w:t>
      </w:r>
    </w:p>
    <w:p w14:paraId="1787DAD6" w14:textId="77777777" w:rsidR="001B479E" w:rsidRDefault="00205A73" w:rsidP="00205A73">
      <w:pPr>
        <w:pStyle w:val="NormalWeb"/>
        <w:spacing w:before="0" w:beforeAutospacing="0" w:after="0" w:afterAutospacing="0"/>
        <w:rPr>
          <w:sz w:val="28"/>
          <w:szCs w:val="28"/>
        </w:rPr>
      </w:pPr>
      <w:r w:rsidRPr="00205A73">
        <w:rPr>
          <w:sz w:val="28"/>
          <w:szCs w:val="28"/>
        </w:rPr>
        <w:t xml:space="preserve">  </w:t>
      </w:r>
      <w:r>
        <w:rPr>
          <w:sz w:val="28"/>
          <w:szCs w:val="28"/>
        </w:rPr>
        <w:t xml:space="preserve">                   i. </w:t>
      </w:r>
      <w:r w:rsidR="00DA19BC">
        <w:rPr>
          <w:sz w:val="28"/>
          <w:szCs w:val="28"/>
        </w:rPr>
        <w:t>Bilbo Building Closing</w:t>
      </w:r>
    </w:p>
    <w:p w14:paraId="5912EB2D" w14:textId="0EB91523" w:rsidR="001B479E" w:rsidRPr="001B479E" w:rsidRDefault="00966226" w:rsidP="001B479E">
      <w:pPr>
        <w:pStyle w:val="NormalWeb"/>
        <w:spacing w:before="0" w:beforeAutospacing="0" w:after="0" w:afterAutospacing="0"/>
        <w:ind w:left="1728"/>
        <w:rPr>
          <w:sz w:val="28"/>
          <w:szCs w:val="28"/>
        </w:rPr>
      </w:pPr>
      <w:r>
        <w:t>Development</w:t>
      </w:r>
      <w:r w:rsidR="003E1809">
        <w:t xml:space="preserve">s have </w:t>
      </w:r>
      <w:r w:rsidR="00EC3AA9">
        <w:t>progresse</w:t>
      </w:r>
      <w:r w:rsidR="00C05DB3">
        <w:t>d</w:t>
      </w:r>
      <w:r w:rsidR="00BE1BCC">
        <w:t xml:space="preserve"> </w:t>
      </w:r>
      <w:r w:rsidR="00C05DB3">
        <w:t>on</w:t>
      </w:r>
      <w:r w:rsidR="00BE1BCC">
        <w:t xml:space="preserve"> </w:t>
      </w:r>
      <w:r w:rsidR="00D20DFF">
        <w:t xml:space="preserve">the Lake Charles Housing Authority </w:t>
      </w:r>
    </w:p>
    <w:p w14:paraId="5303AB4C" w14:textId="68CB1131" w:rsidR="001C394D" w:rsidRDefault="00D20DFF" w:rsidP="4A55D907">
      <w:pPr>
        <w:pStyle w:val="NormalWeb"/>
        <w:spacing w:before="0" w:beforeAutospacing="0" w:after="0" w:afterAutospacing="0"/>
        <w:ind w:left="1728"/>
      </w:pPr>
      <w:r>
        <w:t xml:space="preserve">building; </w:t>
      </w:r>
      <w:r w:rsidR="009019D2">
        <w:t>however, they are requesting an additional week</w:t>
      </w:r>
      <w:r w:rsidR="150B0E8F">
        <w:t xml:space="preserve"> to finish removing contents within the building</w:t>
      </w:r>
      <w:r w:rsidR="009019D2">
        <w:t xml:space="preserve">. </w:t>
      </w:r>
      <w:r w:rsidR="00C83E9A">
        <w:t>According to Tanya, this will not inter</w:t>
      </w:r>
      <w:r w:rsidR="002B6155">
        <w:t>fere with the overall timeline. Due to the need for legislative approval, ImCal cannot approach</w:t>
      </w:r>
      <w:r w:rsidR="00B05DFD">
        <w:t xml:space="preserve"> the Bond Commission until H</w:t>
      </w:r>
      <w:r w:rsidR="00E16E72">
        <w:t xml:space="preserve">ouse </w:t>
      </w:r>
      <w:r w:rsidR="00B05DFD">
        <w:t>B</w:t>
      </w:r>
      <w:r w:rsidR="00E16E72">
        <w:t>ill</w:t>
      </w:r>
      <w:r w:rsidR="000F0510">
        <w:t xml:space="preserve"> (HB)</w:t>
      </w:r>
      <w:r w:rsidR="00E16E72">
        <w:t xml:space="preserve"> </w:t>
      </w:r>
      <w:r w:rsidR="65894CAE">
        <w:t>2</w:t>
      </w:r>
      <w:r w:rsidR="00B05DFD">
        <w:t xml:space="preserve"> is approved in July.</w:t>
      </w:r>
      <w:r w:rsidR="00355451">
        <w:t xml:space="preserve"> </w:t>
      </w:r>
    </w:p>
    <w:p w14:paraId="4D78F5B4" w14:textId="77777777" w:rsidR="00355451" w:rsidRPr="00FB1ECF" w:rsidRDefault="00355451" w:rsidP="00205A73">
      <w:pPr>
        <w:pStyle w:val="NormalWeb"/>
        <w:spacing w:before="0" w:beforeAutospacing="0" w:after="0" w:afterAutospacing="0"/>
      </w:pPr>
    </w:p>
    <w:p w14:paraId="21C5869B" w14:textId="628CB673" w:rsidR="002646DE" w:rsidRDefault="00DA19BC" w:rsidP="00205A73">
      <w:pPr>
        <w:pStyle w:val="NormalWeb"/>
        <w:spacing w:before="0" w:beforeAutospacing="0" w:after="0" w:afterAutospacing="0"/>
        <w:rPr>
          <w:sz w:val="28"/>
          <w:szCs w:val="28"/>
        </w:rPr>
      </w:pPr>
      <w:r>
        <w:rPr>
          <w:sz w:val="28"/>
          <w:szCs w:val="28"/>
        </w:rPr>
        <w:t xml:space="preserve">                    ii. </w:t>
      </w:r>
      <w:r w:rsidR="00671CA8">
        <w:rPr>
          <w:sz w:val="28"/>
          <w:szCs w:val="28"/>
        </w:rPr>
        <w:t>Progress on securing revenue bonds</w:t>
      </w:r>
    </w:p>
    <w:p w14:paraId="23F0E1B0" w14:textId="70CEB1BF" w:rsidR="00C63C69" w:rsidRDefault="00B05DFD" w:rsidP="00205A73">
      <w:pPr>
        <w:pStyle w:val="NormalWeb"/>
        <w:spacing w:before="0" w:beforeAutospacing="0" w:after="0" w:afterAutospacing="0"/>
      </w:pPr>
      <w:r>
        <w:rPr>
          <w:sz w:val="28"/>
          <w:szCs w:val="28"/>
        </w:rPr>
        <w:t xml:space="preserve">                        </w:t>
      </w:r>
      <w:r w:rsidR="002040BE">
        <w:t>ImCal is required to</w:t>
      </w:r>
      <w:r w:rsidR="00CB0C13">
        <w:t xml:space="preserve"> submit a </w:t>
      </w:r>
      <w:r w:rsidR="00551436">
        <w:t>Capital Outlay Request</w:t>
      </w:r>
      <w:r w:rsidR="00CC18D4">
        <w:t xml:space="preserve"> as</w:t>
      </w:r>
      <w:r w:rsidR="007B6B98">
        <w:t xml:space="preserve"> part</w:t>
      </w:r>
      <w:r w:rsidR="00CC18D4">
        <w:t xml:space="preserve"> of the process.</w:t>
      </w:r>
      <w:r w:rsidR="00551436">
        <w:t xml:space="preserve"> </w:t>
      </w:r>
    </w:p>
    <w:p w14:paraId="32D4D866" w14:textId="77777777" w:rsidR="000F35B3" w:rsidRDefault="00C63C69" w:rsidP="00205A73">
      <w:pPr>
        <w:pStyle w:val="NormalWeb"/>
        <w:spacing w:before="0" w:beforeAutospacing="0" w:after="0" w:afterAutospacing="0"/>
      </w:pPr>
      <w:r>
        <w:t xml:space="preserve">                            </w:t>
      </w:r>
      <w:r w:rsidR="00551436">
        <w:t>ImCal is</w:t>
      </w:r>
      <w:r w:rsidR="00CC18D4">
        <w:t xml:space="preserve"> collaborating</w:t>
      </w:r>
      <w:r w:rsidR="006A710C">
        <w:t xml:space="preserve"> with the legal representatives of the Calcasieu Parish </w:t>
      </w:r>
    </w:p>
    <w:p w14:paraId="28763718" w14:textId="468C7F34" w:rsidR="000F35B3" w:rsidRDefault="000F35B3" w:rsidP="4A55D907">
      <w:pPr>
        <w:pStyle w:val="NormalWeb"/>
        <w:spacing w:before="0" w:beforeAutospacing="0" w:after="0" w:afterAutospacing="0"/>
      </w:pPr>
      <w:r>
        <w:t xml:space="preserve">                            </w:t>
      </w:r>
      <w:r w:rsidR="006A710C">
        <w:t>Public Trust Authority</w:t>
      </w:r>
      <w:r w:rsidR="00FD7AF0">
        <w:t xml:space="preserve"> who </w:t>
      </w:r>
      <w:r w:rsidR="6EBDAC36">
        <w:t>are</w:t>
      </w:r>
      <w:r w:rsidR="00C63C69">
        <w:t xml:space="preserve"> currently</w:t>
      </w:r>
      <w:r w:rsidR="00416494">
        <w:t xml:space="preserve"> </w:t>
      </w:r>
      <w:r w:rsidR="00C63C69">
        <w:t>working</w:t>
      </w:r>
      <w:r w:rsidR="00416494">
        <w:t xml:space="preserve"> </w:t>
      </w:r>
      <w:r w:rsidR="00C63C69">
        <w:t>with</w:t>
      </w:r>
      <w:r w:rsidR="00416494">
        <w:t xml:space="preserve"> the Legislature and</w:t>
      </w:r>
      <w:r w:rsidR="00AF29C6">
        <w:t xml:space="preserve"> the</w:t>
      </w:r>
      <w:r w:rsidR="00416494">
        <w:t xml:space="preserve"> </w:t>
      </w:r>
    </w:p>
    <w:p w14:paraId="5ED8832A" w14:textId="1DAAF067" w:rsidR="0087280F" w:rsidRDefault="000F35B3" w:rsidP="4A55D907">
      <w:pPr>
        <w:pStyle w:val="NormalWeb"/>
        <w:spacing w:before="0" w:beforeAutospacing="0" w:after="0" w:afterAutospacing="0"/>
      </w:pPr>
      <w:r>
        <w:t xml:space="preserve">                            </w:t>
      </w:r>
      <w:r w:rsidR="00416494">
        <w:t>Division of Administration</w:t>
      </w:r>
      <w:r w:rsidR="54644EFA">
        <w:t xml:space="preserve"> </w:t>
      </w:r>
      <w:r w:rsidR="11A2BFBB">
        <w:t>in order to receive the appropriate approvals.</w:t>
      </w:r>
    </w:p>
    <w:p w14:paraId="3C0B5C84" w14:textId="384EEB41" w:rsidR="5B43AE32" w:rsidRDefault="5B43AE32" w:rsidP="5B43AE32">
      <w:pPr>
        <w:pStyle w:val="NormalWeb"/>
        <w:spacing w:before="0" w:beforeAutospacing="0" w:after="0" w:afterAutospacing="0"/>
      </w:pPr>
    </w:p>
    <w:p w14:paraId="30A95645" w14:textId="77777777" w:rsidR="00157C39" w:rsidRDefault="00157C39" w:rsidP="00CC06C9">
      <w:pPr>
        <w:pStyle w:val="NormalWeb"/>
        <w:spacing w:before="0" w:beforeAutospacing="0" w:after="0" w:afterAutospacing="0"/>
      </w:pPr>
    </w:p>
    <w:p w14:paraId="20730726" w14:textId="6DE98E0D" w:rsidR="005620C7" w:rsidRPr="005C597B" w:rsidRDefault="00B87A26" w:rsidP="5B43AE32">
      <w:pPr>
        <w:pStyle w:val="NormalWeb"/>
        <w:spacing w:before="0" w:beforeAutospacing="0" w:after="0" w:afterAutospacing="0"/>
        <w:rPr>
          <w:sz w:val="28"/>
          <w:szCs w:val="28"/>
        </w:rPr>
      </w:pPr>
      <w:r w:rsidRPr="5B43AE32">
        <w:rPr>
          <w:sz w:val="28"/>
          <w:szCs w:val="28"/>
        </w:rPr>
        <w:t xml:space="preserve">                   </w:t>
      </w:r>
      <w:r w:rsidR="004F1AAD" w:rsidRPr="5B43AE32">
        <w:rPr>
          <w:sz w:val="28"/>
          <w:szCs w:val="28"/>
        </w:rPr>
        <w:t xml:space="preserve">C. </w:t>
      </w:r>
      <w:r w:rsidR="00157C39" w:rsidRPr="5B43AE32">
        <w:rPr>
          <w:sz w:val="28"/>
          <w:szCs w:val="28"/>
        </w:rPr>
        <w:t>Legislative Session</w:t>
      </w:r>
    </w:p>
    <w:p w14:paraId="1A1365DC" w14:textId="48E4F366" w:rsidR="005620C7" w:rsidRPr="005C597B" w:rsidRDefault="339619BF" w:rsidP="5B43AE32">
      <w:pPr>
        <w:pStyle w:val="NormalWeb"/>
        <w:spacing w:before="0" w:beforeAutospacing="0" w:after="0" w:afterAutospacing="0"/>
        <w:ind w:left="1440"/>
      </w:pPr>
      <w:r>
        <w:t xml:space="preserve">    </w:t>
      </w:r>
      <w:r w:rsidR="00055404">
        <w:t xml:space="preserve">Tanya informed the board of HB559 and provided a copy of the bill to </w:t>
      </w:r>
      <w:r w:rsidR="51CE2AE7">
        <w:t xml:space="preserve"> </w:t>
      </w:r>
      <w:r w:rsidR="780A5E84">
        <w:t xml:space="preserve"> </w:t>
      </w:r>
    </w:p>
    <w:p w14:paraId="08E068B2" w14:textId="5F8D18CD" w:rsidR="005620C7" w:rsidRPr="005C597B" w:rsidRDefault="780A5E84" w:rsidP="5B43AE32">
      <w:pPr>
        <w:pStyle w:val="NormalWeb"/>
        <w:spacing w:before="0" w:beforeAutospacing="0" w:after="0" w:afterAutospacing="0"/>
        <w:ind w:left="1440"/>
      </w:pPr>
      <w:r>
        <w:t xml:space="preserve">    </w:t>
      </w:r>
      <w:r w:rsidR="00055404">
        <w:t xml:space="preserve">the board. </w:t>
      </w:r>
      <w:r w:rsidR="009359FC">
        <w:t xml:space="preserve">This </w:t>
      </w:r>
      <w:r w:rsidR="00752603">
        <w:t>H</w:t>
      </w:r>
      <w:r w:rsidR="000F0510">
        <w:t>B</w:t>
      </w:r>
      <w:r w:rsidR="00752603">
        <w:t xml:space="preserve"> was filed and if it passes, would remove all Local Authori</w:t>
      </w:r>
      <w:r w:rsidR="002B02B7">
        <w:t>t</w:t>
      </w:r>
      <w:r w:rsidR="41C75B06">
        <w:t>y</w:t>
      </w:r>
    </w:p>
    <w:p w14:paraId="3AF7B9EC" w14:textId="7E21D9A4" w:rsidR="005620C7" w:rsidRPr="005C597B" w:rsidRDefault="176D38AC" w:rsidP="5B43AE32">
      <w:pPr>
        <w:pStyle w:val="NormalWeb"/>
        <w:spacing w:before="0" w:beforeAutospacing="0" w:after="0" w:afterAutospacing="0"/>
        <w:ind w:left="1440"/>
      </w:pPr>
      <w:r>
        <w:t xml:space="preserve">    </w:t>
      </w:r>
      <w:r w:rsidR="00752603">
        <w:t>from the ImCal Board of Directors and give to</w:t>
      </w:r>
      <w:r w:rsidR="00C05053">
        <w:t xml:space="preserve"> the</w:t>
      </w:r>
      <w:r w:rsidR="00752603">
        <w:t xml:space="preserve"> L</w:t>
      </w:r>
      <w:r w:rsidR="00C05053">
        <w:t>ouisiana</w:t>
      </w:r>
      <w:r w:rsidR="005620C7">
        <w:t xml:space="preserve"> </w:t>
      </w:r>
      <w:r w:rsidR="00752603">
        <w:t>D</w:t>
      </w:r>
      <w:r w:rsidR="00C05053">
        <w:t xml:space="preserve">epartment of </w:t>
      </w:r>
      <w:r w:rsidR="15B0E228">
        <w:t xml:space="preserve"> </w:t>
      </w:r>
      <w:r w:rsidR="20AB02EA">
        <w:t xml:space="preserve"> </w:t>
      </w:r>
    </w:p>
    <w:p w14:paraId="6A00BE2E" w14:textId="70730956" w:rsidR="005620C7" w:rsidRPr="005C597B" w:rsidRDefault="20AB02EA" w:rsidP="5B43AE32">
      <w:pPr>
        <w:pStyle w:val="NormalWeb"/>
        <w:spacing w:before="0" w:beforeAutospacing="0" w:after="0" w:afterAutospacing="0"/>
        <w:ind w:left="1440"/>
      </w:pPr>
      <w:r>
        <w:lastRenderedPageBreak/>
        <w:t xml:space="preserve">    </w:t>
      </w:r>
      <w:r w:rsidR="00752603">
        <w:t>H</w:t>
      </w:r>
      <w:r w:rsidR="00C05053">
        <w:t xml:space="preserve">ealth. The </w:t>
      </w:r>
      <w:r w:rsidR="00752603">
        <w:t>Executive Director</w:t>
      </w:r>
      <w:r w:rsidR="5815766A">
        <w:t xml:space="preserve">s positions </w:t>
      </w:r>
      <w:r w:rsidR="00C05053">
        <w:t>would move</w:t>
      </w:r>
      <w:r w:rsidR="00752603">
        <w:t xml:space="preserve"> under the LA Surgeon </w:t>
      </w:r>
    </w:p>
    <w:p w14:paraId="282DD49F" w14:textId="2A16FD3E" w:rsidR="005620C7" w:rsidRPr="005C597B" w:rsidRDefault="7825080A" w:rsidP="5B43AE32">
      <w:pPr>
        <w:pStyle w:val="NormalWeb"/>
        <w:spacing w:before="0" w:beforeAutospacing="0" w:after="0" w:afterAutospacing="0"/>
        <w:ind w:left="1440"/>
      </w:pPr>
      <w:r>
        <w:t xml:space="preserve">    </w:t>
      </w:r>
      <w:r w:rsidR="00752603">
        <w:t>General.</w:t>
      </w:r>
      <w:r w:rsidR="0F84C857">
        <w:t xml:space="preserve"> </w:t>
      </w:r>
      <w:r w:rsidR="00200F77">
        <w:t>Tanya will provide more information to the board when availabl</w:t>
      </w:r>
      <w:r w:rsidR="00760E2A">
        <w:t>e.</w:t>
      </w:r>
    </w:p>
    <w:p w14:paraId="7CB2407C" w14:textId="0E918BE3" w:rsidR="5B43AE32" w:rsidRDefault="5B43AE32" w:rsidP="5B43AE32">
      <w:pPr>
        <w:pStyle w:val="NormalWeb"/>
        <w:spacing w:before="0" w:beforeAutospacing="0" w:after="0" w:afterAutospacing="0"/>
      </w:pPr>
    </w:p>
    <w:p w14:paraId="783B89BA" w14:textId="4ECBA2B0" w:rsidR="00FC433C" w:rsidRPr="00EC2F7F" w:rsidRDefault="000A3264" w:rsidP="00EC2F7F">
      <w:pPr>
        <w:spacing w:line="259" w:lineRule="auto"/>
        <w:rPr>
          <w:rFonts w:ascii="Times New Roman" w:hAnsi="Times New Roman" w:cs="Times New Roman"/>
          <w:sz w:val="28"/>
          <w:szCs w:val="28"/>
        </w:rPr>
      </w:pPr>
      <w:r>
        <w:rPr>
          <w:rFonts w:ascii="Times New Roman" w:hAnsi="Times New Roman" w:cs="Times New Roman"/>
          <w:sz w:val="28"/>
          <w:szCs w:val="28"/>
        </w:rPr>
        <w:t xml:space="preserve"> VII</w:t>
      </w:r>
      <w:r w:rsidR="0084707A">
        <w:rPr>
          <w:rFonts w:ascii="Times New Roman" w:hAnsi="Times New Roman" w:cs="Times New Roman"/>
          <w:sz w:val="28"/>
          <w:szCs w:val="28"/>
        </w:rPr>
        <w:t>I</w:t>
      </w:r>
      <w:r>
        <w:rPr>
          <w:rFonts w:ascii="Times New Roman" w:hAnsi="Times New Roman" w:cs="Times New Roman"/>
          <w:sz w:val="28"/>
          <w:szCs w:val="28"/>
        </w:rPr>
        <w:t xml:space="preserve">. </w:t>
      </w:r>
      <w:r w:rsidR="004445BE" w:rsidRPr="00EC2F7F">
        <w:rPr>
          <w:rFonts w:ascii="Times New Roman" w:hAnsi="Times New Roman" w:cs="Times New Roman"/>
          <w:sz w:val="28"/>
          <w:szCs w:val="28"/>
        </w:rPr>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1B8AB0C5" w:rsidR="004445BE" w:rsidRPr="000A3264" w:rsidRDefault="00014343" w:rsidP="000A326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C13F74">
        <w:rPr>
          <w:rFonts w:ascii="Times New Roman" w:hAnsi="Times New Roman" w:cs="Times New Roman"/>
          <w:sz w:val="28"/>
          <w:szCs w:val="28"/>
        </w:rPr>
        <w:t>I</w:t>
      </w:r>
      <w:r>
        <w:rPr>
          <w:rFonts w:ascii="Times New Roman" w:hAnsi="Times New Roman" w:cs="Times New Roman"/>
          <w:sz w:val="28"/>
          <w:szCs w:val="28"/>
        </w:rPr>
        <w:t>X</w:t>
      </w:r>
      <w:r w:rsidR="00C13F74">
        <w:rPr>
          <w:rFonts w:ascii="Times New Roman" w:hAnsi="Times New Roman" w:cs="Times New Roman"/>
          <w:sz w:val="28"/>
          <w:szCs w:val="28"/>
        </w:rPr>
        <w:t xml:space="preserve">. </w:t>
      </w:r>
      <w:r w:rsidR="004445BE" w:rsidRPr="000A3264">
        <w:rPr>
          <w:rFonts w:ascii="Times New Roman" w:hAnsi="Times New Roman" w:cs="Times New Roman"/>
          <w:sz w:val="28"/>
          <w:szCs w:val="28"/>
        </w:rPr>
        <w:t>NEXT MEETING</w:t>
      </w:r>
      <w:r w:rsidR="008610D7" w:rsidRPr="4A4F955F">
        <w:rPr>
          <w:rFonts w:ascii="Times New Roman" w:hAnsi="Times New Roman" w:cs="Times New Roman"/>
          <w:sz w:val="28"/>
          <w:szCs w:val="28"/>
        </w:rPr>
        <w:t>-</w:t>
      </w:r>
      <w:r w:rsidR="001D03B8">
        <w:rPr>
          <w:rFonts w:ascii="Times New Roman" w:hAnsi="Times New Roman" w:cs="Times New Roman"/>
          <w:b/>
          <w:bCs/>
          <w:sz w:val="28"/>
          <w:szCs w:val="28"/>
        </w:rPr>
        <w:t>0</w:t>
      </w:r>
      <w:r w:rsidR="00CC06C9">
        <w:rPr>
          <w:rFonts w:ascii="Times New Roman" w:hAnsi="Times New Roman" w:cs="Times New Roman"/>
          <w:b/>
          <w:bCs/>
          <w:sz w:val="28"/>
          <w:szCs w:val="28"/>
        </w:rPr>
        <w:t>5</w:t>
      </w:r>
      <w:r w:rsidR="008610D7" w:rsidRPr="00BF5420">
        <w:rPr>
          <w:rFonts w:ascii="Times New Roman" w:hAnsi="Times New Roman" w:cs="Times New Roman"/>
          <w:b/>
          <w:bCs/>
          <w:sz w:val="28"/>
          <w:szCs w:val="28"/>
        </w:rPr>
        <w:t>/0</w:t>
      </w:r>
      <w:r w:rsidR="00CC06C9">
        <w:rPr>
          <w:rFonts w:ascii="Times New Roman" w:hAnsi="Times New Roman" w:cs="Times New Roman"/>
          <w:b/>
          <w:bCs/>
          <w:sz w:val="28"/>
          <w:szCs w:val="28"/>
        </w:rPr>
        <w:t>1</w:t>
      </w:r>
      <w:r w:rsidR="008610D7" w:rsidRPr="00BF5420">
        <w:rPr>
          <w:rFonts w:ascii="Times New Roman" w:hAnsi="Times New Roman" w:cs="Times New Roman"/>
          <w:b/>
          <w:bCs/>
          <w:sz w:val="28"/>
          <w:szCs w:val="28"/>
        </w:rPr>
        <w:t>/202</w:t>
      </w:r>
      <w:r w:rsidR="001D03B8">
        <w:rPr>
          <w:rFonts w:ascii="Times New Roman" w:hAnsi="Times New Roman" w:cs="Times New Roman"/>
          <w:b/>
          <w:bCs/>
          <w:sz w:val="28"/>
          <w:szCs w:val="28"/>
        </w:rPr>
        <w:t>5</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2A9C295D" w:rsidR="004445BE" w:rsidRDefault="00C13F74" w:rsidP="00C13F7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014343">
        <w:rPr>
          <w:rFonts w:ascii="Times New Roman" w:hAnsi="Times New Roman" w:cs="Times New Roman"/>
          <w:sz w:val="28"/>
          <w:szCs w:val="28"/>
        </w:rPr>
        <w:t xml:space="preserve">  </w:t>
      </w:r>
      <w:r>
        <w:rPr>
          <w:rFonts w:ascii="Times New Roman" w:hAnsi="Times New Roman" w:cs="Times New Roman"/>
          <w:sz w:val="28"/>
          <w:szCs w:val="28"/>
        </w:rPr>
        <w:t xml:space="preserve">X. </w:t>
      </w:r>
      <w:r w:rsidR="004445BE" w:rsidRPr="00C13F74">
        <w:rPr>
          <w:rFonts w:ascii="Times New Roman" w:hAnsi="Times New Roman" w:cs="Times New Roman"/>
          <w:sz w:val="28"/>
          <w:szCs w:val="28"/>
        </w:rPr>
        <w:t>ADJOURNMENT</w:t>
      </w:r>
    </w:p>
    <w:p w14:paraId="0985A56F" w14:textId="781CE772" w:rsidR="007741F1" w:rsidRPr="00047A7E" w:rsidRDefault="000B7F6B" w:rsidP="007E47D9">
      <w:pPr>
        <w:pStyle w:val="paragraph"/>
        <w:ind w:left="660"/>
        <w:textAlignment w:val="baseline"/>
      </w:pPr>
      <w:r w:rsidRPr="62A6F0D6">
        <w:rPr>
          <w:rStyle w:val="normaltextrun"/>
        </w:rPr>
        <w:t>Melanie Sarro</w:t>
      </w:r>
      <w:r>
        <w:t xml:space="preserve"> called for a </w:t>
      </w:r>
      <w:r w:rsidRPr="62A6F0D6">
        <w:rPr>
          <w:rStyle w:val="normaltextrun"/>
        </w:rPr>
        <w:t xml:space="preserve">motion to adjourn. </w:t>
      </w:r>
      <w:r w:rsidR="00445818" w:rsidRPr="62A6F0D6">
        <w:rPr>
          <w:rStyle w:val="normaltextrun"/>
        </w:rPr>
        <w:t>Melanie Sarro</w:t>
      </w:r>
      <w:r w:rsidRPr="62A6F0D6">
        <w:rPr>
          <w:rStyle w:val="normaltextrun"/>
        </w:rPr>
        <w:t xml:space="preserve"> </w:t>
      </w:r>
      <w:r w:rsidR="39BFD8D7" w:rsidRPr="62A6F0D6">
        <w:rPr>
          <w:rStyle w:val="normaltextrun"/>
        </w:rPr>
        <w:t>motioned,</w:t>
      </w:r>
      <w:r w:rsidRPr="62A6F0D6">
        <w:rPr>
          <w:rStyle w:val="normaltextrun"/>
        </w:rPr>
        <w:t xml:space="preserve"> and </w:t>
      </w:r>
      <w:r w:rsidR="003F1EA2">
        <w:rPr>
          <w:rStyle w:val="normaltextrun"/>
        </w:rPr>
        <w:t>William Johnson</w:t>
      </w:r>
      <w:r w:rsidRPr="62A6F0D6">
        <w:rPr>
          <w:rStyle w:val="normaltextrun"/>
        </w:rPr>
        <w:t xml:space="preserve"> seconded. Meeting adjourned at </w:t>
      </w:r>
      <w:r w:rsidR="00540353">
        <w:rPr>
          <w:rStyle w:val="normaltextrun"/>
        </w:rPr>
        <w:t>9:59a</w:t>
      </w:r>
      <w:r w:rsidRPr="62A6F0D6">
        <w:rPr>
          <w:rStyle w:val="normaltextrun"/>
        </w:rPr>
        <w:t>m</w:t>
      </w:r>
      <w:r w:rsidR="007E47D9" w:rsidRPr="62A6F0D6">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F86D" w14:textId="77777777" w:rsidR="003B3718" w:rsidRDefault="003B3718" w:rsidP="00740751">
      <w:r>
        <w:separator/>
      </w:r>
    </w:p>
  </w:endnote>
  <w:endnote w:type="continuationSeparator" w:id="0">
    <w:p w14:paraId="629E9722" w14:textId="77777777" w:rsidR="003B3718" w:rsidRDefault="003B3718"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BFE1" w14:textId="77777777" w:rsidR="003B3718" w:rsidRDefault="003B3718" w:rsidP="00740751">
      <w:r>
        <w:separator/>
      </w:r>
    </w:p>
  </w:footnote>
  <w:footnote w:type="continuationSeparator" w:id="0">
    <w:p w14:paraId="2E7A410A" w14:textId="77777777" w:rsidR="003B3718" w:rsidRDefault="003B3718"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44C68B2"/>
    <w:multiLevelType w:val="hybridMultilevel"/>
    <w:tmpl w:val="C8029FF4"/>
    <w:lvl w:ilvl="0" w:tplc="F2F6621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3530F8"/>
    <w:multiLevelType w:val="hybridMultilevel"/>
    <w:tmpl w:val="D1D0DA20"/>
    <w:lvl w:ilvl="0" w:tplc="D28AAC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A8B517B"/>
    <w:multiLevelType w:val="hybridMultilevel"/>
    <w:tmpl w:val="C40239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761D5"/>
    <w:multiLevelType w:val="hybridMultilevel"/>
    <w:tmpl w:val="227094D2"/>
    <w:lvl w:ilvl="0" w:tplc="58587D1C">
      <w:start w:val="1"/>
      <w:numFmt w:val="upp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8A23B78"/>
    <w:multiLevelType w:val="hybridMultilevel"/>
    <w:tmpl w:val="CAB63F4C"/>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15CFF"/>
    <w:multiLevelType w:val="hybridMultilevel"/>
    <w:tmpl w:val="160AD602"/>
    <w:lvl w:ilvl="0" w:tplc="34180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47307E"/>
    <w:multiLevelType w:val="hybridMultilevel"/>
    <w:tmpl w:val="78DC25B2"/>
    <w:lvl w:ilvl="0" w:tplc="00DC707A">
      <w:start w:val="1"/>
      <w:numFmt w:val="upp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5DE975A6"/>
    <w:multiLevelType w:val="hybridMultilevel"/>
    <w:tmpl w:val="868C23FC"/>
    <w:lvl w:ilvl="0" w:tplc="E404205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FC1432C"/>
    <w:multiLevelType w:val="hybridMultilevel"/>
    <w:tmpl w:val="8C3A31CE"/>
    <w:lvl w:ilvl="0" w:tplc="C0CCFF66">
      <w:start w:val="1"/>
      <w:numFmt w:val="upperRoman"/>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2" w15:restartNumberingAfterBreak="0">
    <w:nsid w:val="6A5D46A0"/>
    <w:multiLevelType w:val="hybridMultilevel"/>
    <w:tmpl w:val="A4EC76E4"/>
    <w:lvl w:ilvl="0" w:tplc="32DC6A5C">
      <w:start w:val="1"/>
      <w:numFmt w:val="lowerRoman"/>
      <w:lvlText w:val="%1."/>
      <w:lvlJc w:val="left"/>
      <w:pPr>
        <w:ind w:left="2190" w:hanging="72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3"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4" w15:restartNumberingAfterBreak="0">
    <w:nsid w:val="74C57078"/>
    <w:multiLevelType w:val="hybridMultilevel"/>
    <w:tmpl w:val="D052935E"/>
    <w:lvl w:ilvl="0" w:tplc="B30A23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312EBB"/>
    <w:multiLevelType w:val="hybridMultilevel"/>
    <w:tmpl w:val="AE649CDC"/>
    <w:lvl w:ilvl="0" w:tplc="97D09214">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6" w15:restartNumberingAfterBreak="0">
    <w:nsid w:val="7699226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4109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689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165538">
    <w:abstractNumId w:val="8"/>
  </w:num>
  <w:num w:numId="4" w16cid:durableId="1456631456">
    <w:abstractNumId w:val="10"/>
  </w:num>
  <w:num w:numId="5" w16cid:durableId="542669640">
    <w:abstractNumId w:val="12"/>
  </w:num>
  <w:num w:numId="6" w16cid:durableId="1118186080">
    <w:abstractNumId w:val="0"/>
  </w:num>
  <w:num w:numId="7" w16cid:durableId="1154419801">
    <w:abstractNumId w:val="9"/>
  </w:num>
  <w:num w:numId="8" w16cid:durableId="1739015002">
    <w:abstractNumId w:val="17"/>
  </w:num>
  <w:num w:numId="9" w16cid:durableId="637144936">
    <w:abstractNumId w:val="6"/>
  </w:num>
  <w:num w:numId="10" w16cid:durableId="400828600">
    <w:abstractNumId w:val="15"/>
  </w:num>
  <w:num w:numId="11" w16cid:durableId="7497419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0705821">
    <w:abstractNumId w:val="4"/>
  </w:num>
  <w:num w:numId="13" w16cid:durableId="1458991545">
    <w:abstractNumId w:val="5"/>
  </w:num>
  <w:num w:numId="14" w16cid:durableId="1407652704">
    <w:abstractNumId w:val="23"/>
  </w:num>
  <w:num w:numId="15" w16cid:durableId="683358193">
    <w:abstractNumId w:val="14"/>
  </w:num>
  <w:num w:numId="16" w16cid:durableId="265699437">
    <w:abstractNumId w:val="13"/>
  </w:num>
  <w:num w:numId="17" w16cid:durableId="1755517558">
    <w:abstractNumId w:val="18"/>
  </w:num>
  <w:num w:numId="18" w16cid:durableId="1917009030">
    <w:abstractNumId w:val="3"/>
  </w:num>
  <w:num w:numId="19" w16cid:durableId="1555265217">
    <w:abstractNumId w:val="25"/>
  </w:num>
  <w:num w:numId="20" w16cid:durableId="1621298264">
    <w:abstractNumId w:val="21"/>
  </w:num>
  <w:num w:numId="21" w16cid:durableId="225262862">
    <w:abstractNumId w:val="26"/>
  </w:num>
  <w:num w:numId="22" w16cid:durableId="464812273">
    <w:abstractNumId w:val="16"/>
  </w:num>
  <w:num w:numId="23" w16cid:durableId="634875369">
    <w:abstractNumId w:val="24"/>
  </w:num>
  <w:num w:numId="24" w16cid:durableId="1451317277">
    <w:abstractNumId w:val="11"/>
  </w:num>
  <w:num w:numId="25" w16cid:durableId="1596983071">
    <w:abstractNumId w:val="7"/>
  </w:num>
  <w:num w:numId="26" w16cid:durableId="216015883">
    <w:abstractNumId w:val="2"/>
  </w:num>
  <w:num w:numId="27" w16cid:durableId="1806462282">
    <w:abstractNumId w:val="19"/>
  </w:num>
  <w:num w:numId="28" w16cid:durableId="19809177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4E7"/>
    <w:rsid w:val="000045BE"/>
    <w:rsid w:val="00006C40"/>
    <w:rsid w:val="0001028E"/>
    <w:rsid w:val="00012835"/>
    <w:rsid w:val="00013494"/>
    <w:rsid w:val="00014343"/>
    <w:rsid w:val="0001486E"/>
    <w:rsid w:val="00022BB5"/>
    <w:rsid w:val="00024B98"/>
    <w:rsid w:val="000258DB"/>
    <w:rsid w:val="00033A79"/>
    <w:rsid w:val="00033E70"/>
    <w:rsid w:val="0004180D"/>
    <w:rsid w:val="00044B94"/>
    <w:rsid w:val="00047A7E"/>
    <w:rsid w:val="00055404"/>
    <w:rsid w:val="00075654"/>
    <w:rsid w:val="00080EE7"/>
    <w:rsid w:val="00081C54"/>
    <w:rsid w:val="0008364A"/>
    <w:rsid w:val="000854E9"/>
    <w:rsid w:val="000A3264"/>
    <w:rsid w:val="000A53E0"/>
    <w:rsid w:val="000B47A2"/>
    <w:rsid w:val="000B4FCF"/>
    <w:rsid w:val="000B7840"/>
    <w:rsid w:val="000B7F6B"/>
    <w:rsid w:val="000C2452"/>
    <w:rsid w:val="000C4353"/>
    <w:rsid w:val="000C517D"/>
    <w:rsid w:val="000C7955"/>
    <w:rsid w:val="000E31EC"/>
    <w:rsid w:val="000E3BA0"/>
    <w:rsid w:val="000E3C6B"/>
    <w:rsid w:val="000F0510"/>
    <w:rsid w:val="000F2EAF"/>
    <w:rsid w:val="000F35B3"/>
    <w:rsid w:val="0011105A"/>
    <w:rsid w:val="00117D07"/>
    <w:rsid w:val="001222ED"/>
    <w:rsid w:val="00124304"/>
    <w:rsid w:val="00130C7D"/>
    <w:rsid w:val="00134EC3"/>
    <w:rsid w:val="00137566"/>
    <w:rsid w:val="00141C0C"/>
    <w:rsid w:val="00142795"/>
    <w:rsid w:val="00147BC6"/>
    <w:rsid w:val="00151359"/>
    <w:rsid w:val="0015435F"/>
    <w:rsid w:val="00157C39"/>
    <w:rsid w:val="001664B4"/>
    <w:rsid w:val="001675DE"/>
    <w:rsid w:val="001678A6"/>
    <w:rsid w:val="00177BD0"/>
    <w:rsid w:val="00177C42"/>
    <w:rsid w:val="001811EA"/>
    <w:rsid w:val="00184304"/>
    <w:rsid w:val="00192BDF"/>
    <w:rsid w:val="00192C6F"/>
    <w:rsid w:val="001A1E01"/>
    <w:rsid w:val="001A1E1F"/>
    <w:rsid w:val="001A4B92"/>
    <w:rsid w:val="001A7342"/>
    <w:rsid w:val="001B40F7"/>
    <w:rsid w:val="001B479E"/>
    <w:rsid w:val="001B4F94"/>
    <w:rsid w:val="001B4FD9"/>
    <w:rsid w:val="001B63D8"/>
    <w:rsid w:val="001C1BD3"/>
    <w:rsid w:val="001C36D5"/>
    <w:rsid w:val="001C36F2"/>
    <w:rsid w:val="001C394D"/>
    <w:rsid w:val="001C6723"/>
    <w:rsid w:val="001D03B8"/>
    <w:rsid w:val="001D4194"/>
    <w:rsid w:val="001E02E6"/>
    <w:rsid w:val="001E0D6C"/>
    <w:rsid w:val="001E278E"/>
    <w:rsid w:val="001E32D2"/>
    <w:rsid w:val="001E5C5E"/>
    <w:rsid w:val="001F47B6"/>
    <w:rsid w:val="001F57BC"/>
    <w:rsid w:val="001F73A6"/>
    <w:rsid w:val="001F7B57"/>
    <w:rsid w:val="0020028A"/>
    <w:rsid w:val="00200C5B"/>
    <w:rsid w:val="00200F77"/>
    <w:rsid w:val="002022D5"/>
    <w:rsid w:val="002040BE"/>
    <w:rsid w:val="00205A73"/>
    <w:rsid w:val="0021561F"/>
    <w:rsid w:val="002162B3"/>
    <w:rsid w:val="00221186"/>
    <w:rsid w:val="00222156"/>
    <w:rsid w:val="00223FF1"/>
    <w:rsid w:val="002309F9"/>
    <w:rsid w:val="002334B8"/>
    <w:rsid w:val="00234E2F"/>
    <w:rsid w:val="00242C5D"/>
    <w:rsid w:val="002546D0"/>
    <w:rsid w:val="00257DA4"/>
    <w:rsid w:val="00260A70"/>
    <w:rsid w:val="002646DE"/>
    <w:rsid w:val="002652B3"/>
    <w:rsid w:val="0028077D"/>
    <w:rsid w:val="00283691"/>
    <w:rsid w:val="002874AE"/>
    <w:rsid w:val="00291FF7"/>
    <w:rsid w:val="002938DB"/>
    <w:rsid w:val="00294B11"/>
    <w:rsid w:val="00295A2D"/>
    <w:rsid w:val="002A0C1D"/>
    <w:rsid w:val="002A0C55"/>
    <w:rsid w:val="002A0EBF"/>
    <w:rsid w:val="002A2F47"/>
    <w:rsid w:val="002A36CF"/>
    <w:rsid w:val="002A684F"/>
    <w:rsid w:val="002A744A"/>
    <w:rsid w:val="002B02B7"/>
    <w:rsid w:val="002B1C8C"/>
    <w:rsid w:val="002B3B07"/>
    <w:rsid w:val="002B6155"/>
    <w:rsid w:val="002C33B3"/>
    <w:rsid w:val="002C4C2C"/>
    <w:rsid w:val="002D0A4A"/>
    <w:rsid w:val="002D3A10"/>
    <w:rsid w:val="002D6264"/>
    <w:rsid w:val="002D63A1"/>
    <w:rsid w:val="002D6622"/>
    <w:rsid w:val="002E1E58"/>
    <w:rsid w:val="002F0B25"/>
    <w:rsid w:val="002F21F6"/>
    <w:rsid w:val="002F2850"/>
    <w:rsid w:val="002F2EBB"/>
    <w:rsid w:val="002F405F"/>
    <w:rsid w:val="002F5070"/>
    <w:rsid w:val="002F6068"/>
    <w:rsid w:val="002F6C35"/>
    <w:rsid w:val="00306AB4"/>
    <w:rsid w:val="00307E87"/>
    <w:rsid w:val="00313DF3"/>
    <w:rsid w:val="00322044"/>
    <w:rsid w:val="00327B28"/>
    <w:rsid w:val="00343AB3"/>
    <w:rsid w:val="00352474"/>
    <w:rsid w:val="003527D4"/>
    <w:rsid w:val="00354D02"/>
    <w:rsid w:val="00355451"/>
    <w:rsid w:val="00363F78"/>
    <w:rsid w:val="00365DD5"/>
    <w:rsid w:val="003831CD"/>
    <w:rsid w:val="003873CA"/>
    <w:rsid w:val="00396793"/>
    <w:rsid w:val="003A0B18"/>
    <w:rsid w:val="003A4366"/>
    <w:rsid w:val="003B35E0"/>
    <w:rsid w:val="003B3718"/>
    <w:rsid w:val="003C08CB"/>
    <w:rsid w:val="003C5DE5"/>
    <w:rsid w:val="003C6C49"/>
    <w:rsid w:val="003D1262"/>
    <w:rsid w:val="003D1946"/>
    <w:rsid w:val="003E1809"/>
    <w:rsid w:val="003F1EA2"/>
    <w:rsid w:val="003F26A1"/>
    <w:rsid w:val="003F332C"/>
    <w:rsid w:val="003F7A46"/>
    <w:rsid w:val="003F7DC2"/>
    <w:rsid w:val="004018F3"/>
    <w:rsid w:val="004134AE"/>
    <w:rsid w:val="00416494"/>
    <w:rsid w:val="00422446"/>
    <w:rsid w:val="00426EED"/>
    <w:rsid w:val="00427027"/>
    <w:rsid w:val="0043273B"/>
    <w:rsid w:val="00432D6B"/>
    <w:rsid w:val="0043716A"/>
    <w:rsid w:val="004436FD"/>
    <w:rsid w:val="004445BE"/>
    <w:rsid w:val="00445818"/>
    <w:rsid w:val="00446313"/>
    <w:rsid w:val="0044668E"/>
    <w:rsid w:val="00452427"/>
    <w:rsid w:val="00454DCA"/>
    <w:rsid w:val="0045675E"/>
    <w:rsid w:val="00462E5E"/>
    <w:rsid w:val="004644F9"/>
    <w:rsid w:val="00472EDD"/>
    <w:rsid w:val="00484674"/>
    <w:rsid w:val="00491AD4"/>
    <w:rsid w:val="00492D7E"/>
    <w:rsid w:val="00495F2E"/>
    <w:rsid w:val="004A7C93"/>
    <w:rsid w:val="004B05C9"/>
    <w:rsid w:val="004B7ADF"/>
    <w:rsid w:val="004C14B4"/>
    <w:rsid w:val="004C14EE"/>
    <w:rsid w:val="004C2B85"/>
    <w:rsid w:val="004C41BC"/>
    <w:rsid w:val="004D08FE"/>
    <w:rsid w:val="004D66A3"/>
    <w:rsid w:val="004E6752"/>
    <w:rsid w:val="004E6944"/>
    <w:rsid w:val="004F17C2"/>
    <w:rsid w:val="004F1AAD"/>
    <w:rsid w:val="004F3801"/>
    <w:rsid w:val="00502D1F"/>
    <w:rsid w:val="00503CD5"/>
    <w:rsid w:val="0050693D"/>
    <w:rsid w:val="005075A6"/>
    <w:rsid w:val="005142CE"/>
    <w:rsid w:val="00517104"/>
    <w:rsid w:val="00520589"/>
    <w:rsid w:val="0052533F"/>
    <w:rsid w:val="005273AE"/>
    <w:rsid w:val="0052767D"/>
    <w:rsid w:val="0053033F"/>
    <w:rsid w:val="005313CF"/>
    <w:rsid w:val="00540353"/>
    <w:rsid w:val="00540A7B"/>
    <w:rsid w:val="00542D60"/>
    <w:rsid w:val="00543E74"/>
    <w:rsid w:val="00547D6F"/>
    <w:rsid w:val="00551436"/>
    <w:rsid w:val="00553DC6"/>
    <w:rsid w:val="0055411F"/>
    <w:rsid w:val="00556CBC"/>
    <w:rsid w:val="005620C7"/>
    <w:rsid w:val="00565260"/>
    <w:rsid w:val="00565379"/>
    <w:rsid w:val="005654D5"/>
    <w:rsid w:val="00565C7D"/>
    <w:rsid w:val="00572633"/>
    <w:rsid w:val="005764ED"/>
    <w:rsid w:val="00577D3B"/>
    <w:rsid w:val="00581A63"/>
    <w:rsid w:val="0058459C"/>
    <w:rsid w:val="005871EB"/>
    <w:rsid w:val="00591D47"/>
    <w:rsid w:val="005A2663"/>
    <w:rsid w:val="005A7019"/>
    <w:rsid w:val="005B0D2B"/>
    <w:rsid w:val="005B26A2"/>
    <w:rsid w:val="005B3F14"/>
    <w:rsid w:val="005C597B"/>
    <w:rsid w:val="005D183A"/>
    <w:rsid w:val="005D6F9D"/>
    <w:rsid w:val="005F0779"/>
    <w:rsid w:val="005F5707"/>
    <w:rsid w:val="0060049F"/>
    <w:rsid w:val="0060239E"/>
    <w:rsid w:val="00603354"/>
    <w:rsid w:val="00610254"/>
    <w:rsid w:val="00611B91"/>
    <w:rsid w:val="006141BB"/>
    <w:rsid w:val="00614584"/>
    <w:rsid w:val="00614EDE"/>
    <w:rsid w:val="00614FCA"/>
    <w:rsid w:val="0062491E"/>
    <w:rsid w:val="0062684D"/>
    <w:rsid w:val="0063239D"/>
    <w:rsid w:val="00636279"/>
    <w:rsid w:val="0064006A"/>
    <w:rsid w:val="006416C6"/>
    <w:rsid w:val="006424D0"/>
    <w:rsid w:val="00645733"/>
    <w:rsid w:val="006462B0"/>
    <w:rsid w:val="00646C87"/>
    <w:rsid w:val="00655B17"/>
    <w:rsid w:val="006663C6"/>
    <w:rsid w:val="00667A92"/>
    <w:rsid w:val="00671CA8"/>
    <w:rsid w:val="00672EB5"/>
    <w:rsid w:val="006739BC"/>
    <w:rsid w:val="00674D24"/>
    <w:rsid w:val="00680C27"/>
    <w:rsid w:val="00681143"/>
    <w:rsid w:val="00685B84"/>
    <w:rsid w:val="00685F67"/>
    <w:rsid w:val="00687984"/>
    <w:rsid w:val="006972EA"/>
    <w:rsid w:val="006A236B"/>
    <w:rsid w:val="006A45C8"/>
    <w:rsid w:val="006A710C"/>
    <w:rsid w:val="006B00EB"/>
    <w:rsid w:val="006B32F5"/>
    <w:rsid w:val="006D2A7D"/>
    <w:rsid w:val="006E0E36"/>
    <w:rsid w:val="006E48E1"/>
    <w:rsid w:val="006E7604"/>
    <w:rsid w:val="006F03D3"/>
    <w:rsid w:val="006F54E5"/>
    <w:rsid w:val="006F620C"/>
    <w:rsid w:val="00700764"/>
    <w:rsid w:val="0070337B"/>
    <w:rsid w:val="007145C6"/>
    <w:rsid w:val="00716C8B"/>
    <w:rsid w:val="00722FCB"/>
    <w:rsid w:val="00740751"/>
    <w:rsid w:val="00740E61"/>
    <w:rsid w:val="007436FB"/>
    <w:rsid w:val="00746D50"/>
    <w:rsid w:val="0075212A"/>
    <w:rsid w:val="00752603"/>
    <w:rsid w:val="00754F34"/>
    <w:rsid w:val="00760E2A"/>
    <w:rsid w:val="00761E29"/>
    <w:rsid w:val="00762B08"/>
    <w:rsid w:val="007701F5"/>
    <w:rsid w:val="007741F1"/>
    <w:rsid w:val="00776F89"/>
    <w:rsid w:val="00777603"/>
    <w:rsid w:val="00781AE0"/>
    <w:rsid w:val="00781C61"/>
    <w:rsid w:val="00785199"/>
    <w:rsid w:val="0079023E"/>
    <w:rsid w:val="0079759F"/>
    <w:rsid w:val="007A5EEC"/>
    <w:rsid w:val="007B6444"/>
    <w:rsid w:val="007B6884"/>
    <w:rsid w:val="007B6B98"/>
    <w:rsid w:val="007C42B6"/>
    <w:rsid w:val="007C7CF6"/>
    <w:rsid w:val="007D3438"/>
    <w:rsid w:val="007D4EA0"/>
    <w:rsid w:val="007D5E72"/>
    <w:rsid w:val="007E1C5E"/>
    <w:rsid w:val="007E47D9"/>
    <w:rsid w:val="007F19E8"/>
    <w:rsid w:val="007F1E3F"/>
    <w:rsid w:val="007F3A10"/>
    <w:rsid w:val="0081282C"/>
    <w:rsid w:val="00822AB9"/>
    <w:rsid w:val="0082358B"/>
    <w:rsid w:val="00825352"/>
    <w:rsid w:val="0082597A"/>
    <w:rsid w:val="00827AF9"/>
    <w:rsid w:val="00831F88"/>
    <w:rsid w:val="008462C2"/>
    <w:rsid w:val="0084707A"/>
    <w:rsid w:val="0085230A"/>
    <w:rsid w:val="00855AA8"/>
    <w:rsid w:val="00856D90"/>
    <w:rsid w:val="008610D7"/>
    <w:rsid w:val="0086496B"/>
    <w:rsid w:val="008709A7"/>
    <w:rsid w:val="0087280F"/>
    <w:rsid w:val="008751F1"/>
    <w:rsid w:val="00877ED3"/>
    <w:rsid w:val="008827E7"/>
    <w:rsid w:val="00891B80"/>
    <w:rsid w:val="008941F7"/>
    <w:rsid w:val="00897271"/>
    <w:rsid w:val="0089759F"/>
    <w:rsid w:val="008A58A0"/>
    <w:rsid w:val="008B080E"/>
    <w:rsid w:val="008B3A9F"/>
    <w:rsid w:val="008B5367"/>
    <w:rsid w:val="008C4F47"/>
    <w:rsid w:val="008D1541"/>
    <w:rsid w:val="008D2DF5"/>
    <w:rsid w:val="008D69AC"/>
    <w:rsid w:val="008E6B7F"/>
    <w:rsid w:val="008F01AC"/>
    <w:rsid w:val="008F232D"/>
    <w:rsid w:val="008F5D44"/>
    <w:rsid w:val="008F7D9A"/>
    <w:rsid w:val="00900499"/>
    <w:rsid w:val="009019D2"/>
    <w:rsid w:val="00902E89"/>
    <w:rsid w:val="0091231B"/>
    <w:rsid w:val="00912D4D"/>
    <w:rsid w:val="00916533"/>
    <w:rsid w:val="00917F18"/>
    <w:rsid w:val="00924EA9"/>
    <w:rsid w:val="009259ED"/>
    <w:rsid w:val="00925AF0"/>
    <w:rsid w:val="0092740B"/>
    <w:rsid w:val="009312A7"/>
    <w:rsid w:val="009359FC"/>
    <w:rsid w:val="0094144F"/>
    <w:rsid w:val="009426DE"/>
    <w:rsid w:val="00946389"/>
    <w:rsid w:val="0094646E"/>
    <w:rsid w:val="00960F10"/>
    <w:rsid w:val="00966226"/>
    <w:rsid w:val="00975636"/>
    <w:rsid w:val="009769FF"/>
    <w:rsid w:val="0099452F"/>
    <w:rsid w:val="0099530B"/>
    <w:rsid w:val="009A16C9"/>
    <w:rsid w:val="009A5814"/>
    <w:rsid w:val="009A6D04"/>
    <w:rsid w:val="009B039F"/>
    <w:rsid w:val="009B23EA"/>
    <w:rsid w:val="009B6892"/>
    <w:rsid w:val="009C4A38"/>
    <w:rsid w:val="009C6C76"/>
    <w:rsid w:val="009D145A"/>
    <w:rsid w:val="009E47AA"/>
    <w:rsid w:val="009F378A"/>
    <w:rsid w:val="00A02EAB"/>
    <w:rsid w:val="00A03FFA"/>
    <w:rsid w:val="00A066DA"/>
    <w:rsid w:val="00A06A6D"/>
    <w:rsid w:val="00A119F6"/>
    <w:rsid w:val="00A22D61"/>
    <w:rsid w:val="00A26400"/>
    <w:rsid w:val="00A31667"/>
    <w:rsid w:val="00A3749A"/>
    <w:rsid w:val="00A41BAD"/>
    <w:rsid w:val="00A47927"/>
    <w:rsid w:val="00A569B7"/>
    <w:rsid w:val="00A60F60"/>
    <w:rsid w:val="00A61052"/>
    <w:rsid w:val="00A620E6"/>
    <w:rsid w:val="00A67BF9"/>
    <w:rsid w:val="00A734DF"/>
    <w:rsid w:val="00A736F5"/>
    <w:rsid w:val="00A73D6B"/>
    <w:rsid w:val="00A829AE"/>
    <w:rsid w:val="00A84C2D"/>
    <w:rsid w:val="00A90A62"/>
    <w:rsid w:val="00A91FEC"/>
    <w:rsid w:val="00A9238D"/>
    <w:rsid w:val="00A9427B"/>
    <w:rsid w:val="00AB49FC"/>
    <w:rsid w:val="00AC4195"/>
    <w:rsid w:val="00AC4A54"/>
    <w:rsid w:val="00AD7C8D"/>
    <w:rsid w:val="00AF2416"/>
    <w:rsid w:val="00AF29C6"/>
    <w:rsid w:val="00AF45E4"/>
    <w:rsid w:val="00AF4984"/>
    <w:rsid w:val="00AF5576"/>
    <w:rsid w:val="00B00909"/>
    <w:rsid w:val="00B00A33"/>
    <w:rsid w:val="00B05DFD"/>
    <w:rsid w:val="00B079CD"/>
    <w:rsid w:val="00B17342"/>
    <w:rsid w:val="00B26070"/>
    <w:rsid w:val="00B30106"/>
    <w:rsid w:val="00B31C4B"/>
    <w:rsid w:val="00B32A0D"/>
    <w:rsid w:val="00B32C37"/>
    <w:rsid w:val="00B34421"/>
    <w:rsid w:val="00B36BD3"/>
    <w:rsid w:val="00B4794B"/>
    <w:rsid w:val="00B50629"/>
    <w:rsid w:val="00B50D3F"/>
    <w:rsid w:val="00B5486C"/>
    <w:rsid w:val="00B56F35"/>
    <w:rsid w:val="00B6046D"/>
    <w:rsid w:val="00B6336B"/>
    <w:rsid w:val="00B652AA"/>
    <w:rsid w:val="00B65CC7"/>
    <w:rsid w:val="00B8020B"/>
    <w:rsid w:val="00B82EE3"/>
    <w:rsid w:val="00B836D2"/>
    <w:rsid w:val="00B87A26"/>
    <w:rsid w:val="00BA3315"/>
    <w:rsid w:val="00BB1F5C"/>
    <w:rsid w:val="00BB737A"/>
    <w:rsid w:val="00BB7986"/>
    <w:rsid w:val="00BC43E6"/>
    <w:rsid w:val="00BC4D92"/>
    <w:rsid w:val="00BD19BB"/>
    <w:rsid w:val="00BD5F13"/>
    <w:rsid w:val="00BD67BB"/>
    <w:rsid w:val="00BD7288"/>
    <w:rsid w:val="00BD7FCA"/>
    <w:rsid w:val="00BE1BCC"/>
    <w:rsid w:val="00BF0AFB"/>
    <w:rsid w:val="00BF4BB8"/>
    <w:rsid w:val="00BF56FA"/>
    <w:rsid w:val="00C00F0B"/>
    <w:rsid w:val="00C02DD9"/>
    <w:rsid w:val="00C04419"/>
    <w:rsid w:val="00C05053"/>
    <w:rsid w:val="00C05DB3"/>
    <w:rsid w:val="00C13F74"/>
    <w:rsid w:val="00C14CFD"/>
    <w:rsid w:val="00C20831"/>
    <w:rsid w:val="00C232A2"/>
    <w:rsid w:val="00C2668F"/>
    <w:rsid w:val="00C35651"/>
    <w:rsid w:val="00C44F6E"/>
    <w:rsid w:val="00C5048B"/>
    <w:rsid w:val="00C5149B"/>
    <w:rsid w:val="00C5427C"/>
    <w:rsid w:val="00C54582"/>
    <w:rsid w:val="00C63C69"/>
    <w:rsid w:val="00C6695E"/>
    <w:rsid w:val="00C678F7"/>
    <w:rsid w:val="00C725EE"/>
    <w:rsid w:val="00C73DEB"/>
    <w:rsid w:val="00C77701"/>
    <w:rsid w:val="00C83E9A"/>
    <w:rsid w:val="00C85634"/>
    <w:rsid w:val="00C91694"/>
    <w:rsid w:val="00C92E78"/>
    <w:rsid w:val="00C94048"/>
    <w:rsid w:val="00C94B82"/>
    <w:rsid w:val="00CB0C13"/>
    <w:rsid w:val="00CB2A5C"/>
    <w:rsid w:val="00CB6A83"/>
    <w:rsid w:val="00CB7D74"/>
    <w:rsid w:val="00CC06C9"/>
    <w:rsid w:val="00CC18D4"/>
    <w:rsid w:val="00CC2DFC"/>
    <w:rsid w:val="00CD1317"/>
    <w:rsid w:val="00CD3828"/>
    <w:rsid w:val="00CD70AD"/>
    <w:rsid w:val="00CE0ECA"/>
    <w:rsid w:val="00CE1E92"/>
    <w:rsid w:val="00CE6FE1"/>
    <w:rsid w:val="00CF717A"/>
    <w:rsid w:val="00D00472"/>
    <w:rsid w:val="00D00EFB"/>
    <w:rsid w:val="00D00F0A"/>
    <w:rsid w:val="00D041B7"/>
    <w:rsid w:val="00D10699"/>
    <w:rsid w:val="00D14083"/>
    <w:rsid w:val="00D2039B"/>
    <w:rsid w:val="00D20DFF"/>
    <w:rsid w:val="00D21E89"/>
    <w:rsid w:val="00D260B2"/>
    <w:rsid w:val="00D27759"/>
    <w:rsid w:val="00D31FB1"/>
    <w:rsid w:val="00D422A4"/>
    <w:rsid w:val="00D5516D"/>
    <w:rsid w:val="00D56835"/>
    <w:rsid w:val="00D603C7"/>
    <w:rsid w:val="00D6046F"/>
    <w:rsid w:val="00D66782"/>
    <w:rsid w:val="00D72483"/>
    <w:rsid w:val="00D77E29"/>
    <w:rsid w:val="00D83C90"/>
    <w:rsid w:val="00D85933"/>
    <w:rsid w:val="00D93274"/>
    <w:rsid w:val="00D935D1"/>
    <w:rsid w:val="00D96CCC"/>
    <w:rsid w:val="00DA19BC"/>
    <w:rsid w:val="00DA5E7E"/>
    <w:rsid w:val="00DB241C"/>
    <w:rsid w:val="00DB2E03"/>
    <w:rsid w:val="00DB3D03"/>
    <w:rsid w:val="00DC38F6"/>
    <w:rsid w:val="00DC4B89"/>
    <w:rsid w:val="00DD2D4D"/>
    <w:rsid w:val="00DE146B"/>
    <w:rsid w:val="00DE4647"/>
    <w:rsid w:val="00DF022D"/>
    <w:rsid w:val="00DF7003"/>
    <w:rsid w:val="00E10F65"/>
    <w:rsid w:val="00E15244"/>
    <w:rsid w:val="00E1578A"/>
    <w:rsid w:val="00E16E72"/>
    <w:rsid w:val="00E26B4E"/>
    <w:rsid w:val="00E3371B"/>
    <w:rsid w:val="00E43082"/>
    <w:rsid w:val="00E50F79"/>
    <w:rsid w:val="00E52211"/>
    <w:rsid w:val="00E55405"/>
    <w:rsid w:val="00E638DD"/>
    <w:rsid w:val="00E712EC"/>
    <w:rsid w:val="00E729F4"/>
    <w:rsid w:val="00E76586"/>
    <w:rsid w:val="00E80B1F"/>
    <w:rsid w:val="00E80DB3"/>
    <w:rsid w:val="00E84E82"/>
    <w:rsid w:val="00E86BFD"/>
    <w:rsid w:val="00E87658"/>
    <w:rsid w:val="00E9024E"/>
    <w:rsid w:val="00E9398E"/>
    <w:rsid w:val="00E944BD"/>
    <w:rsid w:val="00E95DF6"/>
    <w:rsid w:val="00EA5ADB"/>
    <w:rsid w:val="00EB3AAC"/>
    <w:rsid w:val="00EB4D57"/>
    <w:rsid w:val="00EC2F7F"/>
    <w:rsid w:val="00EC31BB"/>
    <w:rsid w:val="00EC3AA9"/>
    <w:rsid w:val="00EC548D"/>
    <w:rsid w:val="00ED66C0"/>
    <w:rsid w:val="00ED72C1"/>
    <w:rsid w:val="00EE16FA"/>
    <w:rsid w:val="00EE4F4D"/>
    <w:rsid w:val="00EF633C"/>
    <w:rsid w:val="00F12C41"/>
    <w:rsid w:val="00F13A15"/>
    <w:rsid w:val="00F13FB5"/>
    <w:rsid w:val="00F16C47"/>
    <w:rsid w:val="00F2044C"/>
    <w:rsid w:val="00F215A5"/>
    <w:rsid w:val="00F21FA0"/>
    <w:rsid w:val="00F27610"/>
    <w:rsid w:val="00F2791F"/>
    <w:rsid w:val="00F27DFD"/>
    <w:rsid w:val="00F301B1"/>
    <w:rsid w:val="00F304E5"/>
    <w:rsid w:val="00F31368"/>
    <w:rsid w:val="00F33DF8"/>
    <w:rsid w:val="00F510BE"/>
    <w:rsid w:val="00F54788"/>
    <w:rsid w:val="00F56417"/>
    <w:rsid w:val="00F5723E"/>
    <w:rsid w:val="00F602AF"/>
    <w:rsid w:val="00F75642"/>
    <w:rsid w:val="00F75D4C"/>
    <w:rsid w:val="00F80927"/>
    <w:rsid w:val="00F85881"/>
    <w:rsid w:val="00F859A4"/>
    <w:rsid w:val="00FB0C12"/>
    <w:rsid w:val="00FB1ECF"/>
    <w:rsid w:val="00FB5394"/>
    <w:rsid w:val="00FB5C27"/>
    <w:rsid w:val="00FB5DA5"/>
    <w:rsid w:val="00FC2D9F"/>
    <w:rsid w:val="00FC433C"/>
    <w:rsid w:val="00FC5558"/>
    <w:rsid w:val="00FD08F9"/>
    <w:rsid w:val="00FD1C28"/>
    <w:rsid w:val="00FD2C52"/>
    <w:rsid w:val="00FD7AF0"/>
    <w:rsid w:val="00FE1313"/>
    <w:rsid w:val="00FE7253"/>
    <w:rsid w:val="065F65DB"/>
    <w:rsid w:val="0F84C857"/>
    <w:rsid w:val="10A4F03E"/>
    <w:rsid w:val="11A2BFBB"/>
    <w:rsid w:val="13B3F8F6"/>
    <w:rsid w:val="150B0E8F"/>
    <w:rsid w:val="15B0E228"/>
    <w:rsid w:val="176D38AC"/>
    <w:rsid w:val="1A5910DB"/>
    <w:rsid w:val="20AB02EA"/>
    <w:rsid w:val="24E2FF47"/>
    <w:rsid w:val="2579CF0A"/>
    <w:rsid w:val="28280387"/>
    <w:rsid w:val="291CD145"/>
    <w:rsid w:val="339619BF"/>
    <w:rsid w:val="344747DC"/>
    <w:rsid w:val="390D8DF8"/>
    <w:rsid w:val="39BFD8D7"/>
    <w:rsid w:val="3ABBDF87"/>
    <w:rsid w:val="3AFF1C58"/>
    <w:rsid w:val="3C018751"/>
    <w:rsid w:val="401BC067"/>
    <w:rsid w:val="4110314C"/>
    <w:rsid w:val="41C75B06"/>
    <w:rsid w:val="45F4B952"/>
    <w:rsid w:val="4A55D907"/>
    <w:rsid w:val="4C9365EB"/>
    <w:rsid w:val="4EE98F60"/>
    <w:rsid w:val="4F594DEE"/>
    <w:rsid w:val="51CE2AE7"/>
    <w:rsid w:val="52040C0A"/>
    <w:rsid w:val="54644EFA"/>
    <w:rsid w:val="55F46F39"/>
    <w:rsid w:val="5815766A"/>
    <w:rsid w:val="5B43AE32"/>
    <w:rsid w:val="5D38AB61"/>
    <w:rsid w:val="5E0C2A0E"/>
    <w:rsid w:val="62A6F0D6"/>
    <w:rsid w:val="64358E21"/>
    <w:rsid w:val="65894CAE"/>
    <w:rsid w:val="6ADAA43E"/>
    <w:rsid w:val="6E0DE692"/>
    <w:rsid w:val="6EBDAC36"/>
    <w:rsid w:val="6ED4DCBA"/>
    <w:rsid w:val="7313830B"/>
    <w:rsid w:val="74D11E4B"/>
    <w:rsid w:val="76B15EC1"/>
    <w:rsid w:val="771C72E1"/>
    <w:rsid w:val="77A9C306"/>
    <w:rsid w:val="780A5E84"/>
    <w:rsid w:val="7825080A"/>
    <w:rsid w:val="7AA6454A"/>
    <w:rsid w:val="7BA13813"/>
    <w:rsid w:val="7BD80D68"/>
    <w:rsid w:val="7BEEBCEB"/>
    <w:rsid w:val="7C34F458"/>
    <w:rsid w:val="7C38DD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customStyle="1" w:styleId="Style0">
    <w:name w:val="Style0"/>
    <w:rsid w:val="00D935D1"/>
    <w:pPr>
      <w:autoSpaceDE w:val="0"/>
      <w:autoSpaceDN w:val="0"/>
      <w:adjustRightInd w:val="0"/>
    </w:pPr>
    <w:rPr>
      <w:rFonts w:ascii="Arial" w:eastAsia="Times New Roman" w:hAnsi="Arial" w:cs="Times New Roman"/>
      <w:lang w:eastAsia="en-US"/>
    </w:rPr>
  </w:style>
  <w:style w:type="paragraph" w:styleId="NormalWeb">
    <w:name w:val="Normal (Web)"/>
    <w:basedOn w:val="Normal"/>
    <w:uiPriority w:val="99"/>
    <w:unhideWhenUsed/>
    <w:rsid w:val="00D5516D"/>
    <w:pPr>
      <w:spacing w:before="100" w:beforeAutospacing="1" w:after="100" w:afterAutospacing="1"/>
    </w:pPr>
    <w:rPr>
      <w:rFonts w:ascii="Times New Roman" w:eastAsia="Times New Roman" w:hAnsi="Times New Roman" w:cs="Times New Roman"/>
      <w:lang w:eastAsia="en-US"/>
    </w:rPr>
  </w:style>
  <w:style w:type="character" w:styleId="Strong">
    <w:name w:val="Strong"/>
    <w:basedOn w:val="DefaultParagraphFont"/>
    <w:uiPriority w:val="22"/>
    <w:qFormat/>
    <w:rsid w:val="00D55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609967906">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04695511">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964B64F3D1784FBA542293E042B01A" ma:contentTypeVersion="4" ma:contentTypeDescription="Create a new document." ma:contentTypeScope="" ma:versionID="cffd022a495653ad932989f10b70a585">
  <xsd:schema xmlns:xsd="http://www.w3.org/2001/XMLSchema" xmlns:xs="http://www.w3.org/2001/XMLSchema" xmlns:p="http://schemas.microsoft.com/office/2006/metadata/properties" xmlns:ns2="7f9c35f9-efdf-4ca0-8eb3-16ae8da62d86" targetNamespace="http://schemas.microsoft.com/office/2006/metadata/properties" ma:root="true" ma:fieldsID="f8508e2628acd1f139041d042302a7fc" ns2:_="">
    <xsd:import namespace="7f9c35f9-efdf-4ca0-8eb3-16ae8da6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35f9-efdf-4ca0-8eb3-16ae8da62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2.xml><?xml version="1.0" encoding="utf-8"?>
<ds:datastoreItem xmlns:ds="http://schemas.openxmlformats.org/officeDocument/2006/customXml" ds:itemID="{FB3794C3-85CA-49B7-A337-CDB2F6CF5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c35f9-efdf-4ca0-8eb3-16ae8da6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Admin (1)</Template>
  <TotalTime>3</TotalTime>
  <Pages>3</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dc:creator>
  <cp:keywords/>
  <dc:description/>
  <cp:lastModifiedBy>Kristen Arville</cp:lastModifiedBy>
  <cp:revision>141</cp:revision>
  <dcterms:created xsi:type="dcterms:W3CDTF">2025-04-10T20:03:00Z</dcterms:created>
  <dcterms:modified xsi:type="dcterms:W3CDTF">2025-04-16T15:44:00Z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0x010100B3964B64F3D1784FBA542293E042B01A</vt:lpwstr>
  </property>
</Properties>
</file>