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4B3DC" w14:textId="77777777" w:rsidR="004C14EE" w:rsidRPr="002A3843" w:rsidRDefault="004C14EE" w:rsidP="004C14E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3843">
        <w:rPr>
          <w:rFonts w:ascii="Times New Roman" w:hAnsi="Times New Roman" w:cs="Times New Roman"/>
          <w:b/>
          <w:sz w:val="32"/>
          <w:szCs w:val="32"/>
        </w:rPr>
        <w:t>Governance Board Meeting Agenda</w:t>
      </w:r>
    </w:p>
    <w:p w14:paraId="45586E6C" w14:textId="44A90FEC" w:rsidR="004445BE" w:rsidRPr="002A3843" w:rsidRDefault="007E25DA" w:rsidP="00D9713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Ju</w:t>
      </w:r>
      <w:r w:rsidR="00BC1C7D">
        <w:rPr>
          <w:rFonts w:ascii="Times New Roman" w:hAnsi="Times New Roman" w:cs="Times New Roman"/>
          <w:b/>
          <w:bCs/>
          <w:sz w:val="32"/>
          <w:szCs w:val="32"/>
        </w:rPr>
        <w:t>ly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BC1C7D">
        <w:rPr>
          <w:rFonts w:ascii="Times New Roman" w:hAnsi="Times New Roman" w:cs="Times New Roman"/>
          <w:b/>
          <w:bCs/>
          <w:sz w:val="32"/>
          <w:szCs w:val="32"/>
        </w:rPr>
        <w:t>9</w:t>
      </w:r>
      <w:r w:rsidR="004C14EE" w:rsidRPr="002A3843">
        <w:rPr>
          <w:rFonts w:ascii="Times New Roman" w:hAnsi="Times New Roman" w:cs="Times New Roman"/>
          <w:b/>
          <w:bCs/>
          <w:sz w:val="32"/>
          <w:szCs w:val="32"/>
        </w:rPr>
        <w:t>, 202</w:t>
      </w:r>
      <w:r w:rsidR="00627B8D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035CDC76" w14:textId="77777777" w:rsidR="00F03312" w:rsidRPr="007245B9" w:rsidRDefault="00F03312" w:rsidP="00D9713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C90FBA0" w14:textId="44D099F3" w:rsidR="004445BE" w:rsidRPr="00343B60" w:rsidRDefault="00200C5B" w:rsidP="00B749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>I.</w:t>
      </w:r>
      <w:r w:rsidR="002A3843" w:rsidRPr="00343B60">
        <w:rPr>
          <w:rFonts w:ascii="Times New Roman" w:hAnsi="Times New Roman" w:cs="Times New Roman"/>
          <w:sz w:val="28"/>
          <w:szCs w:val="28"/>
        </w:rPr>
        <w:t xml:space="preserve">        </w:t>
      </w:r>
      <w:r w:rsidR="004445BE" w:rsidRPr="00343B60">
        <w:rPr>
          <w:rFonts w:ascii="Times New Roman" w:hAnsi="Times New Roman" w:cs="Times New Roman"/>
          <w:sz w:val="28"/>
          <w:szCs w:val="28"/>
        </w:rPr>
        <w:t>CALL TO ORDER</w:t>
      </w:r>
    </w:p>
    <w:p w14:paraId="11121387" w14:textId="77777777" w:rsidR="004445BE" w:rsidRPr="00343B60" w:rsidRDefault="004445BE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7D83D2D1" w14:textId="54EE3707" w:rsidR="004445BE" w:rsidRPr="00343B60" w:rsidRDefault="00200C5B" w:rsidP="00B749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>II</w:t>
      </w:r>
      <w:r w:rsidR="002A3843" w:rsidRPr="00343B60">
        <w:rPr>
          <w:rFonts w:ascii="Times New Roman" w:hAnsi="Times New Roman" w:cs="Times New Roman"/>
          <w:sz w:val="28"/>
          <w:szCs w:val="28"/>
        </w:rPr>
        <w:t xml:space="preserve">.       </w:t>
      </w:r>
      <w:r w:rsidR="004445BE" w:rsidRPr="00343B60">
        <w:rPr>
          <w:rFonts w:ascii="Times New Roman" w:hAnsi="Times New Roman" w:cs="Times New Roman"/>
          <w:sz w:val="28"/>
          <w:szCs w:val="28"/>
        </w:rPr>
        <w:t>ROLL CALL</w:t>
      </w:r>
    </w:p>
    <w:p w14:paraId="73C0C385" w14:textId="77777777" w:rsidR="00B7491E" w:rsidRPr="00343B60" w:rsidRDefault="00B7491E" w:rsidP="00B749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1C4E7F63" w14:textId="2EBA1C09" w:rsidR="004445BE" w:rsidRPr="00343B60" w:rsidRDefault="00200C5B" w:rsidP="002473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 xml:space="preserve">III. </w:t>
      </w:r>
      <w:r w:rsidR="00B7491E" w:rsidRPr="00343B60">
        <w:rPr>
          <w:rFonts w:ascii="Times New Roman" w:hAnsi="Times New Roman" w:cs="Times New Roman"/>
          <w:sz w:val="28"/>
          <w:szCs w:val="28"/>
        </w:rPr>
        <w:t xml:space="preserve">    </w:t>
      </w:r>
      <w:r w:rsidR="004445BE" w:rsidRPr="00343B60">
        <w:rPr>
          <w:rFonts w:ascii="Times New Roman" w:hAnsi="Times New Roman" w:cs="Times New Roman"/>
          <w:sz w:val="28"/>
          <w:szCs w:val="28"/>
        </w:rPr>
        <w:t>INTRODUCTION OF GUESTS</w:t>
      </w:r>
    </w:p>
    <w:p w14:paraId="139825E6" w14:textId="77777777" w:rsidR="00B7491E" w:rsidRPr="00343B60" w:rsidRDefault="00B7491E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7CECADC6" w14:textId="34D259CB" w:rsidR="004445BE" w:rsidRPr="00343B60" w:rsidRDefault="00DB241C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 xml:space="preserve">IV. </w:t>
      </w:r>
      <w:r w:rsidR="00B7491E" w:rsidRPr="00343B60">
        <w:rPr>
          <w:rFonts w:ascii="Times New Roman" w:hAnsi="Times New Roman" w:cs="Times New Roman"/>
          <w:sz w:val="28"/>
          <w:szCs w:val="28"/>
        </w:rPr>
        <w:t xml:space="preserve">    </w:t>
      </w:r>
      <w:r w:rsidR="004445BE" w:rsidRPr="00343B60">
        <w:rPr>
          <w:rFonts w:ascii="Times New Roman" w:hAnsi="Times New Roman" w:cs="Times New Roman"/>
          <w:sz w:val="28"/>
          <w:szCs w:val="28"/>
        </w:rPr>
        <w:t>APPROVAL OF MINUTES</w:t>
      </w:r>
    </w:p>
    <w:p w14:paraId="4C10D3D0" w14:textId="77777777" w:rsidR="00B7491E" w:rsidRPr="00343B60" w:rsidRDefault="00B7491E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339E9B6A" w14:textId="04CB8708" w:rsidR="004445BE" w:rsidRPr="00343B60" w:rsidRDefault="004B7ADF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 xml:space="preserve">V. </w:t>
      </w:r>
      <w:r w:rsidR="00B7491E" w:rsidRPr="00343B60">
        <w:rPr>
          <w:rFonts w:ascii="Times New Roman" w:hAnsi="Times New Roman" w:cs="Times New Roman"/>
          <w:sz w:val="28"/>
          <w:szCs w:val="28"/>
        </w:rPr>
        <w:t xml:space="preserve">     </w:t>
      </w:r>
      <w:r w:rsidR="004445BE" w:rsidRPr="00343B60">
        <w:rPr>
          <w:rFonts w:ascii="Times New Roman" w:hAnsi="Times New Roman" w:cs="Times New Roman"/>
          <w:sz w:val="28"/>
          <w:szCs w:val="28"/>
        </w:rPr>
        <w:t>APPROVAL OF AGENDA</w:t>
      </w:r>
    </w:p>
    <w:p w14:paraId="5D246DFD" w14:textId="77777777" w:rsidR="00A83DFD" w:rsidRPr="00343B60" w:rsidRDefault="00A83DFD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04829326" w14:textId="20A5296E" w:rsidR="00627B8D" w:rsidRDefault="004B7ADF" w:rsidP="002F343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 xml:space="preserve">VI. </w:t>
      </w:r>
      <w:r w:rsidR="00B7491E" w:rsidRPr="00343B60">
        <w:rPr>
          <w:rFonts w:ascii="Times New Roman" w:hAnsi="Times New Roman" w:cs="Times New Roman"/>
          <w:sz w:val="28"/>
          <w:szCs w:val="28"/>
        </w:rPr>
        <w:t xml:space="preserve">    </w:t>
      </w:r>
      <w:r w:rsidR="004445BE" w:rsidRPr="00343B60">
        <w:rPr>
          <w:rFonts w:ascii="Times New Roman" w:hAnsi="Times New Roman" w:cs="Times New Roman"/>
          <w:sz w:val="28"/>
          <w:szCs w:val="28"/>
        </w:rPr>
        <w:t>BOARD MONITORING</w:t>
      </w:r>
    </w:p>
    <w:p w14:paraId="3E8EC951" w14:textId="63E9D582" w:rsidR="0028699A" w:rsidRDefault="0028699A" w:rsidP="002F343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A. </w:t>
      </w:r>
      <w:r w:rsidR="00237FCA">
        <w:rPr>
          <w:rFonts w:ascii="Times New Roman" w:hAnsi="Times New Roman" w:cs="Times New Roman"/>
          <w:sz w:val="28"/>
          <w:szCs w:val="28"/>
        </w:rPr>
        <w:t>Agenda Planning</w:t>
      </w:r>
    </w:p>
    <w:p w14:paraId="5AA70711" w14:textId="5E91ECFB" w:rsidR="00030BF2" w:rsidRPr="00DF3644" w:rsidRDefault="002965F3" w:rsidP="002F343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B. </w:t>
      </w:r>
      <w:r w:rsidR="00437FA3">
        <w:rPr>
          <w:rFonts w:ascii="Times New Roman" w:hAnsi="Times New Roman" w:cs="Times New Roman"/>
          <w:sz w:val="28"/>
          <w:szCs w:val="28"/>
        </w:rPr>
        <w:t>Confirmation Signatures</w:t>
      </w:r>
    </w:p>
    <w:p w14:paraId="0283EA67" w14:textId="07E28053" w:rsidR="00AA15D1" w:rsidRDefault="00D00186" w:rsidP="002F343E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 w:rsidR="00DF3644">
        <w:rPr>
          <w:rFonts w:ascii="Times New Roman" w:hAnsi="Times New Roman" w:cs="Times New Roman"/>
          <w:bCs/>
          <w:sz w:val="28"/>
          <w:szCs w:val="28"/>
        </w:rPr>
        <w:t>C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37FA3">
        <w:rPr>
          <w:rFonts w:ascii="Times New Roman" w:hAnsi="Times New Roman" w:cs="Times New Roman"/>
          <w:bCs/>
          <w:sz w:val="28"/>
          <w:szCs w:val="28"/>
        </w:rPr>
        <w:t>Ends Statement</w:t>
      </w:r>
    </w:p>
    <w:p w14:paraId="1115B29D" w14:textId="7A5AB2FE" w:rsidR="00641F9D" w:rsidRDefault="00641F9D" w:rsidP="002F343E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D. Cameron Parish Appointment</w:t>
      </w:r>
    </w:p>
    <w:p w14:paraId="2FEE83A6" w14:textId="53E0D069" w:rsidR="003C3701" w:rsidRPr="00437FA3" w:rsidRDefault="003C3701" w:rsidP="002F343E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E. Jefferson Davis Appointment</w:t>
      </w:r>
    </w:p>
    <w:p w14:paraId="792D2475" w14:textId="77777777" w:rsidR="00641DA6" w:rsidRPr="00641DA6" w:rsidRDefault="00641DA6" w:rsidP="00641DA6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732237CB" w14:textId="05555DE1" w:rsidR="009E4FBF" w:rsidRPr="00343B60" w:rsidRDefault="00EC2F7F" w:rsidP="00A543E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 xml:space="preserve">VII. </w:t>
      </w:r>
      <w:r w:rsidR="00576707" w:rsidRPr="00343B60">
        <w:rPr>
          <w:rFonts w:ascii="Times New Roman" w:hAnsi="Times New Roman" w:cs="Times New Roman"/>
          <w:sz w:val="28"/>
          <w:szCs w:val="28"/>
        </w:rPr>
        <w:t xml:space="preserve">    </w:t>
      </w:r>
      <w:r w:rsidR="004445BE" w:rsidRPr="00343B60">
        <w:rPr>
          <w:rFonts w:ascii="Times New Roman" w:hAnsi="Times New Roman" w:cs="Times New Roman"/>
          <w:sz w:val="28"/>
          <w:szCs w:val="28"/>
        </w:rPr>
        <w:t>EXECUTIVE DIRECTOR REPORT</w:t>
      </w:r>
    </w:p>
    <w:p w14:paraId="06392126" w14:textId="77777777" w:rsidR="00211299" w:rsidRDefault="00451A00" w:rsidP="00CA41E3">
      <w:pPr>
        <w:spacing w:line="25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026E0" w:rsidRPr="007217EB">
        <w:rPr>
          <w:rFonts w:ascii="Times New Roman" w:hAnsi="Times New Roman" w:cs="Times New Roman"/>
          <w:sz w:val="28"/>
          <w:szCs w:val="28"/>
        </w:rPr>
        <w:t xml:space="preserve">A. </w:t>
      </w:r>
      <w:r w:rsidR="00211299">
        <w:rPr>
          <w:rFonts w:ascii="Times New Roman" w:hAnsi="Times New Roman" w:cs="Times New Roman"/>
          <w:sz w:val="28"/>
          <w:szCs w:val="28"/>
        </w:rPr>
        <w:t>Early Steps SPOE contract with OIDD</w:t>
      </w:r>
    </w:p>
    <w:p w14:paraId="2205B4C8" w14:textId="77777777" w:rsidR="00211299" w:rsidRDefault="00211299" w:rsidP="00CA41E3">
      <w:pPr>
        <w:spacing w:line="25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B. MAT Urgent Care</w:t>
      </w:r>
    </w:p>
    <w:p w14:paraId="5787C6CF" w14:textId="7FCC6A47" w:rsidR="005452C7" w:rsidRPr="00AA15D1" w:rsidRDefault="00211299" w:rsidP="00CA41E3">
      <w:pPr>
        <w:spacing w:line="25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C. </w:t>
      </w:r>
      <w:r w:rsidR="00CA41E3">
        <w:rPr>
          <w:rFonts w:ascii="Times New Roman" w:hAnsi="Times New Roman" w:cs="Times New Roman"/>
          <w:sz w:val="28"/>
          <w:szCs w:val="28"/>
        </w:rPr>
        <w:t xml:space="preserve">Update </w:t>
      </w:r>
      <w:proofErr w:type="gramStart"/>
      <w:r w:rsidR="00CA41E3">
        <w:rPr>
          <w:rFonts w:ascii="Times New Roman" w:hAnsi="Times New Roman" w:cs="Times New Roman"/>
          <w:sz w:val="28"/>
          <w:szCs w:val="28"/>
        </w:rPr>
        <w:t>on</w:t>
      </w:r>
      <w:proofErr w:type="gramEnd"/>
      <w:r w:rsidR="00CA41E3">
        <w:rPr>
          <w:rFonts w:ascii="Times New Roman" w:hAnsi="Times New Roman" w:cs="Times New Roman"/>
          <w:sz w:val="28"/>
          <w:szCs w:val="28"/>
        </w:rPr>
        <w:t xml:space="preserve"> Bilbo Building</w:t>
      </w:r>
    </w:p>
    <w:p w14:paraId="7419EA51" w14:textId="77777777" w:rsidR="002F343E" w:rsidRPr="00082340" w:rsidRDefault="002F343E" w:rsidP="002F343E">
      <w:pPr>
        <w:spacing w:line="256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783B89BA" w14:textId="275B7FBF" w:rsidR="00FC433C" w:rsidRPr="00343B60" w:rsidRDefault="000A3264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>VII</w:t>
      </w:r>
      <w:r w:rsidR="0084707A" w:rsidRPr="00343B60">
        <w:rPr>
          <w:rFonts w:ascii="Times New Roman" w:hAnsi="Times New Roman" w:cs="Times New Roman"/>
          <w:sz w:val="28"/>
          <w:szCs w:val="28"/>
        </w:rPr>
        <w:t>I</w:t>
      </w:r>
      <w:proofErr w:type="gramStart"/>
      <w:r w:rsidRPr="00343B60">
        <w:rPr>
          <w:rFonts w:ascii="Times New Roman" w:hAnsi="Times New Roman" w:cs="Times New Roman"/>
          <w:sz w:val="28"/>
          <w:szCs w:val="28"/>
        </w:rPr>
        <w:t xml:space="preserve">. </w:t>
      </w:r>
      <w:r w:rsidR="00576707" w:rsidRPr="00343B60">
        <w:rPr>
          <w:rFonts w:ascii="Times New Roman" w:hAnsi="Times New Roman" w:cs="Times New Roman"/>
          <w:sz w:val="28"/>
          <w:szCs w:val="28"/>
        </w:rPr>
        <w:tab/>
      </w:r>
      <w:r w:rsidR="004445BE" w:rsidRPr="00343B60">
        <w:rPr>
          <w:rFonts w:ascii="Times New Roman" w:hAnsi="Times New Roman" w:cs="Times New Roman"/>
          <w:sz w:val="28"/>
          <w:szCs w:val="28"/>
        </w:rPr>
        <w:t>NEW</w:t>
      </w:r>
      <w:proofErr w:type="gramEnd"/>
      <w:r w:rsidR="004445BE" w:rsidRPr="00343B60">
        <w:rPr>
          <w:rFonts w:ascii="Times New Roman" w:hAnsi="Times New Roman" w:cs="Times New Roman"/>
          <w:sz w:val="28"/>
          <w:szCs w:val="28"/>
        </w:rPr>
        <w:t xml:space="preserve"> BUSINESS</w:t>
      </w:r>
    </w:p>
    <w:p w14:paraId="6BCB1D32" w14:textId="77777777" w:rsidR="004445BE" w:rsidRPr="00343B60" w:rsidRDefault="004445BE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17EC999F" w14:textId="40F1B52F" w:rsidR="00F03312" w:rsidRPr="00343B60" w:rsidRDefault="00C13F74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>I</w:t>
      </w:r>
      <w:r w:rsidR="00014343" w:rsidRPr="00343B60">
        <w:rPr>
          <w:rFonts w:ascii="Times New Roman" w:hAnsi="Times New Roman" w:cs="Times New Roman"/>
          <w:sz w:val="28"/>
          <w:szCs w:val="28"/>
        </w:rPr>
        <w:t>X</w:t>
      </w:r>
      <w:proofErr w:type="gramStart"/>
      <w:r w:rsidRPr="00343B60">
        <w:rPr>
          <w:rFonts w:ascii="Times New Roman" w:hAnsi="Times New Roman" w:cs="Times New Roman"/>
          <w:sz w:val="28"/>
          <w:szCs w:val="28"/>
        </w:rPr>
        <w:t xml:space="preserve">. </w:t>
      </w:r>
      <w:r w:rsidR="00576707" w:rsidRPr="00343B60">
        <w:rPr>
          <w:rFonts w:ascii="Times New Roman" w:hAnsi="Times New Roman" w:cs="Times New Roman"/>
          <w:sz w:val="28"/>
          <w:szCs w:val="28"/>
        </w:rPr>
        <w:tab/>
      </w:r>
      <w:r w:rsidR="004445BE" w:rsidRPr="00343B60">
        <w:rPr>
          <w:rFonts w:ascii="Times New Roman" w:hAnsi="Times New Roman" w:cs="Times New Roman"/>
          <w:sz w:val="28"/>
          <w:szCs w:val="28"/>
        </w:rPr>
        <w:t>NEXT</w:t>
      </w:r>
      <w:proofErr w:type="gramEnd"/>
      <w:r w:rsidR="004445BE" w:rsidRPr="00343B60">
        <w:rPr>
          <w:rFonts w:ascii="Times New Roman" w:hAnsi="Times New Roman" w:cs="Times New Roman"/>
          <w:sz w:val="28"/>
          <w:szCs w:val="28"/>
        </w:rPr>
        <w:t xml:space="preserve"> MEETING</w:t>
      </w:r>
    </w:p>
    <w:p w14:paraId="5578AD97" w14:textId="77777777" w:rsidR="002A3843" w:rsidRPr="00343B60" w:rsidRDefault="002A3843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2EEE5D7F" w14:textId="0F07FFEC" w:rsidR="004445BE" w:rsidRPr="00343B60" w:rsidRDefault="00C13F74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>X</w:t>
      </w:r>
      <w:proofErr w:type="gramStart"/>
      <w:r w:rsidRPr="00343B60">
        <w:rPr>
          <w:rFonts w:ascii="Times New Roman" w:hAnsi="Times New Roman" w:cs="Times New Roman"/>
          <w:sz w:val="28"/>
          <w:szCs w:val="28"/>
        </w:rPr>
        <w:t xml:space="preserve">. </w:t>
      </w:r>
      <w:r w:rsidR="00576707" w:rsidRPr="00343B60">
        <w:rPr>
          <w:rFonts w:ascii="Times New Roman" w:hAnsi="Times New Roman" w:cs="Times New Roman"/>
          <w:sz w:val="28"/>
          <w:szCs w:val="28"/>
        </w:rPr>
        <w:tab/>
      </w:r>
      <w:r w:rsidR="004445BE" w:rsidRPr="00343B60">
        <w:rPr>
          <w:rFonts w:ascii="Times New Roman" w:hAnsi="Times New Roman" w:cs="Times New Roman"/>
          <w:sz w:val="28"/>
          <w:szCs w:val="28"/>
        </w:rPr>
        <w:t>ADJOURNMENT</w:t>
      </w:r>
      <w:proofErr w:type="gramEnd"/>
    </w:p>
    <w:p w14:paraId="0985A56F" w14:textId="77777777" w:rsidR="007741F1" w:rsidRPr="007245B9" w:rsidRDefault="007741F1" w:rsidP="00C94048">
      <w:pPr>
        <w:pStyle w:val="paragraph"/>
        <w:ind w:left="630"/>
        <w:textAlignment w:val="baseline"/>
        <w:rPr>
          <w:sz w:val="32"/>
          <w:szCs w:val="32"/>
        </w:rPr>
      </w:pPr>
    </w:p>
    <w:sectPr w:rsidR="007741F1" w:rsidRPr="007245B9" w:rsidSect="007741F1">
      <w:headerReference w:type="first" r:id="rId11"/>
      <w:pgSz w:w="12240" w:h="15840"/>
      <w:pgMar w:top="1440" w:right="1440" w:bottom="1440" w:left="1440" w:header="547" w:footer="2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F199D" w14:textId="77777777" w:rsidR="007863DB" w:rsidRDefault="007863DB" w:rsidP="00740751">
      <w:r>
        <w:separator/>
      </w:r>
    </w:p>
  </w:endnote>
  <w:endnote w:type="continuationSeparator" w:id="0">
    <w:p w14:paraId="2C48C2D4" w14:textId="77777777" w:rsidR="007863DB" w:rsidRDefault="007863DB" w:rsidP="00740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808E3" w14:textId="77777777" w:rsidR="007863DB" w:rsidRDefault="007863DB" w:rsidP="00740751">
      <w:r>
        <w:separator/>
      </w:r>
    </w:p>
  </w:footnote>
  <w:footnote w:type="continuationSeparator" w:id="0">
    <w:p w14:paraId="6655E3FF" w14:textId="77777777" w:rsidR="007863DB" w:rsidRDefault="007863DB" w:rsidP="00740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C2592" w14:textId="77777777" w:rsidR="00047A7E" w:rsidRDefault="007741F1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0" wp14:anchorId="7EDCEF22" wp14:editId="7CCEE555">
          <wp:simplePos x="0" y="0"/>
          <wp:positionH relativeFrom="column">
            <wp:posOffset>-791210</wp:posOffset>
          </wp:positionH>
          <wp:positionV relativeFrom="page">
            <wp:posOffset>0</wp:posOffset>
          </wp:positionV>
          <wp:extent cx="7526020" cy="159194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6020" cy="1591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03F3"/>
    <w:multiLevelType w:val="hybridMultilevel"/>
    <w:tmpl w:val="2B5CF790"/>
    <w:lvl w:ilvl="0" w:tplc="DFB4AC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12BB4"/>
    <w:multiLevelType w:val="hybridMultilevel"/>
    <w:tmpl w:val="3BFCBD9A"/>
    <w:lvl w:ilvl="0" w:tplc="05725A1C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8A61AA"/>
    <w:multiLevelType w:val="hybridMultilevel"/>
    <w:tmpl w:val="1618D70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A21C10"/>
    <w:multiLevelType w:val="hybridMultilevel"/>
    <w:tmpl w:val="2898C0BC"/>
    <w:lvl w:ilvl="0" w:tplc="50F63C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3A0703"/>
    <w:multiLevelType w:val="hybridMultilevel"/>
    <w:tmpl w:val="78BC4CF8"/>
    <w:lvl w:ilvl="0" w:tplc="1D4AF026">
      <w:start w:val="1"/>
      <w:numFmt w:val="upperLetter"/>
      <w:lvlText w:val="%1."/>
      <w:lvlJc w:val="left"/>
      <w:pPr>
        <w:ind w:left="15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25630AF1"/>
    <w:multiLevelType w:val="hybridMultilevel"/>
    <w:tmpl w:val="C4906E24"/>
    <w:lvl w:ilvl="0" w:tplc="E6B695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8B517B"/>
    <w:multiLevelType w:val="hybridMultilevel"/>
    <w:tmpl w:val="607CDC2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400D69"/>
    <w:multiLevelType w:val="hybridMultilevel"/>
    <w:tmpl w:val="C4906E24"/>
    <w:lvl w:ilvl="0" w:tplc="E6B695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7D5D21"/>
    <w:multiLevelType w:val="hybridMultilevel"/>
    <w:tmpl w:val="B906CF78"/>
    <w:lvl w:ilvl="0" w:tplc="EBBC4B62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F0745"/>
    <w:multiLevelType w:val="hybridMultilevel"/>
    <w:tmpl w:val="9214AC74"/>
    <w:lvl w:ilvl="0" w:tplc="ABD8154E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A23B78"/>
    <w:multiLevelType w:val="hybridMultilevel"/>
    <w:tmpl w:val="EB2A5974"/>
    <w:lvl w:ilvl="0" w:tplc="6A1AF4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8D4316B"/>
    <w:multiLevelType w:val="hybridMultilevel"/>
    <w:tmpl w:val="1618D70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40647C"/>
    <w:multiLevelType w:val="hybridMultilevel"/>
    <w:tmpl w:val="48CE5E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85980"/>
    <w:multiLevelType w:val="hybridMultilevel"/>
    <w:tmpl w:val="36B40560"/>
    <w:lvl w:ilvl="0" w:tplc="17DCA6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CE59BE"/>
    <w:multiLevelType w:val="hybridMultilevel"/>
    <w:tmpl w:val="3864A4F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0B363C2"/>
    <w:multiLevelType w:val="hybridMultilevel"/>
    <w:tmpl w:val="9B208CB6"/>
    <w:lvl w:ilvl="0" w:tplc="BDD044FE">
      <w:start w:val="1"/>
      <w:numFmt w:val="lowerRoman"/>
      <w:lvlText w:val="%1."/>
      <w:lvlJc w:val="left"/>
      <w:pPr>
        <w:ind w:left="180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4594DD8"/>
    <w:multiLevelType w:val="hybridMultilevel"/>
    <w:tmpl w:val="69545D30"/>
    <w:lvl w:ilvl="0" w:tplc="2350FBA4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4051795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55437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9194587">
    <w:abstractNumId w:val="6"/>
  </w:num>
  <w:num w:numId="4" w16cid:durableId="2085568455">
    <w:abstractNumId w:val="8"/>
  </w:num>
  <w:num w:numId="5" w16cid:durableId="957100623">
    <w:abstractNumId w:val="9"/>
  </w:num>
  <w:num w:numId="6" w16cid:durableId="978344534">
    <w:abstractNumId w:val="0"/>
  </w:num>
  <w:num w:numId="7" w16cid:durableId="346685504">
    <w:abstractNumId w:val="7"/>
  </w:num>
  <w:num w:numId="8" w16cid:durableId="1603221049">
    <w:abstractNumId w:val="13"/>
  </w:num>
  <w:num w:numId="9" w16cid:durableId="1405956189">
    <w:abstractNumId w:val="5"/>
  </w:num>
  <w:num w:numId="10" w16cid:durableId="462844587">
    <w:abstractNumId w:val="12"/>
  </w:num>
  <w:num w:numId="11" w16cid:durableId="12284171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39649224">
    <w:abstractNumId w:val="2"/>
  </w:num>
  <w:num w:numId="13" w16cid:durableId="882717420">
    <w:abstractNumId w:val="3"/>
  </w:num>
  <w:num w:numId="14" w16cid:durableId="2106417403">
    <w:abstractNumId w:val="16"/>
  </w:num>
  <w:num w:numId="15" w16cid:durableId="1724064401">
    <w:abstractNumId w:val="11"/>
  </w:num>
  <w:num w:numId="16" w16cid:durableId="1759793502">
    <w:abstractNumId w:val="10"/>
  </w:num>
  <w:num w:numId="17" w16cid:durableId="66655036">
    <w:abstractNumId w:val="15"/>
  </w:num>
  <w:num w:numId="18" w16cid:durableId="917717473">
    <w:abstractNumId w:val="4"/>
  </w:num>
  <w:num w:numId="19" w16cid:durableId="14108061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440"/>
  <w:drawingGridVerticalOrigin w:val="144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E29"/>
    <w:rsid w:val="00000365"/>
    <w:rsid w:val="00003DB2"/>
    <w:rsid w:val="000045BE"/>
    <w:rsid w:val="00006C40"/>
    <w:rsid w:val="0001028E"/>
    <w:rsid w:val="00014343"/>
    <w:rsid w:val="00023B68"/>
    <w:rsid w:val="00024B98"/>
    <w:rsid w:val="00030BF2"/>
    <w:rsid w:val="00033E70"/>
    <w:rsid w:val="00047A7E"/>
    <w:rsid w:val="000622FC"/>
    <w:rsid w:val="00075654"/>
    <w:rsid w:val="000763B2"/>
    <w:rsid w:val="00077184"/>
    <w:rsid w:val="00082340"/>
    <w:rsid w:val="000A3264"/>
    <w:rsid w:val="000C4353"/>
    <w:rsid w:val="000C586B"/>
    <w:rsid w:val="000C7955"/>
    <w:rsid w:val="000E191F"/>
    <w:rsid w:val="000E3BA0"/>
    <w:rsid w:val="000E6547"/>
    <w:rsid w:val="00101D1B"/>
    <w:rsid w:val="001209C5"/>
    <w:rsid w:val="001254B0"/>
    <w:rsid w:val="00130289"/>
    <w:rsid w:val="00130C7D"/>
    <w:rsid w:val="00134EC3"/>
    <w:rsid w:val="00141C0C"/>
    <w:rsid w:val="00142795"/>
    <w:rsid w:val="00151359"/>
    <w:rsid w:val="001525ED"/>
    <w:rsid w:val="00161E26"/>
    <w:rsid w:val="001664B4"/>
    <w:rsid w:val="001678A6"/>
    <w:rsid w:val="00177C42"/>
    <w:rsid w:val="00180ADA"/>
    <w:rsid w:val="0018491A"/>
    <w:rsid w:val="00184DAA"/>
    <w:rsid w:val="00187E6D"/>
    <w:rsid w:val="001A06A3"/>
    <w:rsid w:val="001A1E01"/>
    <w:rsid w:val="001A1E1F"/>
    <w:rsid w:val="001A7342"/>
    <w:rsid w:val="001B3637"/>
    <w:rsid w:val="001B3F35"/>
    <w:rsid w:val="001B4E2C"/>
    <w:rsid w:val="001B4F94"/>
    <w:rsid w:val="001B4FD9"/>
    <w:rsid w:val="001B63D8"/>
    <w:rsid w:val="001C36F2"/>
    <w:rsid w:val="001D329A"/>
    <w:rsid w:val="001D4194"/>
    <w:rsid w:val="001D7FAC"/>
    <w:rsid w:val="001E02E6"/>
    <w:rsid w:val="001E5C5E"/>
    <w:rsid w:val="001F47B6"/>
    <w:rsid w:val="001F58CB"/>
    <w:rsid w:val="0020028A"/>
    <w:rsid w:val="00200C5B"/>
    <w:rsid w:val="00202105"/>
    <w:rsid w:val="00211299"/>
    <w:rsid w:val="00221186"/>
    <w:rsid w:val="00222156"/>
    <w:rsid w:val="002309F9"/>
    <w:rsid w:val="002334B8"/>
    <w:rsid w:val="00233E18"/>
    <w:rsid w:val="00237FCA"/>
    <w:rsid w:val="002446F8"/>
    <w:rsid w:val="002473B5"/>
    <w:rsid w:val="002526B3"/>
    <w:rsid w:val="002827A1"/>
    <w:rsid w:val="00283880"/>
    <w:rsid w:val="0028699A"/>
    <w:rsid w:val="00287928"/>
    <w:rsid w:val="00287FCC"/>
    <w:rsid w:val="00291FF7"/>
    <w:rsid w:val="002933BC"/>
    <w:rsid w:val="00295A29"/>
    <w:rsid w:val="002965F3"/>
    <w:rsid w:val="00297D27"/>
    <w:rsid w:val="002A0C1D"/>
    <w:rsid w:val="002A0C55"/>
    <w:rsid w:val="002A3843"/>
    <w:rsid w:val="002C4C2C"/>
    <w:rsid w:val="002C7221"/>
    <w:rsid w:val="002D3A10"/>
    <w:rsid w:val="002D63A1"/>
    <w:rsid w:val="002D6622"/>
    <w:rsid w:val="002F2EBB"/>
    <w:rsid w:val="002F343E"/>
    <w:rsid w:val="002F405F"/>
    <w:rsid w:val="002F5070"/>
    <w:rsid w:val="00306317"/>
    <w:rsid w:val="00313DF3"/>
    <w:rsid w:val="003149D8"/>
    <w:rsid w:val="00315C95"/>
    <w:rsid w:val="00322044"/>
    <w:rsid w:val="00327B28"/>
    <w:rsid w:val="003436EE"/>
    <w:rsid w:val="00343B60"/>
    <w:rsid w:val="00354D02"/>
    <w:rsid w:val="00382F2E"/>
    <w:rsid w:val="00386C72"/>
    <w:rsid w:val="00386DD6"/>
    <w:rsid w:val="0039145E"/>
    <w:rsid w:val="003A2AC0"/>
    <w:rsid w:val="003B35E0"/>
    <w:rsid w:val="003C3701"/>
    <w:rsid w:val="003C5DE5"/>
    <w:rsid w:val="003C6C49"/>
    <w:rsid w:val="003D1262"/>
    <w:rsid w:val="003D1946"/>
    <w:rsid w:val="003D68E2"/>
    <w:rsid w:val="003E0741"/>
    <w:rsid w:val="003E2D77"/>
    <w:rsid w:val="00422446"/>
    <w:rsid w:val="00426EED"/>
    <w:rsid w:val="00432D6B"/>
    <w:rsid w:val="00437FA3"/>
    <w:rsid w:val="004445BE"/>
    <w:rsid w:val="00451A00"/>
    <w:rsid w:val="00454DCA"/>
    <w:rsid w:val="00465B8B"/>
    <w:rsid w:val="004678FD"/>
    <w:rsid w:val="00484674"/>
    <w:rsid w:val="00487494"/>
    <w:rsid w:val="00492D7E"/>
    <w:rsid w:val="00495F2E"/>
    <w:rsid w:val="004A76E5"/>
    <w:rsid w:val="004A7C93"/>
    <w:rsid w:val="004B2683"/>
    <w:rsid w:val="004B6BC9"/>
    <w:rsid w:val="004B7ADF"/>
    <w:rsid w:val="004B7FD9"/>
    <w:rsid w:val="004C14B4"/>
    <w:rsid w:val="004C14EE"/>
    <w:rsid w:val="004C2B85"/>
    <w:rsid w:val="004D4913"/>
    <w:rsid w:val="004E6E67"/>
    <w:rsid w:val="004E7655"/>
    <w:rsid w:val="004F33F9"/>
    <w:rsid w:val="004F3801"/>
    <w:rsid w:val="0050742D"/>
    <w:rsid w:val="005075A6"/>
    <w:rsid w:val="00513C70"/>
    <w:rsid w:val="00517104"/>
    <w:rsid w:val="00520589"/>
    <w:rsid w:val="00530706"/>
    <w:rsid w:val="00542D60"/>
    <w:rsid w:val="00543515"/>
    <w:rsid w:val="005452C7"/>
    <w:rsid w:val="0055411F"/>
    <w:rsid w:val="00556CBC"/>
    <w:rsid w:val="0057230A"/>
    <w:rsid w:val="00572633"/>
    <w:rsid w:val="00572912"/>
    <w:rsid w:val="00574C5C"/>
    <w:rsid w:val="005764ED"/>
    <w:rsid w:val="00576707"/>
    <w:rsid w:val="0058459C"/>
    <w:rsid w:val="005910F6"/>
    <w:rsid w:val="005A6CEF"/>
    <w:rsid w:val="005A6D9A"/>
    <w:rsid w:val="005B26A2"/>
    <w:rsid w:val="005B3F14"/>
    <w:rsid w:val="005C7769"/>
    <w:rsid w:val="005D183A"/>
    <w:rsid w:val="005E1353"/>
    <w:rsid w:val="005E4695"/>
    <w:rsid w:val="005E5F10"/>
    <w:rsid w:val="005E642D"/>
    <w:rsid w:val="005E7A53"/>
    <w:rsid w:val="005F0779"/>
    <w:rsid w:val="005F5707"/>
    <w:rsid w:val="0060239E"/>
    <w:rsid w:val="006141BB"/>
    <w:rsid w:val="00627B8D"/>
    <w:rsid w:val="00631751"/>
    <w:rsid w:val="00636279"/>
    <w:rsid w:val="0064006A"/>
    <w:rsid w:val="006416C6"/>
    <w:rsid w:val="00641DA6"/>
    <w:rsid w:val="00641F9D"/>
    <w:rsid w:val="00644E18"/>
    <w:rsid w:val="00645733"/>
    <w:rsid w:val="006663C6"/>
    <w:rsid w:val="00667A92"/>
    <w:rsid w:val="006729E3"/>
    <w:rsid w:val="00672EB5"/>
    <w:rsid w:val="00674A52"/>
    <w:rsid w:val="00680C27"/>
    <w:rsid w:val="00685F67"/>
    <w:rsid w:val="0069648E"/>
    <w:rsid w:val="006C386F"/>
    <w:rsid w:val="006D2A7D"/>
    <w:rsid w:val="006D3AE0"/>
    <w:rsid w:val="006E0686"/>
    <w:rsid w:val="006E6B4E"/>
    <w:rsid w:val="006F03D3"/>
    <w:rsid w:val="006F451B"/>
    <w:rsid w:val="006F54E5"/>
    <w:rsid w:val="00700764"/>
    <w:rsid w:val="00702D26"/>
    <w:rsid w:val="0070337B"/>
    <w:rsid w:val="00707263"/>
    <w:rsid w:val="007145C6"/>
    <w:rsid w:val="00714E46"/>
    <w:rsid w:val="00720B31"/>
    <w:rsid w:val="007217EB"/>
    <w:rsid w:val="00722FCB"/>
    <w:rsid w:val="007245B9"/>
    <w:rsid w:val="00740751"/>
    <w:rsid w:val="007436FB"/>
    <w:rsid w:val="00761E29"/>
    <w:rsid w:val="00762B08"/>
    <w:rsid w:val="00766C63"/>
    <w:rsid w:val="00772F14"/>
    <w:rsid w:val="007741F1"/>
    <w:rsid w:val="00781AE0"/>
    <w:rsid w:val="007863DB"/>
    <w:rsid w:val="007B16B1"/>
    <w:rsid w:val="007B5413"/>
    <w:rsid w:val="007C42B6"/>
    <w:rsid w:val="007C7CF6"/>
    <w:rsid w:val="007D4EA0"/>
    <w:rsid w:val="007E1C5E"/>
    <w:rsid w:val="007E1CDC"/>
    <w:rsid w:val="007E25DA"/>
    <w:rsid w:val="007E35DD"/>
    <w:rsid w:val="007E692D"/>
    <w:rsid w:val="007F19E8"/>
    <w:rsid w:val="007F3A10"/>
    <w:rsid w:val="0082597A"/>
    <w:rsid w:val="0084707A"/>
    <w:rsid w:val="00855AA8"/>
    <w:rsid w:val="0086496B"/>
    <w:rsid w:val="00877ED3"/>
    <w:rsid w:val="008827E7"/>
    <w:rsid w:val="008941F7"/>
    <w:rsid w:val="008A2262"/>
    <w:rsid w:val="008B20E3"/>
    <w:rsid w:val="008B3A9F"/>
    <w:rsid w:val="008C11D9"/>
    <w:rsid w:val="008C1387"/>
    <w:rsid w:val="008C2B2A"/>
    <w:rsid w:val="008C4F47"/>
    <w:rsid w:val="008D1E03"/>
    <w:rsid w:val="008D2DF5"/>
    <w:rsid w:val="008E6B7F"/>
    <w:rsid w:val="008F232D"/>
    <w:rsid w:val="008F3CDC"/>
    <w:rsid w:val="008F5D44"/>
    <w:rsid w:val="00902DA2"/>
    <w:rsid w:val="00902E89"/>
    <w:rsid w:val="00911A55"/>
    <w:rsid w:val="0091231B"/>
    <w:rsid w:val="00912D4D"/>
    <w:rsid w:val="00914255"/>
    <w:rsid w:val="00916533"/>
    <w:rsid w:val="00924EA9"/>
    <w:rsid w:val="0092740B"/>
    <w:rsid w:val="00934B6F"/>
    <w:rsid w:val="0094144F"/>
    <w:rsid w:val="0095271D"/>
    <w:rsid w:val="0096043B"/>
    <w:rsid w:val="00973293"/>
    <w:rsid w:val="00983F37"/>
    <w:rsid w:val="00993248"/>
    <w:rsid w:val="009A16C9"/>
    <w:rsid w:val="009A319C"/>
    <w:rsid w:val="009A6907"/>
    <w:rsid w:val="009A6D04"/>
    <w:rsid w:val="009B468F"/>
    <w:rsid w:val="009C7265"/>
    <w:rsid w:val="009D4722"/>
    <w:rsid w:val="009E1C12"/>
    <w:rsid w:val="009E4D7A"/>
    <w:rsid w:val="009E4FBF"/>
    <w:rsid w:val="009F13B8"/>
    <w:rsid w:val="009F3E3A"/>
    <w:rsid w:val="00A021A5"/>
    <w:rsid w:val="00A040AF"/>
    <w:rsid w:val="00A11C51"/>
    <w:rsid w:val="00A26400"/>
    <w:rsid w:val="00A31667"/>
    <w:rsid w:val="00A359C9"/>
    <w:rsid w:val="00A41BAD"/>
    <w:rsid w:val="00A543E8"/>
    <w:rsid w:val="00A569B7"/>
    <w:rsid w:val="00A60681"/>
    <w:rsid w:val="00A8110A"/>
    <w:rsid w:val="00A83DFD"/>
    <w:rsid w:val="00A91FEC"/>
    <w:rsid w:val="00A9238D"/>
    <w:rsid w:val="00A96699"/>
    <w:rsid w:val="00AA15D1"/>
    <w:rsid w:val="00AA315F"/>
    <w:rsid w:val="00AA37E1"/>
    <w:rsid w:val="00AB49FC"/>
    <w:rsid w:val="00AC519D"/>
    <w:rsid w:val="00AF45E4"/>
    <w:rsid w:val="00B00909"/>
    <w:rsid w:val="00B03A0B"/>
    <w:rsid w:val="00B122DF"/>
    <w:rsid w:val="00B20A79"/>
    <w:rsid w:val="00B2130A"/>
    <w:rsid w:val="00B32A0D"/>
    <w:rsid w:val="00B34421"/>
    <w:rsid w:val="00B4794B"/>
    <w:rsid w:val="00B5486C"/>
    <w:rsid w:val="00B56F35"/>
    <w:rsid w:val="00B6336B"/>
    <w:rsid w:val="00B70DF4"/>
    <w:rsid w:val="00B71CAC"/>
    <w:rsid w:val="00B7491E"/>
    <w:rsid w:val="00B8020B"/>
    <w:rsid w:val="00B82EE3"/>
    <w:rsid w:val="00B8321A"/>
    <w:rsid w:val="00BA1259"/>
    <w:rsid w:val="00BA1810"/>
    <w:rsid w:val="00BC1C7D"/>
    <w:rsid w:val="00BC242F"/>
    <w:rsid w:val="00BD19BB"/>
    <w:rsid w:val="00BD5F13"/>
    <w:rsid w:val="00BD7288"/>
    <w:rsid w:val="00BD730F"/>
    <w:rsid w:val="00BE6A6C"/>
    <w:rsid w:val="00BF48D1"/>
    <w:rsid w:val="00C00F0B"/>
    <w:rsid w:val="00C01C96"/>
    <w:rsid w:val="00C02DD9"/>
    <w:rsid w:val="00C07FBA"/>
    <w:rsid w:val="00C13F74"/>
    <w:rsid w:val="00C17F5D"/>
    <w:rsid w:val="00C44F6E"/>
    <w:rsid w:val="00C53FA5"/>
    <w:rsid w:val="00C559BF"/>
    <w:rsid w:val="00C63D92"/>
    <w:rsid w:val="00C65799"/>
    <w:rsid w:val="00C6695E"/>
    <w:rsid w:val="00C77701"/>
    <w:rsid w:val="00C85634"/>
    <w:rsid w:val="00C92E27"/>
    <w:rsid w:val="00C94048"/>
    <w:rsid w:val="00C94B82"/>
    <w:rsid w:val="00CA3EC6"/>
    <w:rsid w:val="00CA41E3"/>
    <w:rsid w:val="00CB2138"/>
    <w:rsid w:val="00CB6A83"/>
    <w:rsid w:val="00CD3828"/>
    <w:rsid w:val="00CD38CD"/>
    <w:rsid w:val="00CD70AD"/>
    <w:rsid w:val="00CE2F5E"/>
    <w:rsid w:val="00CE4AB3"/>
    <w:rsid w:val="00CE6FE1"/>
    <w:rsid w:val="00CF717A"/>
    <w:rsid w:val="00D00186"/>
    <w:rsid w:val="00D041B7"/>
    <w:rsid w:val="00D0424E"/>
    <w:rsid w:val="00D04408"/>
    <w:rsid w:val="00D079A8"/>
    <w:rsid w:val="00D15404"/>
    <w:rsid w:val="00D157FA"/>
    <w:rsid w:val="00D260B2"/>
    <w:rsid w:val="00D31FB1"/>
    <w:rsid w:val="00D33C27"/>
    <w:rsid w:val="00D5754B"/>
    <w:rsid w:val="00D6046F"/>
    <w:rsid w:val="00D61061"/>
    <w:rsid w:val="00D61BE7"/>
    <w:rsid w:val="00D755CB"/>
    <w:rsid w:val="00D757ED"/>
    <w:rsid w:val="00D866C7"/>
    <w:rsid w:val="00D87923"/>
    <w:rsid w:val="00D93274"/>
    <w:rsid w:val="00D9713B"/>
    <w:rsid w:val="00DA67F4"/>
    <w:rsid w:val="00DB241C"/>
    <w:rsid w:val="00DB2E03"/>
    <w:rsid w:val="00DC38F6"/>
    <w:rsid w:val="00DD4F56"/>
    <w:rsid w:val="00DD79C1"/>
    <w:rsid w:val="00DE660B"/>
    <w:rsid w:val="00DE70A4"/>
    <w:rsid w:val="00DF022D"/>
    <w:rsid w:val="00DF3644"/>
    <w:rsid w:val="00E026E0"/>
    <w:rsid w:val="00E02E1E"/>
    <w:rsid w:val="00E10F65"/>
    <w:rsid w:val="00E1578A"/>
    <w:rsid w:val="00E23E02"/>
    <w:rsid w:val="00E3371B"/>
    <w:rsid w:val="00E33B11"/>
    <w:rsid w:val="00E401E6"/>
    <w:rsid w:val="00E47836"/>
    <w:rsid w:val="00E52211"/>
    <w:rsid w:val="00E538A2"/>
    <w:rsid w:val="00E55405"/>
    <w:rsid w:val="00E729F4"/>
    <w:rsid w:val="00E84E82"/>
    <w:rsid w:val="00E944BD"/>
    <w:rsid w:val="00E95293"/>
    <w:rsid w:val="00E955A2"/>
    <w:rsid w:val="00EA7C0D"/>
    <w:rsid w:val="00EB0EAC"/>
    <w:rsid w:val="00EB3AAC"/>
    <w:rsid w:val="00EB4AAE"/>
    <w:rsid w:val="00EC2F7F"/>
    <w:rsid w:val="00EC548D"/>
    <w:rsid w:val="00ED66C0"/>
    <w:rsid w:val="00EE1F7A"/>
    <w:rsid w:val="00EE2AD0"/>
    <w:rsid w:val="00EF5BC3"/>
    <w:rsid w:val="00F03312"/>
    <w:rsid w:val="00F13A15"/>
    <w:rsid w:val="00F216D1"/>
    <w:rsid w:val="00F301B1"/>
    <w:rsid w:val="00F3190F"/>
    <w:rsid w:val="00F33DF8"/>
    <w:rsid w:val="00F42126"/>
    <w:rsid w:val="00F454EA"/>
    <w:rsid w:val="00F45551"/>
    <w:rsid w:val="00F5173C"/>
    <w:rsid w:val="00F56417"/>
    <w:rsid w:val="00F67082"/>
    <w:rsid w:val="00FA46CA"/>
    <w:rsid w:val="00FB0C12"/>
    <w:rsid w:val="00FB0CCD"/>
    <w:rsid w:val="00FB5394"/>
    <w:rsid w:val="00FC2D9F"/>
    <w:rsid w:val="00FC433C"/>
    <w:rsid w:val="00FC780A"/>
    <w:rsid w:val="00FE73FC"/>
    <w:rsid w:val="00FF6B38"/>
    <w:rsid w:val="06844AB9"/>
    <w:rsid w:val="08C86992"/>
    <w:rsid w:val="19CBD341"/>
    <w:rsid w:val="2A3D3372"/>
    <w:rsid w:val="2C9D831F"/>
    <w:rsid w:val="3042232A"/>
    <w:rsid w:val="37CDC126"/>
    <w:rsid w:val="3DCFF575"/>
    <w:rsid w:val="3EFF29DF"/>
    <w:rsid w:val="479DA365"/>
    <w:rsid w:val="50041017"/>
    <w:rsid w:val="53D38AD3"/>
    <w:rsid w:val="5AF0F460"/>
    <w:rsid w:val="6C7F8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510084"/>
  <w15:chartTrackingRefBased/>
  <w15:docId w15:val="{3BD4C5C4-E205-4A6E-80E7-310D2805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07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751"/>
  </w:style>
  <w:style w:type="paragraph" w:styleId="Footer">
    <w:name w:val="footer"/>
    <w:basedOn w:val="Normal"/>
    <w:link w:val="FooterChar"/>
    <w:uiPriority w:val="99"/>
    <w:unhideWhenUsed/>
    <w:rsid w:val="007407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751"/>
  </w:style>
  <w:style w:type="paragraph" w:styleId="NoSpacing">
    <w:name w:val="No Spacing"/>
    <w:uiPriority w:val="1"/>
    <w:qFormat/>
    <w:rsid w:val="008D2DF5"/>
    <w:rPr>
      <w:rFonts w:eastAsiaTheme="minorHAns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F45E4"/>
    <w:pPr>
      <w:ind w:left="720"/>
      <w:contextualSpacing/>
    </w:pPr>
  </w:style>
  <w:style w:type="character" w:customStyle="1" w:styleId="normaltextrun">
    <w:name w:val="normaltextrun"/>
    <w:basedOn w:val="DefaultParagraphFont"/>
    <w:rsid w:val="00AF45E4"/>
  </w:style>
  <w:style w:type="paragraph" w:customStyle="1" w:styleId="paragraph">
    <w:name w:val="paragraph"/>
    <w:basedOn w:val="Normal"/>
    <w:rsid w:val="00AF45E4"/>
    <w:rPr>
      <w:rFonts w:ascii="Times New Roman" w:eastAsiaTheme="minorHAnsi" w:hAnsi="Times New Roman" w:cs="Times New Roman"/>
      <w:lang w:eastAsia="en-US"/>
    </w:rPr>
  </w:style>
  <w:style w:type="character" w:customStyle="1" w:styleId="eop">
    <w:name w:val="eop"/>
    <w:basedOn w:val="DefaultParagraphFont"/>
    <w:rsid w:val="00AF4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ills1\Downloads\Admi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e08166f-bf16-4105-a597-9d2b6b5fa70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09201A6740A4FB98627A39D1CBF86" ma:contentTypeVersion="14" ma:contentTypeDescription="Create a new document." ma:contentTypeScope="" ma:versionID="37bb5f279c1d2a201cd8ad335c239858">
  <xsd:schema xmlns:xsd="http://www.w3.org/2001/XMLSchema" xmlns:xs="http://www.w3.org/2001/XMLSchema" xmlns:p="http://schemas.microsoft.com/office/2006/metadata/properties" xmlns:ns2="9e08166f-bf16-4105-a597-9d2b6b5fa705" xmlns:ns3="fbb063e4-0286-4736-84dd-2f57355bcdd5" targetNamespace="http://schemas.microsoft.com/office/2006/metadata/properties" ma:root="true" ma:fieldsID="9d64eb839e1bea86e5561ceed6e74f20" ns2:_="" ns3:_="">
    <xsd:import namespace="9e08166f-bf16-4105-a597-9d2b6b5fa705"/>
    <xsd:import namespace="fbb063e4-0286-4736-84dd-2f57355bc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08166f-bf16-4105-a597-9d2b6b5fa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063e4-0286-4736-84dd-2f57355bcdd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C9390F-6662-4742-8212-1DCD67574CAE}">
  <ds:schemaRefs>
    <ds:schemaRef ds:uri="http://schemas.microsoft.com/office/2006/metadata/properties"/>
    <ds:schemaRef ds:uri="http://schemas.microsoft.com/office/infopath/2007/PartnerControls"/>
    <ds:schemaRef ds:uri="9e08166f-bf16-4105-a597-9d2b6b5fa705"/>
  </ds:schemaRefs>
</ds:datastoreItem>
</file>

<file path=customXml/itemProps2.xml><?xml version="1.0" encoding="utf-8"?>
<ds:datastoreItem xmlns:ds="http://schemas.openxmlformats.org/officeDocument/2006/customXml" ds:itemID="{C5E527C6-43F9-434A-BBFC-54038D1C83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B2B884-DE57-4495-A2B7-898B68866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08166f-bf16-4105-a597-9d2b6b5fa705"/>
    <ds:schemaRef ds:uri="fbb063e4-0286-4736-84dd-2f57355bc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25C7FB-1B7F-46D4-A3E5-54EE55F23B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Admin (1)</Template>
  <TotalTime>65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Mills</dc:creator>
  <cp:keywords/>
  <dc:description/>
  <cp:lastModifiedBy>Kristen Arville</cp:lastModifiedBy>
  <cp:revision>96</cp:revision>
  <dcterms:created xsi:type="dcterms:W3CDTF">2025-05-01T15:02:00Z</dcterms:created>
  <dcterms:modified xsi:type="dcterms:W3CDTF">2026-07-08T20:55:00Z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0x01010028309201A6740A4FB98627A39D1CBF86</vt:lpwstr>
  </property>
</Properties>
</file>