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73C3A792" w:rsidR="001C0D7B" w:rsidRPr="005F4269" w:rsidRDefault="00D858BF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May</w:t>
      </w:r>
      <w:r w:rsidR="00AE25CF">
        <w:rPr>
          <w:b/>
          <w:bCs/>
        </w:rPr>
        <w:t xml:space="preserve"> </w:t>
      </w:r>
      <w:r w:rsidR="00833E26">
        <w:rPr>
          <w:b/>
          <w:bCs/>
        </w:rPr>
        <w:t>1</w:t>
      </w:r>
      <w:r>
        <w:rPr>
          <w:b/>
          <w:bCs/>
        </w:rPr>
        <w:t>2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13234191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4A9724A0" w14:textId="0D5FCBC3" w:rsidR="00D858BF" w:rsidRPr="00D858BF" w:rsidRDefault="00D858BF" w:rsidP="00D858BF">
      <w:pPr>
        <w:jc w:val="center"/>
        <w:rPr>
          <w:b/>
          <w:bCs/>
        </w:rPr>
      </w:pPr>
      <w:r w:rsidRPr="00D858BF">
        <w:rPr>
          <w:b/>
          <w:bCs/>
        </w:rPr>
        <w:t>Via Conference Call</w:t>
      </w:r>
      <w:r>
        <w:rPr>
          <w:b/>
          <w:bCs/>
        </w:rPr>
        <w:t>, 985-304-2109, PIN 735589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46888A2F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833E26">
        <w:t xml:space="preserve">Andrew Blanchard, </w:t>
      </w:r>
      <w:r w:rsidR="00AD3E27">
        <w:t>Dan Davis</w:t>
      </w:r>
      <w:r w:rsidR="009E6969">
        <w:t xml:space="preserve">, </w:t>
      </w:r>
      <w:r w:rsidR="0092796C">
        <w:t>Chris Erny</w:t>
      </w:r>
      <w:r w:rsidR="006E56BC">
        <w:t xml:space="preserve"> </w:t>
      </w:r>
      <w:r w:rsidR="009E6969">
        <w:t>and Charles Giglio</w:t>
      </w:r>
    </w:p>
    <w:p w14:paraId="0D5110C6" w14:textId="7A7A9FD3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94273B">
        <w:rPr>
          <w:b/>
        </w:rPr>
        <w:t xml:space="preserve">Eddie Rome </w:t>
      </w:r>
    </w:p>
    <w:p w14:paraId="79FD3F83" w14:textId="0E9C89E0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E07293D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9E6969">
        <w:rPr>
          <w:b/>
          <w:bCs/>
        </w:rPr>
        <w:t xml:space="preserve">Stevie Smith – AllSouth and 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72FA9B43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D858BF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63A62FBC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491C779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2A6163E2" w14:textId="48CD18BE" w:rsidR="00433422" w:rsidRDefault="00D858BF" w:rsidP="004334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TERREBONNE PORT MUNSON SLIP NORTH WEST EXPANSION (LASHIP)</w:t>
      </w:r>
    </w:p>
    <w:p w14:paraId="7F3B193F" w14:textId="41F221AA" w:rsidR="00D858BF" w:rsidRDefault="009E6969" w:rsidP="00D858BF">
      <w:pPr>
        <w:pStyle w:val="ListParagraph"/>
        <w:numPr>
          <w:ilvl w:val="1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A motion by Dan Davis and seconded by Chris Erny to approve substantial completion of the Terrebonne Port </w:t>
      </w:r>
      <w:r w:rsidR="00946B5D">
        <w:rPr>
          <w:b/>
          <w:bCs/>
        </w:rPr>
        <w:t>Munson Slip North West Expansion (</w:t>
      </w:r>
      <w:r w:rsidR="00282514">
        <w:rPr>
          <w:b/>
          <w:bCs/>
        </w:rPr>
        <w:t>LaShip</w:t>
      </w:r>
      <w:r w:rsidR="00946B5D">
        <w:rPr>
          <w:b/>
          <w:bCs/>
        </w:rPr>
        <w:t>) project.  Motion passed.</w:t>
      </w:r>
    </w:p>
    <w:p w14:paraId="1073BA1F" w14:textId="77777777" w:rsidR="009E6969" w:rsidRDefault="009E6969" w:rsidP="009E6969">
      <w:pPr>
        <w:pStyle w:val="ListParagraph"/>
        <w:tabs>
          <w:tab w:val="left" w:pos="1980"/>
          <w:tab w:val="left" w:pos="2070"/>
          <w:tab w:val="left" w:pos="2520"/>
        </w:tabs>
        <w:ind w:left="1170"/>
        <w:jc w:val="both"/>
        <w:rPr>
          <w:b/>
          <w:bCs/>
        </w:rPr>
      </w:pPr>
    </w:p>
    <w:p w14:paraId="6C2204A5" w14:textId="26EEE423" w:rsidR="009E6969" w:rsidRPr="00D858BF" w:rsidRDefault="009E6969" w:rsidP="009E696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A motion by Dan Davis and seconded by Andrew Blanchard to add </w:t>
      </w:r>
      <w:r w:rsidR="00A4295B">
        <w:rPr>
          <w:b/>
          <w:bCs/>
        </w:rPr>
        <w:t xml:space="preserve">the </w:t>
      </w:r>
      <w:r>
        <w:rPr>
          <w:b/>
          <w:bCs/>
        </w:rPr>
        <w:t>approval of balancing change order #4 for the Munson Slip North West Expansion (</w:t>
      </w:r>
      <w:r w:rsidR="00282514">
        <w:rPr>
          <w:b/>
          <w:bCs/>
        </w:rPr>
        <w:t>LaShip</w:t>
      </w:r>
      <w:r>
        <w:rPr>
          <w:b/>
          <w:bCs/>
        </w:rPr>
        <w:t>) project.  Motion passed.  A motion by Chris Erny and seconded by Steve Crispino to approve change order #4 for the Munson Slip North West Expansion (</w:t>
      </w:r>
      <w:r w:rsidR="00282514">
        <w:rPr>
          <w:b/>
          <w:bCs/>
        </w:rPr>
        <w:t>LaShip</w:t>
      </w:r>
      <w:r>
        <w:rPr>
          <w:b/>
          <w:bCs/>
        </w:rPr>
        <w:t>) project.  Motion passed.</w:t>
      </w:r>
    </w:p>
    <w:p w14:paraId="4FBAC8EE" w14:textId="77777777" w:rsidR="00D858BF" w:rsidRDefault="00D858BF" w:rsidP="00D858BF">
      <w:pPr>
        <w:pStyle w:val="ListParagraph"/>
        <w:jc w:val="both"/>
        <w:rPr>
          <w:b/>
        </w:rPr>
      </w:pPr>
    </w:p>
    <w:p w14:paraId="1EE2501C" w14:textId="230D9C0F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9E6969">
        <w:rPr>
          <w:b/>
        </w:rPr>
        <w:t>Chris Erny</w:t>
      </w:r>
      <w:r w:rsidR="003466D9">
        <w:rPr>
          <w:b/>
        </w:rPr>
        <w:t xml:space="preserve"> and seconded by </w:t>
      </w:r>
      <w:r w:rsidR="009E6969">
        <w:rPr>
          <w:b/>
        </w:rPr>
        <w:t>Dan Davis</w:t>
      </w:r>
      <w:r w:rsidR="003466D9">
        <w:rPr>
          <w:b/>
        </w:rPr>
        <w:t>.  The meeting was adjourned at 1</w:t>
      </w:r>
      <w:r w:rsidR="004434CD">
        <w:rPr>
          <w:b/>
        </w:rPr>
        <w:t>1</w:t>
      </w:r>
      <w:r w:rsidR="003466D9">
        <w:rPr>
          <w:b/>
        </w:rPr>
        <w:t>:</w:t>
      </w:r>
      <w:r w:rsidR="009E6969">
        <w:rPr>
          <w:b/>
        </w:rPr>
        <w:t>07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184C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14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B5D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E6969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295B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58BF"/>
    <w:rsid w:val="00D86AB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7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11C65-E351-4BC0-9633-5D0171BB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30</TotalTime>
  <Pages>1</Pages>
  <Words>237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2020-05-12T18:29:00Z</cp:lastPrinted>
  <dcterms:created xsi:type="dcterms:W3CDTF">2020-05-12T15:50:00Z</dcterms:created>
  <dcterms:modified xsi:type="dcterms:W3CDTF">2020-05-12T18:29:00Z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