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F909C" w14:textId="77777777" w:rsidR="0079400C" w:rsidRDefault="0079400C" w:rsidP="0079400C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S</w:t>
      </w:r>
      <w:r>
        <w:rPr>
          <w:rFonts w:ascii="Times New Roman" w:hAnsi="Times New Roman"/>
          <w:b/>
        </w:rPr>
        <w:t>CHEDULE OF COMMITTEE MEETINGS AND</w:t>
      </w:r>
    </w:p>
    <w:p w14:paraId="248B9F7E" w14:textId="77777777" w:rsidR="0079400C" w:rsidRDefault="0079400C" w:rsidP="0079400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 xml:space="preserve">  REGULAR MONTHLY BOARD MEETINGS </w:t>
      </w:r>
    </w:p>
    <w:p w14:paraId="1B727121" w14:textId="31CFC09E" w:rsidR="0079400C" w:rsidRDefault="0079400C" w:rsidP="0079400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CALENDAR YEAR 202</w:t>
      </w:r>
      <w:r w:rsidR="00C6570F">
        <w:rPr>
          <w:rFonts w:ascii="Times New Roman" w:hAnsi="Times New Roman"/>
          <w:b/>
        </w:rPr>
        <w:t>1</w:t>
      </w:r>
    </w:p>
    <w:p w14:paraId="106AB5FD" w14:textId="77777777" w:rsidR="0079400C" w:rsidRDefault="0079400C" w:rsidP="0079400C">
      <w:pPr>
        <w:ind w:right="-18"/>
        <w:jc w:val="center"/>
        <w:rPr>
          <w:rFonts w:ascii="Times New Roman" w:hAnsi="Times New Roman"/>
          <w:b/>
        </w:rPr>
      </w:pPr>
    </w:p>
    <w:tbl>
      <w:tblPr>
        <w:tblW w:w="0" w:type="auto"/>
        <w:tblInd w:w="441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833"/>
        <w:gridCol w:w="3422"/>
      </w:tblGrid>
      <w:tr w:rsidR="0079400C" w14:paraId="4AC76974" w14:textId="77777777" w:rsidTr="0079400C">
        <w:trPr>
          <w:trHeight w:val="313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hideMark/>
          </w:tcPr>
          <w:p w14:paraId="68D46AD2" w14:textId="77777777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COMMITTEE MEETINGS DATES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hideMark/>
          </w:tcPr>
          <w:p w14:paraId="3812F82B" w14:textId="77777777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BOARD MEETING DATES</w:t>
            </w:r>
          </w:p>
        </w:tc>
      </w:tr>
      <w:tr w:rsidR="0079400C" w14:paraId="1BE16D21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56D31" w14:textId="6CC797EB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January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DAD9C7" w14:textId="7A877F1E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January 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  <w:r w:rsidR="005350CC">
              <w:rPr>
                <w:rFonts w:ascii="Arial" w:hAnsi="Arial" w:cs="Arial"/>
                <w:color w:val="000000"/>
                <w:sz w:val="20"/>
                <w:szCs w:val="20"/>
              </w:rPr>
              <w:t xml:space="preserve"> *</w:t>
            </w:r>
          </w:p>
        </w:tc>
      </w:tr>
      <w:tr w:rsidR="0079400C" w14:paraId="24E5AB21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24498E" w14:textId="35ABDF64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February 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2699C3" w14:textId="7F9A2C01" w:rsidR="0079400C" w:rsidRDefault="0079400C">
            <w:pPr>
              <w:widowControl/>
              <w:tabs>
                <w:tab w:val="center" w:pos="1681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February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</w:p>
        </w:tc>
      </w:tr>
      <w:tr w:rsidR="0079400C" w14:paraId="6DC9DB53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E2C9F0" w14:textId="4200E743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March 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9B177" w14:textId="2D63360F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March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79400C" w14:paraId="41A12F4A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FE8B9" w14:textId="0003EDC3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April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FFEDC" w14:textId="0BD2DFBA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April 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79400C" w14:paraId="3E366A14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9FFCE7" w14:textId="5EBF0C49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May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B60DA6" w14:textId="60327699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May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79400C" w14:paraId="2B9F7ACA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9053C3" w14:textId="1253DD52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June 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A3927" w14:textId="258A1273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June 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79400C" w14:paraId="1E1C842C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366742" w14:textId="70754810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July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241A94" w14:textId="6BE209DF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July 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79400C" w14:paraId="7B85E037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074EBF" w14:textId="2A6EF4CE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August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64C927" w14:textId="3C050844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August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79400C" w14:paraId="29A6F7EC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79258" w14:textId="1640B0B0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September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B61742" w14:textId="4F95CE48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September 2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79400C" w14:paraId="4A3976AB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1F460" w14:textId="3091B062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October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88BFF8" w14:textId="0BD8F4F3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October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79400C" w14:paraId="614DC0D9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8A5557" w14:textId="3B249477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November 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5350CC"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F8AE90" w14:textId="625C4700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November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79400C" w14:paraId="50CDB9F4" w14:textId="77777777" w:rsidTr="0079400C">
        <w:trPr>
          <w:trHeight w:val="482"/>
        </w:trPr>
        <w:tc>
          <w:tcPr>
            <w:tcW w:w="3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C2C74" w14:textId="54228AA8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December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1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72665C" w14:textId="22E5790C" w:rsidR="0079400C" w:rsidRDefault="0079400C">
            <w:pPr>
              <w:widowControl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December 2</w:t>
            </w:r>
            <w:r w:rsidR="00C6570F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</w:tbl>
    <w:p w14:paraId="7F639A02" w14:textId="77777777" w:rsidR="0079400C" w:rsidRDefault="0079400C" w:rsidP="0079400C">
      <w:pPr>
        <w:ind w:right="-18"/>
        <w:jc w:val="center"/>
        <w:rPr>
          <w:rFonts w:ascii="Times New Roman" w:hAnsi="Times New Roman"/>
          <w:b/>
        </w:rPr>
      </w:pPr>
    </w:p>
    <w:p w14:paraId="597B6181" w14:textId="1086AC8E" w:rsidR="0079400C" w:rsidRDefault="0079400C" w:rsidP="005350CC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Committee meetings will be held at 6:00 p.m. and may be rescheduled</w:t>
      </w:r>
      <w:r w:rsidR="005350C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due to scheduling conflicts and/or holidays.</w:t>
      </w:r>
    </w:p>
    <w:p w14:paraId="6D587212" w14:textId="77777777" w:rsidR="0079400C" w:rsidRDefault="0079400C" w:rsidP="005350CC">
      <w:pPr>
        <w:ind w:right="-18"/>
        <w:jc w:val="both"/>
        <w:rPr>
          <w:rFonts w:ascii="Times New Roman" w:hAnsi="Times New Roman"/>
        </w:rPr>
      </w:pPr>
    </w:p>
    <w:p w14:paraId="5AC1774C" w14:textId="3FD20AE9" w:rsidR="0079400C" w:rsidRDefault="0079400C" w:rsidP="005350CC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Regular Monthly Board Meetings will be held at 6:00 P.M on the third</w:t>
      </w:r>
      <w:r w:rsidR="005350C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Monday of every month except for January and may be rescheduled due to</w:t>
      </w:r>
      <w:r w:rsidR="005350C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conflicts.</w:t>
      </w:r>
    </w:p>
    <w:p w14:paraId="4B0A74DA" w14:textId="77777777" w:rsidR="0079400C" w:rsidRDefault="0079400C" w:rsidP="005350CC">
      <w:pPr>
        <w:ind w:right="-18"/>
        <w:jc w:val="both"/>
        <w:rPr>
          <w:rFonts w:ascii="Times New Roman" w:hAnsi="Times New Roman"/>
        </w:rPr>
      </w:pPr>
    </w:p>
    <w:p w14:paraId="6B932B6A" w14:textId="3689ECF6" w:rsidR="0079400C" w:rsidRDefault="0079400C" w:rsidP="005350CC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All Committee and Board Meetings will be held at PLD Headquarters,</w:t>
      </w:r>
      <w:r w:rsidR="005350C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2069 Railroad Avenue, Lutcher, LA 70071.</w:t>
      </w:r>
    </w:p>
    <w:p w14:paraId="33A84EF9" w14:textId="5AEA6578" w:rsidR="005350CC" w:rsidRDefault="005350CC" w:rsidP="0079400C">
      <w:pPr>
        <w:ind w:right="-18"/>
        <w:jc w:val="both"/>
        <w:rPr>
          <w:rFonts w:ascii="Times New Roman" w:hAnsi="Times New Roman"/>
        </w:rPr>
      </w:pPr>
    </w:p>
    <w:p w14:paraId="1723EE29" w14:textId="0471F9D6" w:rsidR="0079400C" w:rsidRDefault="0079400C" w:rsidP="007564C1">
      <w:pPr>
        <w:ind w:right="-18"/>
        <w:jc w:val="both"/>
        <w:rPr>
          <w:rFonts w:ascii="Times New Roman" w:hAnsi="Times New Roman"/>
        </w:rPr>
      </w:pPr>
    </w:p>
    <w:p w14:paraId="79FC20B8" w14:textId="77777777" w:rsidR="007564C1" w:rsidRDefault="007564C1" w:rsidP="007564C1">
      <w:pPr>
        <w:ind w:right="-18"/>
        <w:jc w:val="both"/>
        <w:rPr>
          <w:rFonts w:ascii="Times New Roman" w:hAnsi="Times New Roman"/>
        </w:rPr>
      </w:pPr>
    </w:p>
    <w:p w14:paraId="6170FF05" w14:textId="77777777" w:rsidR="007564C1" w:rsidRDefault="007564C1" w:rsidP="007564C1">
      <w:pPr>
        <w:ind w:right="-18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Conferences:</w:t>
      </w:r>
    </w:p>
    <w:p w14:paraId="46F4402D" w14:textId="67F7FE18" w:rsidR="007564C1" w:rsidRDefault="00085D90" w:rsidP="007564C1">
      <w:pPr>
        <w:ind w:right="-18"/>
        <w:jc w:val="both"/>
        <w:rPr>
          <w:rFonts w:ascii="Times New Roman" w:hAnsi="Times New Roman"/>
          <w:b/>
        </w:rPr>
      </w:pPr>
      <w:r w:rsidRPr="00085D90">
        <w:rPr>
          <w:rFonts w:ascii="Times New Roman" w:hAnsi="Times New Roman"/>
          <w:b/>
        </w:rPr>
        <w:t>(This are all tentative due to the Pandemic)</w:t>
      </w:r>
    </w:p>
    <w:p w14:paraId="2FDBBD0E" w14:textId="77777777" w:rsidR="00085D90" w:rsidRPr="00085D90" w:rsidRDefault="00085D90" w:rsidP="007564C1">
      <w:pPr>
        <w:ind w:right="-18"/>
        <w:jc w:val="both"/>
        <w:rPr>
          <w:rFonts w:ascii="Times New Roman" w:hAnsi="Times New Roman"/>
          <w:b/>
        </w:rPr>
      </w:pPr>
    </w:p>
    <w:p w14:paraId="234EE4A0" w14:textId="55A4C8CB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March </w:t>
      </w:r>
      <w:r w:rsidR="00085D90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– 10, 2021 – Mississippi Valley Flood Control Association – Annual Spring Meeting – The Madison Washington, DC, a Hilton Hotel; Washington, DC</w:t>
      </w:r>
    </w:p>
    <w:p w14:paraId="124E4424" w14:textId="77777777" w:rsidR="00085D90" w:rsidRDefault="00085D90" w:rsidP="007564C1">
      <w:pPr>
        <w:ind w:right="-18"/>
        <w:jc w:val="both"/>
        <w:rPr>
          <w:rFonts w:ascii="Times New Roman" w:hAnsi="Times New Roman"/>
        </w:rPr>
      </w:pPr>
    </w:p>
    <w:p w14:paraId="16F9C525" w14:textId="79E6613B" w:rsidR="007564C1" w:rsidRDefault="00085D90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TBD</w:t>
      </w:r>
      <w:r w:rsidR="007564C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="007564C1">
        <w:rPr>
          <w:rFonts w:ascii="Times New Roman" w:hAnsi="Times New Roman"/>
        </w:rPr>
        <w:t>– Louisiana Emergency Preparedness Association – Annual Workshop – L’auberge Hotel – Lake Charles, LA</w:t>
      </w:r>
    </w:p>
    <w:p w14:paraId="070CD2EB" w14:textId="77777777" w:rsidR="007564C1" w:rsidRDefault="007564C1" w:rsidP="007564C1">
      <w:pPr>
        <w:ind w:right="-18"/>
        <w:jc w:val="both"/>
        <w:rPr>
          <w:rFonts w:ascii="Times New Roman" w:hAnsi="Times New Roman"/>
        </w:rPr>
      </w:pPr>
    </w:p>
    <w:p w14:paraId="120436DF" w14:textId="00DAD18E" w:rsidR="007564C1" w:rsidRDefault="004A2752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May 5 </w:t>
      </w:r>
      <w:r w:rsidR="00085D90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="00085D90">
        <w:rPr>
          <w:rFonts w:ascii="Times New Roman" w:hAnsi="Times New Roman"/>
        </w:rPr>
        <w:t>7, 2021</w:t>
      </w:r>
      <w:r w:rsidR="007564C1">
        <w:rPr>
          <w:rFonts w:ascii="Times New Roman" w:hAnsi="Times New Roman"/>
        </w:rPr>
        <w:t xml:space="preserve"> – Association of Levee Boards of Louisiana – Annual Workshop – Crown Plaza Hotel – Baton Rouge, LA</w:t>
      </w:r>
    </w:p>
    <w:p w14:paraId="46B9D703" w14:textId="018CB9DF" w:rsidR="007564C1" w:rsidRDefault="007564C1" w:rsidP="007564C1">
      <w:pPr>
        <w:ind w:right="-18"/>
        <w:jc w:val="both"/>
        <w:rPr>
          <w:rFonts w:ascii="Times New Roman" w:hAnsi="Times New Roman"/>
        </w:rPr>
      </w:pPr>
    </w:p>
    <w:p w14:paraId="0EC35331" w14:textId="23FDC6F6" w:rsidR="00085D90" w:rsidRDefault="00085D90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June 14 – 17, 2021 – National Hurricane Conference – Hilton Riverside Hotel, New Orleans, La  </w:t>
      </w:r>
    </w:p>
    <w:p w14:paraId="59C6807D" w14:textId="77777777" w:rsidR="00085D90" w:rsidRDefault="00085D90" w:rsidP="007564C1">
      <w:pPr>
        <w:ind w:right="-18"/>
        <w:jc w:val="both"/>
        <w:rPr>
          <w:rFonts w:ascii="Times New Roman" w:hAnsi="Times New Roman"/>
        </w:rPr>
      </w:pPr>
    </w:p>
    <w:p w14:paraId="627A6B4D" w14:textId="6DB98A5B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September 2</w:t>
      </w:r>
      <w:r w:rsidR="00085D90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– </w:t>
      </w:r>
      <w:r w:rsidR="00085D90">
        <w:rPr>
          <w:rFonts w:ascii="Times New Roman" w:hAnsi="Times New Roman"/>
        </w:rPr>
        <w:t>29</w:t>
      </w:r>
      <w:r>
        <w:rPr>
          <w:rFonts w:ascii="Times New Roman" w:hAnsi="Times New Roman"/>
        </w:rPr>
        <w:t xml:space="preserve">, 2021 – Mississippi Valley Flood Control Association – Fall Congressional Meetings – Capitol Hill Hotel - Washington, DC </w:t>
      </w:r>
    </w:p>
    <w:p w14:paraId="0D734151" w14:textId="77777777" w:rsidR="007564C1" w:rsidRDefault="007564C1" w:rsidP="007564C1">
      <w:pPr>
        <w:ind w:right="-18"/>
        <w:jc w:val="both"/>
        <w:rPr>
          <w:rFonts w:ascii="Times New Roman" w:hAnsi="Times New Roman"/>
        </w:rPr>
      </w:pPr>
    </w:p>
    <w:p w14:paraId="199D79D3" w14:textId="487C4A01" w:rsidR="007564C1" w:rsidRDefault="004A2752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December 8 - 9, 2021</w:t>
      </w:r>
      <w:r w:rsidR="007564C1">
        <w:rPr>
          <w:rFonts w:ascii="Times New Roman" w:hAnsi="Times New Roman"/>
        </w:rPr>
        <w:t xml:space="preserve">– Association of Levee Boards of Louisiana – Annual Meeting – Hilton New Orleans Riverside Hotel – New Orleans, LA </w:t>
      </w:r>
    </w:p>
    <w:p w14:paraId="49574C5F" w14:textId="77777777" w:rsidR="007564C1" w:rsidRDefault="007564C1" w:rsidP="007564C1">
      <w:pPr>
        <w:ind w:right="-18"/>
        <w:jc w:val="both"/>
        <w:rPr>
          <w:rFonts w:ascii="Times New Roman" w:hAnsi="Times New Roman"/>
        </w:rPr>
      </w:pPr>
    </w:p>
    <w:p w14:paraId="3519C59C" w14:textId="6A7961DE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December 9 – 11, 2021 – Mississippi Valley Flood Control Association – Annual Meeting – Westin Canal Place Hotel – New Orleans, LA </w:t>
      </w:r>
    </w:p>
    <w:p w14:paraId="38BEB722" w14:textId="77777777" w:rsidR="007564C1" w:rsidRDefault="007564C1" w:rsidP="007564C1">
      <w:pPr>
        <w:ind w:right="-18"/>
        <w:jc w:val="both"/>
        <w:rPr>
          <w:rFonts w:ascii="Times New Roman" w:hAnsi="Times New Roman"/>
        </w:rPr>
      </w:pPr>
    </w:p>
    <w:p w14:paraId="07845571" w14:textId="77777777" w:rsidR="007564C1" w:rsidRDefault="007564C1" w:rsidP="007564C1">
      <w:pPr>
        <w:ind w:right="-18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Holidays:</w:t>
      </w:r>
    </w:p>
    <w:p w14:paraId="7ACE8B77" w14:textId="77777777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0C95601" w14:textId="77777777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*January 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New Year’s Day</w:t>
      </w:r>
    </w:p>
    <w:p w14:paraId="26F55548" w14:textId="010FB898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January 18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Martin Luther King </w:t>
      </w:r>
    </w:p>
    <w:p w14:paraId="2CD57ABB" w14:textId="164FDB65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February 16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Mardi Gras </w:t>
      </w:r>
    </w:p>
    <w:p w14:paraId="14D22E07" w14:textId="61EAE4FA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April 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Good Friday</w:t>
      </w:r>
    </w:p>
    <w:p w14:paraId="5E3C9111" w14:textId="5BC176F0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May 31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Memorial Day</w:t>
      </w:r>
    </w:p>
    <w:p w14:paraId="549620CD" w14:textId="07DF7EBB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July </w:t>
      </w:r>
      <w:r w:rsidR="00502526">
        <w:rPr>
          <w:rFonts w:ascii="Times New Roman" w:hAnsi="Times New Roman"/>
        </w:rPr>
        <w:t>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Independence Day</w:t>
      </w:r>
    </w:p>
    <w:p w14:paraId="1E753A55" w14:textId="25070361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September 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Labor Day</w:t>
      </w:r>
    </w:p>
    <w:p w14:paraId="124B8AE6" w14:textId="509637A4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November </w:t>
      </w:r>
      <w:r w:rsidR="001570A9">
        <w:rPr>
          <w:rFonts w:ascii="Times New Roman" w:hAnsi="Times New Roman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Election Day (even year) </w:t>
      </w:r>
    </w:p>
    <w:p w14:paraId="771C5FFC" w14:textId="77777777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November 11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Veteran’s Day</w:t>
      </w:r>
    </w:p>
    <w:p w14:paraId="169B3CDD" w14:textId="04EC9460" w:rsidR="007564C1" w:rsidRDefault="00502526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</w:t>
      </w:r>
      <w:r w:rsidR="007564C1">
        <w:rPr>
          <w:rFonts w:ascii="Times New Roman" w:hAnsi="Times New Roman"/>
        </w:rPr>
        <w:t>November 25</w:t>
      </w:r>
      <w:r w:rsidR="007564C1">
        <w:rPr>
          <w:rFonts w:ascii="Times New Roman" w:hAnsi="Times New Roman"/>
        </w:rPr>
        <w:tab/>
      </w:r>
      <w:r w:rsidR="007564C1">
        <w:rPr>
          <w:rFonts w:ascii="Times New Roman" w:hAnsi="Times New Roman"/>
        </w:rPr>
        <w:tab/>
        <w:t>Thanksgiving Day</w:t>
      </w:r>
    </w:p>
    <w:p w14:paraId="5C7A9691" w14:textId="331D44FE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*December 2</w:t>
      </w:r>
      <w:r w:rsidR="00502526">
        <w:rPr>
          <w:rFonts w:ascii="Times New Roman" w:hAnsi="Times New Roman"/>
        </w:rPr>
        <w:t>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Christmas Day</w:t>
      </w:r>
    </w:p>
    <w:p w14:paraId="65EF1FED" w14:textId="77777777" w:rsidR="007564C1" w:rsidRDefault="007564C1" w:rsidP="007564C1">
      <w:pPr>
        <w:ind w:right="-18"/>
        <w:jc w:val="both"/>
        <w:rPr>
          <w:rFonts w:ascii="Times New Roman" w:hAnsi="Times New Roman"/>
        </w:rPr>
      </w:pPr>
    </w:p>
    <w:p w14:paraId="21A8AC7A" w14:textId="35DD7741" w:rsidR="007564C1" w:rsidRDefault="007564C1" w:rsidP="007564C1">
      <w:pPr>
        <w:ind w:right="-1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*Governor has designated, in the past, additional day(s) for each holiday.  A special proclamation is issued by the Governor one month in advance usually.</w:t>
      </w:r>
    </w:p>
    <w:p w14:paraId="0C34B83B" w14:textId="5D8C6B13" w:rsidR="007564C1" w:rsidRDefault="007564C1" w:rsidP="007564C1">
      <w:pPr>
        <w:ind w:right="-18"/>
        <w:jc w:val="both"/>
        <w:rPr>
          <w:rFonts w:ascii="Times New Roman" w:hAnsi="Times New Roman"/>
          <w:b/>
        </w:rPr>
      </w:pPr>
    </w:p>
    <w:p w14:paraId="5F395778" w14:textId="1F014427" w:rsidR="007564C1" w:rsidRDefault="007564C1" w:rsidP="007564C1">
      <w:pPr>
        <w:ind w:right="-1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pld.boc.mtgs.2021</w:t>
      </w:r>
    </w:p>
    <w:sectPr w:rsidR="007564C1" w:rsidSect="005A6D62">
      <w:headerReference w:type="default" r:id="rId8"/>
      <w:headerReference w:type="first" r:id="rId9"/>
      <w:type w:val="continuous"/>
      <w:pgSz w:w="12240" w:h="15840" w:code="1"/>
      <w:pgMar w:top="216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90310" w14:textId="77777777" w:rsidR="002375A1" w:rsidRDefault="002375A1">
      <w:r>
        <w:separator/>
      </w:r>
    </w:p>
  </w:endnote>
  <w:endnote w:type="continuationSeparator" w:id="0">
    <w:p w14:paraId="4CADDA38" w14:textId="77777777" w:rsidR="002375A1" w:rsidRDefault="0023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BD73E1" w14:textId="77777777" w:rsidR="002375A1" w:rsidRDefault="002375A1">
      <w:r>
        <w:separator/>
      </w:r>
    </w:p>
  </w:footnote>
  <w:footnote w:type="continuationSeparator" w:id="0">
    <w:p w14:paraId="28EC2F6C" w14:textId="77777777" w:rsidR="002375A1" w:rsidRDefault="00237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B79E7" w14:textId="77777777" w:rsidR="003F4687" w:rsidRDefault="003F4687" w:rsidP="008D0BEC">
    <w:pPr>
      <w:pStyle w:val="Header"/>
      <w:ind w:left="-1080"/>
    </w:pPr>
    <w:r>
      <w:rPr>
        <w:noProof/>
        <w:szCs w:val="20"/>
        <w:lang w:eastAsia="zh-CN"/>
      </w:rPr>
      <w:drawing>
        <wp:anchor distT="0" distB="0" distL="114300" distR="114300" simplePos="0" relativeHeight="251657216" behindDoc="1" locked="0" layoutInCell="1" allowOverlap="1" wp14:anchorId="52588F79" wp14:editId="2A85056D">
          <wp:simplePos x="0" y="0"/>
          <wp:positionH relativeFrom="column">
            <wp:posOffset>857250</wp:posOffset>
          </wp:positionH>
          <wp:positionV relativeFrom="paragraph">
            <wp:posOffset>68580</wp:posOffset>
          </wp:positionV>
          <wp:extent cx="4394200" cy="800100"/>
          <wp:effectExtent l="19050" t="0" r="6350" b="0"/>
          <wp:wrapNone/>
          <wp:docPr id="6" name="Picture 6" descr="PLD letterhead second 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LD letterhead second 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54677"/>
                  <a:stretch>
                    <a:fillRect/>
                  </a:stretch>
                </pic:blipFill>
                <pic:spPr bwMode="auto">
                  <a:xfrm>
                    <a:off x="0" y="0"/>
                    <a:ext cx="43942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8E5FB" w14:textId="7FE107F8" w:rsidR="003F4687" w:rsidRDefault="00B37E57" w:rsidP="008D0BEC">
    <w:pPr>
      <w:pStyle w:val="Header"/>
      <w:ind w:left="-990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784C62AB" wp14:editId="27DD4311">
          <wp:simplePos x="0" y="0"/>
          <wp:positionH relativeFrom="column">
            <wp:posOffset>-624840</wp:posOffset>
          </wp:positionH>
          <wp:positionV relativeFrom="paragraph">
            <wp:posOffset>-121920</wp:posOffset>
          </wp:positionV>
          <wp:extent cx="7386222" cy="2857500"/>
          <wp:effectExtent l="0" t="0" r="5715" b="0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ntchartrain Levee District Letterhead 202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2532" cy="2859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4687">
      <w:t xml:space="preserve"> </w:t>
    </w:r>
    <w:r w:rsidR="003F4687">
      <w:br/>
    </w:r>
    <w:r w:rsidR="003F4687">
      <w:br/>
    </w:r>
    <w:r w:rsidR="003F4687">
      <w:br/>
    </w:r>
    <w:r w:rsidR="003F4687">
      <w:br/>
    </w:r>
    <w:r w:rsidR="003F4687">
      <w:br/>
    </w:r>
    <w:r w:rsidR="003F4687">
      <w:br/>
    </w:r>
    <w:r w:rsidR="003F4687">
      <w:br/>
    </w:r>
    <w:r w:rsidR="003F4687">
      <w:br/>
    </w:r>
    <w:r w:rsidR="003F4687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53254"/>
    <w:multiLevelType w:val="hybridMultilevel"/>
    <w:tmpl w:val="EFE82362"/>
    <w:lvl w:ilvl="0" w:tplc="94D0870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30BA10EB"/>
    <w:multiLevelType w:val="hybridMultilevel"/>
    <w:tmpl w:val="D5A0D3A2"/>
    <w:lvl w:ilvl="0" w:tplc="5E52E6FC">
      <w:start w:val="2069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C80181"/>
    <w:multiLevelType w:val="hybridMultilevel"/>
    <w:tmpl w:val="B54CD4A2"/>
    <w:lvl w:ilvl="0" w:tplc="7F30B838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331"/>
    <w:rsid w:val="00017C42"/>
    <w:rsid w:val="000605C1"/>
    <w:rsid w:val="00085D90"/>
    <w:rsid w:val="000E6331"/>
    <w:rsid w:val="001100D3"/>
    <w:rsid w:val="00144109"/>
    <w:rsid w:val="00146221"/>
    <w:rsid w:val="001570A9"/>
    <w:rsid w:val="00182C33"/>
    <w:rsid w:val="001E3E16"/>
    <w:rsid w:val="002375A1"/>
    <w:rsid w:val="00290931"/>
    <w:rsid w:val="00293607"/>
    <w:rsid w:val="002E771E"/>
    <w:rsid w:val="00315F64"/>
    <w:rsid w:val="0038314A"/>
    <w:rsid w:val="0038787B"/>
    <w:rsid w:val="0039403A"/>
    <w:rsid w:val="003C2A52"/>
    <w:rsid w:val="003E001B"/>
    <w:rsid w:val="003F4687"/>
    <w:rsid w:val="00422FC6"/>
    <w:rsid w:val="004900C1"/>
    <w:rsid w:val="004A2752"/>
    <w:rsid w:val="004C2E3C"/>
    <w:rsid w:val="004C7248"/>
    <w:rsid w:val="004F5E4F"/>
    <w:rsid w:val="00502526"/>
    <w:rsid w:val="00533DE5"/>
    <w:rsid w:val="005350CC"/>
    <w:rsid w:val="00587F3E"/>
    <w:rsid w:val="005A01B6"/>
    <w:rsid w:val="005A6D62"/>
    <w:rsid w:val="005B51BD"/>
    <w:rsid w:val="005E7DD1"/>
    <w:rsid w:val="00604C0D"/>
    <w:rsid w:val="00617F33"/>
    <w:rsid w:val="00656453"/>
    <w:rsid w:val="00677702"/>
    <w:rsid w:val="006C2FB8"/>
    <w:rsid w:val="006C736E"/>
    <w:rsid w:val="006E21D0"/>
    <w:rsid w:val="007015A2"/>
    <w:rsid w:val="0071263F"/>
    <w:rsid w:val="00717E02"/>
    <w:rsid w:val="007304A9"/>
    <w:rsid w:val="00730EED"/>
    <w:rsid w:val="007564C1"/>
    <w:rsid w:val="00784906"/>
    <w:rsid w:val="0079400C"/>
    <w:rsid w:val="00794779"/>
    <w:rsid w:val="007E479A"/>
    <w:rsid w:val="007E6957"/>
    <w:rsid w:val="00804D35"/>
    <w:rsid w:val="00833650"/>
    <w:rsid w:val="00851C08"/>
    <w:rsid w:val="00860CA8"/>
    <w:rsid w:val="008A6363"/>
    <w:rsid w:val="008D0BEC"/>
    <w:rsid w:val="00962416"/>
    <w:rsid w:val="00963D71"/>
    <w:rsid w:val="00995A71"/>
    <w:rsid w:val="00995F17"/>
    <w:rsid w:val="00997DCF"/>
    <w:rsid w:val="009A0F22"/>
    <w:rsid w:val="009B5E0F"/>
    <w:rsid w:val="00A023F9"/>
    <w:rsid w:val="00A112AC"/>
    <w:rsid w:val="00A34362"/>
    <w:rsid w:val="00A5736D"/>
    <w:rsid w:val="00AE0ADC"/>
    <w:rsid w:val="00B10421"/>
    <w:rsid w:val="00B10CBB"/>
    <w:rsid w:val="00B31B18"/>
    <w:rsid w:val="00B37E57"/>
    <w:rsid w:val="00B44A35"/>
    <w:rsid w:val="00B56A76"/>
    <w:rsid w:val="00B94FDA"/>
    <w:rsid w:val="00BC1067"/>
    <w:rsid w:val="00C0114B"/>
    <w:rsid w:val="00C31A5B"/>
    <w:rsid w:val="00C351AD"/>
    <w:rsid w:val="00C45B64"/>
    <w:rsid w:val="00C56B50"/>
    <w:rsid w:val="00C6570F"/>
    <w:rsid w:val="00CE4E38"/>
    <w:rsid w:val="00D57276"/>
    <w:rsid w:val="00D81792"/>
    <w:rsid w:val="00DA6A7E"/>
    <w:rsid w:val="00DC4746"/>
    <w:rsid w:val="00DC62D8"/>
    <w:rsid w:val="00DE32AD"/>
    <w:rsid w:val="00E17497"/>
    <w:rsid w:val="00E2780A"/>
    <w:rsid w:val="00E9457E"/>
    <w:rsid w:val="00EA719B"/>
    <w:rsid w:val="00EB6E16"/>
    <w:rsid w:val="00ED400F"/>
    <w:rsid w:val="00F40DB7"/>
    <w:rsid w:val="00F7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oNotEmbedSmartTags/>
  <w:decimalSymbol w:val="."/>
  <w:listSeparator w:val=","/>
  <w14:docId w14:val="042D68A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63D71"/>
    <w:pPr>
      <w:widowControl w:val="0"/>
      <w:autoSpaceDE w:val="0"/>
      <w:autoSpaceDN w:val="0"/>
      <w:adjustRightInd w:val="0"/>
    </w:pPr>
    <w:rPr>
      <w:rFonts w:ascii="Courier" w:hAnsi="Courier"/>
      <w:sz w:val="24"/>
      <w:szCs w:val="24"/>
    </w:rPr>
  </w:style>
  <w:style w:type="paragraph" w:styleId="Heading1">
    <w:name w:val="heading 1"/>
    <w:basedOn w:val="Normal"/>
    <w:next w:val="Normal"/>
    <w:qFormat/>
    <w:rsid w:val="006C2FB8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C2F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6C2FB8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CE4E38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2E77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E77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5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7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0)%20GCR%20%20DESIGN\Planning%20Sector\Pontchartrain%20Levee%20District%20Letterhead\PLD%20letterhead%2009%2028%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5A5A-3596-41BA-993F-0EFB1416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PLD letterhead 09 28 10</Template>
  <TotalTime>16</TotalTime>
  <Pages>2</Pages>
  <Words>357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11, 2005</vt:lpstr>
    </vt:vector>
  </TitlesOfParts>
  <Company>GCR &amp; Associates, Inc.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11, 2005</dc:title>
  <dc:creator>aboudreaux</dc:creator>
  <cp:lastModifiedBy>Kelly</cp:lastModifiedBy>
  <cp:revision>10</cp:revision>
  <cp:lastPrinted>2020-11-24T20:01:00Z</cp:lastPrinted>
  <dcterms:created xsi:type="dcterms:W3CDTF">2020-10-14T15:29:00Z</dcterms:created>
  <dcterms:modified xsi:type="dcterms:W3CDTF">2021-01-28T15:44:00Z</dcterms:modified>
</cp:coreProperties>
</file>